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0" w:type="auto"/>
        <w:tblInd w:w="10" w:type="dxa"/>
        <w:tblBorders>
          <w:top w:val="single" w:sz="12" w:space="0" w:color="147E3F"/>
          <w:left w:val="single" w:sz="12" w:space="0" w:color="147E3F"/>
          <w:bottom w:val="single" w:sz="12" w:space="0" w:color="147E3F"/>
          <w:right w:val="single" w:sz="12" w:space="0" w:color="147E3F"/>
          <w:insideH w:val="none" w:sz="0" w:space="0" w:color="auto"/>
          <w:insideV w:val="none" w:sz="0" w:space="0" w:color="auto"/>
        </w:tblBorders>
        <w:tblLook w:val="04A0" w:firstRow="1" w:lastRow="0" w:firstColumn="1" w:lastColumn="0" w:noHBand="0" w:noVBand="1"/>
      </w:tblPr>
      <w:tblGrid>
        <w:gridCol w:w="826"/>
        <w:gridCol w:w="4606"/>
        <w:gridCol w:w="4732"/>
      </w:tblGrid>
      <w:tr w:rsidR="00526B19" w14:paraId="6694AF0F" w14:textId="77777777" w:rsidTr="003872FB">
        <w:trPr>
          <w:trHeight w:val="699"/>
        </w:trPr>
        <w:tc>
          <w:tcPr>
            <w:tcW w:w="826" w:type="dxa"/>
            <w:vAlign w:val="center"/>
          </w:tcPr>
          <w:p w14:paraId="27A0761A" w14:textId="77777777" w:rsidR="00526B19" w:rsidRPr="00CB4C26" w:rsidRDefault="00526B19" w:rsidP="00BB52CD">
            <w:r w:rsidRPr="00CB4C26">
              <w:rPr>
                <w:noProof/>
              </w:rPr>
              <w:drawing>
                <wp:anchor distT="0" distB="0" distL="114300" distR="114300" simplePos="0" relativeHeight="252423168" behindDoc="1" locked="0" layoutInCell="1" allowOverlap="1" wp14:anchorId="710CBA72" wp14:editId="20DB178B">
                  <wp:simplePos x="0" y="0"/>
                  <wp:positionH relativeFrom="column">
                    <wp:posOffset>27305</wp:posOffset>
                  </wp:positionH>
                  <wp:positionV relativeFrom="page">
                    <wp:posOffset>27940</wp:posOffset>
                  </wp:positionV>
                  <wp:extent cx="359410" cy="400050"/>
                  <wp:effectExtent l="0" t="0" r="2540" b="0"/>
                  <wp:wrapNone/>
                  <wp:docPr id="511218726" name="Picture 5112187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359410" cy="400050"/>
                          </a:xfrm>
                          <a:prstGeom prst="rect">
                            <a:avLst/>
                          </a:prstGeom>
                        </pic:spPr>
                      </pic:pic>
                    </a:graphicData>
                  </a:graphic>
                  <wp14:sizeRelH relativeFrom="page">
                    <wp14:pctWidth>0</wp14:pctWidth>
                  </wp14:sizeRelH>
                  <wp14:sizeRelV relativeFrom="page">
                    <wp14:pctHeight>0</wp14:pctHeight>
                  </wp14:sizeRelV>
                </wp:anchor>
              </w:drawing>
            </w:r>
          </w:p>
        </w:tc>
        <w:tc>
          <w:tcPr>
            <w:tcW w:w="4606" w:type="dxa"/>
            <w:vAlign w:val="center"/>
          </w:tcPr>
          <w:p w14:paraId="51DF9318" w14:textId="77777777" w:rsidR="00526B19" w:rsidRPr="00CB4C26" w:rsidRDefault="00526B19" w:rsidP="00BB52CD">
            <w:pPr>
              <w:spacing w:after="0"/>
              <w:ind w:left="-102"/>
              <w:rPr>
                <w:sz w:val="48"/>
                <w:szCs w:val="48"/>
              </w:rPr>
            </w:pPr>
            <w:r w:rsidRPr="0071409A">
              <w:rPr>
                <w:rFonts w:cs="Arial"/>
                <w:b/>
                <w:bCs/>
                <w:sz w:val="40"/>
                <w:szCs w:val="40"/>
              </w:rPr>
              <w:t>U3A Pine Rivers</w:t>
            </w:r>
          </w:p>
        </w:tc>
        <w:tc>
          <w:tcPr>
            <w:tcW w:w="4732" w:type="dxa"/>
            <w:vAlign w:val="bottom"/>
          </w:tcPr>
          <w:p w14:paraId="091ADCC9" w14:textId="61A53295" w:rsidR="00526B19" w:rsidRPr="00CB4C26" w:rsidRDefault="00526B19" w:rsidP="00BB52CD">
            <w:pPr>
              <w:spacing w:after="0"/>
              <w:jc w:val="right"/>
              <w:rPr>
                <w:rFonts w:ascii="Arial Black" w:hAnsi="Arial Black"/>
              </w:rPr>
            </w:pPr>
            <w:r w:rsidRPr="0071409A">
              <w:rPr>
                <w:rFonts w:ascii="Arial Black" w:hAnsi="Arial Black"/>
                <w:sz w:val="56"/>
                <w:szCs w:val="52"/>
              </w:rPr>
              <w:t>In the Loop</w:t>
            </w:r>
          </w:p>
        </w:tc>
      </w:tr>
    </w:tbl>
    <w:p w14:paraId="1332B086" w14:textId="39014E7A" w:rsidR="00922B59" w:rsidRPr="00BB52CD" w:rsidRDefault="00922B59" w:rsidP="00922B59">
      <w:pPr>
        <w:spacing w:after="0"/>
        <w:rPr>
          <w:sz w:val="8"/>
          <w:szCs w:val="6"/>
        </w:rPr>
      </w:pPr>
      <w:bookmarkStart w:id="0" w:name="_top"/>
      <w:bookmarkEnd w:id="0"/>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0206"/>
      </w:tblGrid>
      <w:tr w:rsidR="00D71B99" w14:paraId="5C406A2C" w14:textId="77777777" w:rsidTr="00116578">
        <w:trPr>
          <w:trHeight w:val="2741"/>
        </w:trPr>
        <w:tc>
          <w:tcPr>
            <w:tcW w:w="10206" w:type="dxa"/>
          </w:tcPr>
          <w:p w14:paraId="0E97450B" w14:textId="3A3DCA2A" w:rsidR="00D71B99" w:rsidRDefault="00934ECD" w:rsidP="00BE0D16">
            <w:pPr>
              <w:spacing w:after="0"/>
            </w:pPr>
            <w:r w:rsidRPr="00BB52CD">
              <w:rPr>
                <w:rFonts w:cs="Arial"/>
                <w:b/>
                <w:bCs/>
                <w:noProof/>
                <w:sz w:val="16"/>
                <w:szCs w:val="16"/>
              </w:rPr>
              <mc:AlternateContent>
                <mc:Choice Requires="wps">
                  <w:drawing>
                    <wp:anchor distT="45720" distB="45720" distL="114300" distR="114300" simplePos="0" relativeHeight="252844032" behindDoc="0" locked="0" layoutInCell="1" allowOverlap="1" wp14:anchorId="20E9E733" wp14:editId="520DB91F">
                      <wp:simplePos x="0" y="0"/>
                      <wp:positionH relativeFrom="column">
                        <wp:posOffset>2861945</wp:posOffset>
                      </wp:positionH>
                      <wp:positionV relativeFrom="paragraph">
                        <wp:posOffset>1270000</wp:posOffset>
                      </wp:positionV>
                      <wp:extent cx="3619500" cy="556260"/>
                      <wp:effectExtent l="0" t="0" r="0" b="0"/>
                      <wp:wrapNone/>
                      <wp:docPr id="6635609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556260"/>
                              </a:xfrm>
                              <a:prstGeom prst="rect">
                                <a:avLst/>
                              </a:prstGeom>
                              <a:noFill/>
                              <a:ln w="9525">
                                <a:noFill/>
                                <a:miter lim="800000"/>
                                <a:headEnd/>
                                <a:tailEnd/>
                              </a:ln>
                            </wps:spPr>
                            <wps:txbx>
                              <w:txbxContent>
                                <w:p w14:paraId="2C7257CF" w14:textId="18A19806" w:rsidR="0052790C" w:rsidRPr="00EE1C1E" w:rsidRDefault="0060654D" w:rsidP="00643E3F">
                                  <w:pPr>
                                    <w:spacing w:after="0" w:line="800" w:lineRule="exact"/>
                                    <w:jc w:val="right"/>
                                    <w:rPr>
                                      <w:color w:val="FFFFFF" w:themeColor="background1"/>
                                      <w14:textOutline w14:w="9525" w14:cap="rnd" w14:cmpd="sng" w14:algn="ctr">
                                        <w14:solidFill>
                                          <w14:schemeClr w14:val="tx1"/>
                                        </w14:solidFill>
                                        <w14:prstDash w14:val="solid"/>
                                        <w14:bevel/>
                                      </w14:textOutline>
                                    </w:rPr>
                                  </w:pPr>
                                  <w:r>
                                    <w:rPr>
                                      <w:rFonts w:ascii="Arial Black" w:hAnsi="Arial Black"/>
                                      <w:color w:val="FFFFFF" w:themeColor="background1"/>
                                      <w:sz w:val="72"/>
                                      <w:szCs w:val="44"/>
                                      <w14:textOutline w14:w="9525" w14:cap="rnd" w14:cmpd="sng" w14:algn="ctr">
                                        <w14:solidFill>
                                          <w14:schemeClr w14:val="tx1"/>
                                        </w14:solidFill>
                                        <w14:prstDash w14:val="solid"/>
                                        <w14:bevel/>
                                      </w14:textOutline>
                                    </w:rPr>
                                    <w:t>Octo</w:t>
                                  </w:r>
                                  <w:r w:rsidR="00EF559B">
                                    <w:rPr>
                                      <w:rFonts w:ascii="Arial Black" w:hAnsi="Arial Black"/>
                                      <w:color w:val="FFFFFF" w:themeColor="background1"/>
                                      <w:sz w:val="72"/>
                                      <w:szCs w:val="44"/>
                                      <w14:textOutline w14:w="9525" w14:cap="rnd" w14:cmpd="sng" w14:algn="ctr">
                                        <w14:solidFill>
                                          <w14:schemeClr w14:val="tx1"/>
                                        </w14:solidFill>
                                        <w14:prstDash w14:val="solid"/>
                                        <w14:bevel/>
                                      </w14:textOutline>
                                    </w:rPr>
                                    <w:t>ber</w:t>
                                  </w:r>
                                  <w:r w:rsidR="00792244">
                                    <w:rPr>
                                      <w:rFonts w:ascii="Arial Black" w:hAnsi="Arial Black"/>
                                      <w:color w:val="FFFFFF" w:themeColor="background1"/>
                                      <w:sz w:val="72"/>
                                      <w:szCs w:val="44"/>
                                      <w14:textOutline w14:w="9525" w14:cap="rnd" w14:cmpd="sng" w14:algn="ctr">
                                        <w14:solidFill>
                                          <w14:schemeClr w14:val="tx1"/>
                                        </w14:solidFill>
                                        <w14:prstDash w14:val="solid"/>
                                        <w14:bevel/>
                                      </w14:textOutline>
                                    </w:rPr>
                                    <w:t xml:space="preserve"> </w:t>
                                  </w:r>
                                  <w:r w:rsidR="0052790C" w:rsidRPr="00EE1C1E">
                                    <w:rPr>
                                      <w:rFonts w:ascii="Arial Black" w:hAnsi="Arial Black"/>
                                      <w:color w:val="FFFFFF" w:themeColor="background1"/>
                                      <w:sz w:val="72"/>
                                      <w:szCs w:val="44"/>
                                      <w14:textOutline w14:w="9525" w14:cap="rnd" w14:cmpd="sng" w14:algn="ctr">
                                        <w14:solidFill>
                                          <w14:schemeClr w14:val="tx1"/>
                                        </w14:solidFill>
                                        <w14:prstDash w14:val="solid"/>
                                        <w14:bevel/>
                                      </w14:textOutline>
                                    </w:rPr>
                                    <w:t>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0E9E733" id="_x0000_t202" coordsize="21600,21600" o:spt="202" path="m,l,21600r21600,l21600,xe">
                      <v:stroke joinstyle="miter"/>
                      <v:path gradientshapeok="t" o:connecttype="rect"/>
                    </v:shapetype>
                    <v:shape id="Text Box 2" o:spid="_x0000_s1026" type="#_x0000_t202" style="position:absolute;margin-left:225.35pt;margin-top:100pt;width:285pt;height:43.8pt;z-index:252844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" filled="f" stroked="f">
                      <v:textbox>
                        <w:txbxContent>
                          <w:p w14:paraId="2C7257CF" w14:textId="18A19806" w:rsidR="0052790C" w:rsidRPr="00EE1C1E" w:rsidRDefault="0060654D" w:rsidP="00643E3F">
                            <w:pPr>
                              <w:spacing w:after="0" w:line="800" w:lineRule="exact"/>
                              <w:jc w:val="right"/>
                              <w:rPr>
                                <w:color w:val="FFFFFF" w:themeColor="background1"/>
                                <w14:textOutline w14:w="9525" w14:cap="rnd" w14:cmpd="sng" w14:algn="ctr">
                                  <w14:solidFill>
                                    <w14:schemeClr w14:val="tx1"/>
                                  </w14:solidFill>
                                  <w14:prstDash w14:val="solid"/>
                                  <w14:bevel/>
                                </w14:textOutline>
                              </w:rPr>
                            </w:pPr>
                            <w:r>
                              <w:rPr>
                                <w:rFonts w:ascii="Arial Black" w:hAnsi="Arial Black"/>
                                <w:color w:val="FFFFFF" w:themeColor="background1"/>
                                <w:sz w:val="72"/>
                                <w:szCs w:val="44"/>
                                <w14:textOutline w14:w="9525" w14:cap="rnd" w14:cmpd="sng" w14:algn="ctr">
                                  <w14:solidFill>
                                    <w14:schemeClr w14:val="tx1"/>
                                  </w14:solidFill>
                                  <w14:prstDash w14:val="solid"/>
                                  <w14:bevel/>
                                </w14:textOutline>
                              </w:rPr>
                              <w:t>Octo</w:t>
                            </w:r>
                            <w:r w:rsidR="00EF559B">
                              <w:rPr>
                                <w:rFonts w:ascii="Arial Black" w:hAnsi="Arial Black"/>
                                <w:color w:val="FFFFFF" w:themeColor="background1"/>
                                <w:sz w:val="72"/>
                                <w:szCs w:val="44"/>
                                <w14:textOutline w14:w="9525" w14:cap="rnd" w14:cmpd="sng" w14:algn="ctr">
                                  <w14:solidFill>
                                    <w14:schemeClr w14:val="tx1"/>
                                  </w14:solidFill>
                                  <w14:prstDash w14:val="solid"/>
                                  <w14:bevel/>
                                </w14:textOutline>
                              </w:rPr>
                              <w:t>ber</w:t>
                            </w:r>
                            <w:r w:rsidR="00792244">
                              <w:rPr>
                                <w:rFonts w:ascii="Arial Black" w:hAnsi="Arial Black"/>
                                <w:color w:val="FFFFFF" w:themeColor="background1"/>
                                <w:sz w:val="72"/>
                                <w:szCs w:val="44"/>
                                <w14:textOutline w14:w="9525" w14:cap="rnd" w14:cmpd="sng" w14:algn="ctr">
                                  <w14:solidFill>
                                    <w14:schemeClr w14:val="tx1"/>
                                  </w14:solidFill>
                                  <w14:prstDash w14:val="solid"/>
                                  <w14:bevel/>
                                </w14:textOutline>
                              </w:rPr>
                              <w:t xml:space="preserve"> </w:t>
                            </w:r>
                            <w:r w:rsidR="0052790C" w:rsidRPr="00EE1C1E">
                              <w:rPr>
                                <w:rFonts w:ascii="Arial Black" w:hAnsi="Arial Black"/>
                                <w:color w:val="FFFFFF" w:themeColor="background1"/>
                                <w:sz w:val="72"/>
                                <w:szCs w:val="44"/>
                                <w14:textOutline w14:w="9525" w14:cap="rnd" w14:cmpd="sng" w14:algn="ctr">
                                  <w14:solidFill>
                                    <w14:schemeClr w14:val="tx1"/>
                                  </w14:solidFill>
                                  <w14:prstDash w14:val="solid"/>
                                  <w14:bevel/>
                                </w14:textOutline>
                              </w:rPr>
                              <w:t>2024</w:t>
                            </w:r>
                          </w:p>
                        </w:txbxContent>
                      </v:textbox>
                    </v:shape>
                  </w:pict>
                </mc:Fallback>
              </mc:AlternateContent>
            </w:r>
            <w:r>
              <w:rPr>
                <w:rFonts w:cs="Arial"/>
                <w:b/>
                <w:bCs/>
                <w:noProof/>
                <w:sz w:val="16"/>
                <w:szCs w:val="16"/>
              </w:rPr>
              <w:drawing>
                <wp:inline distT="0" distB="0" distL="0" distR="0" wp14:anchorId="576C42CC" wp14:editId="31EBFDB0">
                  <wp:extent cx="6461760" cy="1812031"/>
                  <wp:effectExtent l="19050" t="19050" r="15240" b="17145"/>
                  <wp:docPr id="1779794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79456" name="Picture 4"/>
                          <pic:cNvPicPr/>
                        </pic:nvPicPr>
                        <pic:blipFill>
                          <a:blip r:embed="rId9">
                            <a:extLst>
                              <a:ext uri="{28A0092B-C50C-407E-A947-70E740481C1C}">
                                <a14:useLocalDpi xmlns:a14="http://schemas.microsoft.com/office/drawing/2010/main" val="0"/>
                              </a:ext>
                            </a:extLst>
                          </a:blip>
                          <a:stretch>
                            <a:fillRect/>
                          </a:stretch>
                        </pic:blipFill>
                        <pic:spPr>
                          <a:xfrm>
                            <a:off x="0" y="0"/>
                            <a:ext cx="6468590" cy="1813946"/>
                          </a:xfrm>
                          <a:prstGeom prst="rect">
                            <a:avLst/>
                          </a:prstGeom>
                          <a:ln>
                            <a:solidFill>
                              <a:schemeClr val="accent1"/>
                            </a:solidFill>
                          </a:ln>
                        </pic:spPr>
                      </pic:pic>
                    </a:graphicData>
                  </a:graphic>
                </wp:inline>
              </w:drawing>
            </w:r>
          </w:p>
        </w:tc>
      </w:tr>
    </w:tbl>
    <w:p w14:paraId="2E534A29" w14:textId="0F515A5D" w:rsidR="00922B59" w:rsidRDefault="00C44E7D" w:rsidP="00B07ED0">
      <w:pPr>
        <w:pStyle w:val="TOC1"/>
        <w:spacing w:after="120"/>
        <w:rPr>
          <w:rStyle w:val="Hyperlink"/>
        </w:rPr>
      </w:pPr>
      <w:r w:rsidRPr="005F46BF">
        <w:rPr>
          <w:b w:val="0"/>
          <w:bCs/>
          <w:color w:val="auto"/>
        </w:rPr>
        <w:t xml:space="preserve">This news bulletin is designed </w:t>
      </w:r>
      <w:r w:rsidR="00B81B20" w:rsidRPr="005F46BF">
        <w:rPr>
          <w:b w:val="0"/>
          <w:bCs/>
          <w:color w:val="auto"/>
        </w:rPr>
        <w:t xml:space="preserve">to keep you in the loop </w:t>
      </w:r>
      <w:r w:rsidR="00186344" w:rsidRPr="005F46BF">
        <w:rPr>
          <w:b w:val="0"/>
          <w:bCs/>
          <w:color w:val="auto"/>
        </w:rPr>
        <w:t xml:space="preserve">regarding news and activities </w:t>
      </w:r>
      <w:r w:rsidRPr="005F46BF">
        <w:rPr>
          <w:b w:val="0"/>
          <w:bCs/>
          <w:color w:val="auto"/>
        </w:rPr>
        <w:t xml:space="preserve">for the current month.  </w:t>
      </w:r>
      <w:r w:rsidR="000F2A0C" w:rsidRPr="005F46BF">
        <w:rPr>
          <w:b w:val="0"/>
          <w:bCs/>
          <w:color w:val="auto"/>
        </w:rPr>
        <w:t>Further</w:t>
      </w:r>
      <w:r w:rsidRPr="005F46BF">
        <w:rPr>
          <w:b w:val="0"/>
          <w:bCs/>
          <w:color w:val="auto"/>
        </w:rPr>
        <w:t xml:space="preserve"> information can be obtained from our </w:t>
      </w:r>
      <w:r w:rsidR="00633298" w:rsidRPr="005F46BF">
        <w:rPr>
          <w:b w:val="0"/>
          <w:bCs/>
          <w:color w:val="auto"/>
        </w:rPr>
        <w:t xml:space="preserve">biannual </w:t>
      </w:r>
      <w:r w:rsidRPr="005F46BF">
        <w:rPr>
          <w:b w:val="0"/>
          <w:bCs/>
          <w:color w:val="auto"/>
        </w:rPr>
        <w:t>News</w:t>
      </w:r>
      <w:r w:rsidR="00342849" w:rsidRPr="005F46BF">
        <w:rPr>
          <w:b w:val="0"/>
          <w:bCs/>
          <w:color w:val="auto"/>
        </w:rPr>
        <w:t>l</w:t>
      </w:r>
      <w:r w:rsidRPr="005F46BF">
        <w:rPr>
          <w:b w:val="0"/>
          <w:bCs/>
          <w:color w:val="auto"/>
        </w:rPr>
        <w:t>etter or from our website</w:t>
      </w:r>
      <w:r w:rsidRPr="005F46BF">
        <w:rPr>
          <w:color w:val="auto"/>
        </w:rPr>
        <w:t xml:space="preserve"> </w:t>
      </w:r>
      <w:hyperlink r:id="rId10" w:history="1">
        <w:r w:rsidRPr="00F86288">
          <w:rPr>
            <w:rStyle w:val="Hyperlink"/>
            <w:sz w:val="24"/>
            <w:szCs w:val="24"/>
          </w:rPr>
          <w:t>www.u3apinerivers.org.au</w:t>
        </w:r>
      </w:hyperlink>
      <w:r w:rsidR="0077707D" w:rsidRPr="00F86288">
        <w:rPr>
          <w:rStyle w:val="Hyperlink"/>
          <w:sz w:val="24"/>
          <w:szCs w:val="24"/>
        </w:rPr>
        <w:t>.</w:t>
      </w:r>
    </w:p>
    <w:p w14:paraId="18FDCE54" w14:textId="6655ACD2" w:rsidR="007F23EA" w:rsidRPr="00343E7B" w:rsidRDefault="007F23EA" w:rsidP="0013239E">
      <w:pPr>
        <w:pBdr>
          <w:bottom w:val="single" w:sz="4" w:space="1" w:color="147E3F"/>
        </w:pBdr>
      </w:pPr>
      <w:r w:rsidRPr="0013239E">
        <w:rPr>
          <w:color w:val="147E3F"/>
          <w:sz w:val="28"/>
          <w:szCs w:val="24"/>
        </w:rPr>
        <w:t>Contents</w:t>
      </w:r>
    </w:p>
    <w:p w14:paraId="5BE13066" w14:textId="58141596" w:rsidR="007F23EA" w:rsidRPr="00596050" w:rsidRDefault="007F23EA" w:rsidP="007F23EA">
      <w:pPr>
        <w:rPr>
          <w:sz w:val="22"/>
          <w:szCs w:val="20"/>
          <w:lang w:val="en-US"/>
        </w:rPr>
      </w:pPr>
      <w:r w:rsidRPr="00596050">
        <w:rPr>
          <w:sz w:val="22"/>
          <w:szCs w:val="20"/>
          <w:lang w:val="en-US"/>
        </w:rPr>
        <w:t>Click/tap the page number to go directly to that section in the document.</w:t>
      </w:r>
      <w:r w:rsidR="00444730" w:rsidRPr="00596050">
        <w:rPr>
          <w:sz w:val="22"/>
          <w:szCs w:val="20"/>
          <w:lang w:val="en-US"/>
        </w:rPr>
        <w:t xml:space="preserve">  Click/tap the arrow in the footer, to come </w:t>
      </w:r>
      <w:r w:rsidR="00596050" w:rsidRPr="00596050">
        <w:rPr>
          <w:sz w:val="22"/>
          <w:szCs w:val="20"/>
          <w:lang w:val="en-US"/>
        </w:rPr>
        <w:t xml:space="preserve">back to this </w:t>
      </w:r>
      <w:r w:rsidR="00850B68">
        <w:rPr>
          <w:sz w:val="22"/>
          <w:szCs w:val="20"/>
          <w:lang w:val="en-US"/>
        </w:rPr>
        <w:t>table</w:t>
      </w:r>
      <w:r w:rsidR="00596050" w:rsidRPr="00596050">
        <w:rPr>
          <w:sz w:val="22"/>
          <w:szCs w:val="20"/>
          <w:lang w:val="en-US"/>
        </w:rPr>
        <w:t xml:space="preserve"> from anywhere in the document.</w:t>
      </w:r>
    </w:p>
    <w:p w14:paraId="753C8A5F" w14:textId="77777777" w:rsidR="007F23EA" w:rsidRDefault="007F23EA" w:rsidP="00C44E7D">
      <w:pPr>
        <w:rPr>
          <w:rStyle w:val="Hyperlink"/>
        </w:rPr>
        <w:sectPr w:rsidR="007F23EA" w:rsidSect="000948C1">
          <w:footerReference w:type="default" r:id="rId11"/>
          <w:pgSz w:w="11906" w:h="16838" w:code="9"/>
          <w:pgMar w:top="567" w:right="851" w:bottom="680" w:left="851" w:header="709" w:footer="510" w:gutter="0"/>
          <w:cols w:space="708"/>
          <w:docGrid w:linePitch="360"/>
        </w:sectPr>
      </w:pPr>
    </w:p>
    <w:p w14:paraId="514F041F" w14:textId="5EA949E2" w:rsidR="004E01EA" w:rsidRDefault="007D7251">
      <w:pPr>
        <w:pStyle w:val="TOC1"/>
        <w:rPr>
          <w:rFonts w:asciiTheme="minorHAnsi" w:eastAsiaTheme="minorEastAsia" w:hAnsiTheme="minorHAnsi"/>
          <w:b w:val="0"/>
          <w:color w:val="auto"/>
          <w:kern w:val="2"/>
          <w:szCs w:val="24"/>
          <w:lang w:eastAsia="en-AU"/>
          <w14:ligatures w14:val="standardContextual"/>
        </w:rPr>
      </w:pPr>
      <w:r>
        <w:rPr>
          <w:rStyle w:val="Hyperlink"/>
        </w:rPr>
        <w:fldChar w:fldCharType="begin"/>
      </w:r>
      <w:r>
        <w:rPr>
          <w:rStyle w:val="Hyperlink"/>
        </w:rPr>
        <w:instrText xml:space="preserve"> TOC \o "1-3" \h \z \u </w:instrText>
      </w:r>
      <w:r>
        <w:rPr>
          <w:rStyle w:val="Hyperlink"/>
        </w:rPr>
        <w:fldChar w:fldCharType="separate"/>
      </w:r>
      <w:hyperlink w:anchor="_Toc178617002" w:history="1">
        <w:r w:rsidR="004E01EA" w:rsidRPr="002A3570">
          <w:rPr>
            <w:rStyle w:val="Hyperlink"/>
          </w:rPr>
          <w:t>FROM THE PRESIDENT</w:t>
        </w:r>
        <w:r w:rsidR="004E01EA">
          <w:rPr>
            <w:webHidden/>
          </w:rPr>
          <w:tab/>
        </w:r>
        <w:r w:rsidR="004E01EA">
          <w:rPr>
            <w:webHidden/>
          </w:rPr>
          <w:fldChar w:fldCharType="begin"/>
        </w:r>
        <w:r w:rsidR="004E01EA">
          <w:rPr>
            <w:webHidden/>
          </w:rPr>
          <w:instrText xml:space="preserve"> PAGEREF _Toc178617002 \h </w:instrText>
        </w:r>
        <w:r w:rsidR="004E01EA">
          <w:rPr>
            <w:webHidden/>
          </w:rPr>
        </w:r>
        <w:r w:rsidR="004E01EA">
          <w:rPr>
            <w:webHidden/>
          </w:rPr>
          <w:fldChar w:fldCharType="separate"/>
        </w:r>
        <w:r w:rsidR="005814B6">
          <w:rPr>
            <w:webHidden/>
          </w:rPr>
          <w:t>1</w:t>
        </w:r>
        <w:r w:rsidR="004E01EA">
          <w:rPr>
            <w:webHidden/>
          </w:rPr>
          <w:fldChar w:fldCharType="end"/>
        </w:r>
      </w:hyperlink>
    </w:p>
    <w:p w14:paraId="5F5DFB0B" w14:textId="102D180B"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03" w:history="1">
        <w:r w:rsidRPr="002A3570">
          <w:rPr>
            <w:rStyle w:val="Hyperlink"/>
            <w:noProof/>
            <w:lang w:val="en-US"/>
          </w:rPr>
          <w:t>Welcome to our new members</w:t>
        </w:r>
        <w:r>
          <w:rPr>
            <w:noProof/>
            <w:webHidden/>
          </w:rPr>
          <w:tab/>
        </w:r>
        <w:r>
          <w:rPr>
            <w:noProof/>
            <w:webHidden/>
          </w:rPr>
          <w:fldChar w:fldCharType="begin"/>
        </w:r>
        <w:r>
          <w:rPr>
            <w:noProof/>
            <w:webHidden/>
          </w:rPr>
          <w:instrText xml:space="preserve"> PAGEREF _Toc178617003 \h </w:instrText>
        </w:r>
        <w:r>
          <w:rPr>
            <w:noProof/>
            <w:webHidden/>
          </w:rPr>
        </w:r>
        <w:r>
          <w:rPr>
            <w:noProof/>
            <w:webHidden/>
          </w:rPr>
          <w:fldChar w:fldCharType="separate"/>
        </w:r>
        <w:r w:rsidR="005814B6">
          <w:rPr>
            <w:noProof/>
            <w:webHidden/>
          </w:rPr>
          <w:t>1</w:t>
        </w:r>
        <w:r>
          <w:rPr>
            <w:noProof/>
            <w:webHidden/>
          </w:rPr>
          <w:fldChar w:fldCharType="end"/>
        </w:r>
      </w:hyperlink>
    </w:p>
    <w:p w14:paraId="3374B069" w14:textId="757D4E35"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04" w:history="1">
        <w:r w:rsidRPr="002A3570">
          <w:rPr>
            <w:rStyle w:val="Hyperlink"/>
            <w:noProof/>
            <w:lang w:val="en-US"/>
          </w:rPr>
          <w:t>Life membership – Jenny Everson</w:t>
        </w:r>
        <w:r>
          <w:rPr>
            <w:noProof/>
            <w:webHidden/>
          </w:rPr>
          <w:tab/>
        </w:r>
        <w:r>
          <w:rPr>
            <w:noProof/>
            <w:webHidden/>
          </w:rPr>
          <w:fldChar w:fldCharType="begin"/>
        </w:r>
        <w:r>
          <w:rPr>
            <w:noProof/>
            <w:webHidden/>
          </w:rPr>
          <w:instrText xml:space="preserve"> PAGEREF _Toc178617004 \h </w:instrText>
        </w:r>
        <w:r>
          <w:rPr>
            <w:noProof/>
            <w:webHidden/>
          </w:rPr>
        </w:r>
        <w:r>
          <w:rPr>
            <w:noProof/>
            <w:webHidden/>
          </w:rPr>
          <w:fldChar w:fldCharType="separate"/>
        </w:r>
        <w:r w:rsidR="005814B6">
          <w:rPr>
            <w:noProof/>
            <w:webHidden/>
          </w:rPr>
          <w:t>2</w:t>
        </w:r>
        <w:r>
          <w:rPr>
            <w:noProof/>
            <w:webHidden/>
          </w:rPr>
          <w:fldChar w:fldCharType="end"/>
        </w:r>
      </w:hyperlink>
    </w:p>
    <w:p w14:paraId="1EA076B3" w14:textId="7D4235AB"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05" w:history="1">
        <w:r w:rsidRPr="002A3570">
          <w:rPr>
            <w:rStyle w:val="Hyperlink"/>
            <w:noProof/>
          </w:rPr>
          <w:t>Dickson Seniors</w:t>
        </w:r>
        <w:r>
          <w:rPr>
            <w:noProof/>
            <w:webHidden/>
          </w:rPr>
          <w:tab/>
        </w:r>
        <w:r>
          <w:rPr>
            <w:noProof/>
            <w:webHidden/>
          </w:rPr>
          <w:fldChar w:fldCharType="begin"/>
        </w:r>
        <w:r>
          <w:rPr>
            <w:noProof/>
            <w:webHidden/>
          </w:rPr>
          <w:instrText xml:space="preserve"> PAGEREF _Toc178617005 \h </w:instrText>
        </w:r>
        <w:r>
          <w:rPr>
            <w:noProof/>
            <w:webHidden/>
          </w:rPr>
        </w:r>
        <w:r>
          <w:rPr>
            <w:noProof/>
            <w:webHidden/>
          </w:rPr>
          <w:fldChar w:fldCharType="separate"/>
        </w:r>
        <w:r w:rsidR="005814B6">
          <w:rPr>
            <w:noProof/>
            <w:webHidden/>
          </w:rPr>
          <w:t>2</w:t>
        </w:r>
        <w:r>
          <w:rPr>
            <w:noProof/>
            <w:webHidden/>
          </w:rPr>
          <w:fldChar w:fldCharType="end"/>
        </w:r>
      </w:hyperlink>
    </w:p>
    <w:p w14:paraId="0CF6809B" w14:textId="7A8D8CFF"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06" w:history="1">
        <w:r w:rsidRPr="002A3570">
          <w:rPr>
            <w:rStyle w:val="Hyperlink"/>
            <w:noProof/>
            <w:lang w:val="en-US"/>
          </w:rPr>
          <w:t>No Melbourne Cup Lunch this year</w:t>
        </w:r>
        <w:r>
          <w:rPr>
            <w:noProof/>
            <w:webHidden/>
          </w:rPr>
          <w:tab/>
        </w:r>
        <w:r>
          <w:rPr>
            <w:noProof/>
            <w:webHidden/>
          </w:rPr>
          <w:fldChar w:fldCharType="begin"/>
        </w:r>
        <w:r>
          <w:rPr>
            <w:noProof/>
            <w:webHidden/>
          </w:rPr>
          <w:instrText xml:space="preserve"> PAGEREF _Toc178617006 \h </w:instrText>
        </w:r>
        <w:r>
          <w:rPr>
            <w:noProof/>
            <w:webHidden/>
          </w:rPr>
        </w:r>
        <w:r>
          <w:rPr>
            <w:noProof/>
            <w:webHidden/>
          </w:rPr>
          <w:fldChar w:fldCharType="separate"/>
        </w:r>
        <w:r w:rsidR="005814B6">
          <w:rPr>
            <w:noProof/>
            <w:webHidden/>
          </w:rPr>
          <w:t>2</w:t>
        </w:r>
        <w:r>
          <w:rPr>
            <w:noProof/>
            <w:webHidden/>
          </w:rPr>
          <w:fldChar w:fldCharType="end"/>
        </w:r>
      </w:hyperlink>
    </w:p>
    <w:p w14:paraId="67B06A09" w14:textId="40F7BA22"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07" w:history="1">
        <w:r w:rsidRPr="002A3570">
          <w:rPr>
            <w:rStyle w:val="Hyperlink"/>
            <w:noProof/>
          </w:rPr>
          <w:t>No Open Day for 2024</w:t>
        </w:r>
        <w:r>
          <w:rPr>
            <w:noProof/>
            <w:webHidden/>
          </w:rPr>
          <w:tab/>
        </w:r>
        <w:r>
          <w:rPr>
            <w:noProof/>
            <w:webHidden/>
          </w:rPr>
          <w:fldChar w:fldCharType="begin"/>
        </w:r>
        <w:r>
          <w:rPr>
            <w:noProof/>
            <w:webHidden/>
          </w:rPr>
          <w:instrText xml:space="preserve"> PAGEREF _Toc178617007 \h </w:instrText>
        </w:r>
        <w:r>
          <w:rPr>
            <w:noProof/>
            <w:webHidden/>
          </w:rPr>
        </w:r>
        <w:r>
          <w:rPr>
            <w:noProof/>
            <w:webHidden/>
          </w:rPr>
          <w:fldChar w:fldCharType="separate"/>
        </w:r>
        <w:r w:rsidR="005814B6">
          <w:rPr>
            <w:noProof/>
            <w:webHidden/>
          </w:rPr>
          <w:t>3</w:t>
        </w:r>
        <w:r>
          <w:rPr>
            <w:noProof/>
            <w:webHidden/>
          </w:rPr>
          <w:fldChar w:fldCharType="end"/>
        </w:r>
      </w:hyperlink>
    </w:p>
    <w:p w14:paraId="75E0D028" w14:textId="47273FAC"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08" w:history="1">
        <w:r w:rsidRPr="002A3570">
          <w:rPr>
            <w:rStyle w:val="Hyperlink"/>
            <w:noProof/>
          </w:rPr>
          <w:t>Membership renewals not open yet</w:t>
        </w:r>
        <w:r>
          <w:rPr>
            <w:noProof/>
            <w:webHidden/>
          </w:rPr>
          <w:tab/>
        </w:r>
        <w:r>
          <w:rPr>
            <w:noProof/>
            <w:webHidden/>
          </w:rPr>
          <w:fldChar w:fldCharType="begin"/>
        </w:r>
        <w:r>
          <w:rPr>
            <w:noProof/>
            <w:webHidden/>
          </w:rPr>
          <w:instrText xml:space="preserve"> PAGEREF _Toc178617008 \h </w:instrText>
        </w:r>
        <w:r>
          <w:rPr>
            <w:noProof/>
            <w:webHidden/>
          </w:rPr>
        </w:r>
        <w:r>
          <w:rPr>
            <w:noProof/>
            <w:webHidden/>
          </w:rPr>
          <w:fldChar w:fldCharType="separate"/>
        </w:r>
        <w:r w:rsidR="005814B6">
          <w:rPr>
            <w:noProof/>
            <w:webHidden/>
          </w:rPr>
          <w:t>3</w:t>
        </w:r>
        <w:r>
          <w:rPr>
            <w:noProof/>
            <w:webHidden/>
          </w:rPr>
          <w:fldChar w:fldCharType="end"/>
        </w:r>
      </w:hyperlink>
    </w:p>
    <w:p w14:paraId="4C9E7628" w14:textId="0B26A4FC"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09" w:history="1">
        <w:r w:rsidRPr="002A3570">
          <w:rPr>
            <w:rStyle w:val="Hyperlink"/>
            <w:noProof/>
            <w:lang w:val="en-US"/>
          </w:rPr>
          <w:t>Thinking of our members</w:t>
        </w:r>
        <w:r>
          <w:rPr>
            <w:noProof/>
            <w:webHidden/>
          </w:rPr>
          <w:tab/>
        </w:r>
        <w:r>
          <w:rPr>
            <w:noProof/>
            <w:webHidden/>
          </w:rPr>
          <w:fldChar w:fldCharType="begin"/>
        </w:r>
        <w:r>
          <w:rPr>
            <w:noProof/>
            <w:webHidden/>
          </w:rPr>
          <w:instrText xml:space="preserve"> PAGEREF _Toc178617009 \h </w:instrText>
        </w:r>
        <w:r>
          <w:rPr>
            <w:noProof/>
            <w:webHidden/>
          </w:rPr>
        </w:r>
        <w:r>
          <w:rPr>
            <w:noProof/>
            <w:webHidden/>
          </w:rPr>
          <w:fldChar w:fldCharType="separate"/>
        </w:r>
        <w:r w:rsidR="005814B6">
          <w:rPr>
            <w:noProof/>
            <w:webHidden/>
          </w:rPr>
          <w:t>3</w:t>
        </w:r>
        <w:r>
          <w:rPr>
            <w:noProof/>
            <w:webHidden/>
          </w:rPr>
          <w:fldChar w:fldCharType="end"/>
        </w:r>
      </w:hyperlink>
    </w:p>
    <w:p w14:paraId="7627BE76" w14:textId="1EF6312A" w:rsidR="004E01EA" w:rsidRDefault="004E01EA">
      <w:pPr>
        <w:pStyle w:val="TOC1"/>
        <w:rPr>
          <w:rFonts w:asciiTheme="minorHAnsi" w:eastAsiaTheme="minorEastAsia" w:hAnsiTheme="minorHAnsi"/>
          <w:b w:val="0"/>
          <w:color w:val="auto"/>
          <w:kern w:val="2"/>
          <w:szCs w:val="24"/>
          <w:lang w:eastAsia="en-AU"/>
          <w14:ligatures w14:val="standardContextual"/>
        </w:rPr>
      </w:pPr>
      <w:hyperlink w:anchor="_Toc178617010" w:history="1">
        <w:r w:rsidRPr="002A3570">
          <w:rPr>
            <w:rStyle w:val="Hyperlink"/>
            <w:lang w:val="en-US"/>
          </w:rPr>
          <w:t>ACTIVITIES</w:t>
        </w:r>
        <w:r>
          <w:rPr>
            <w:webHidden/>
          </w:rPr>
          <w:tab/>
        </w:r>
        <w:r>
          <w:rPr>
            <w:webHidden/>
          </w:rPr>
          <w:fldChar w:fldCharType="begin"/>
        </w:r>
        <w:r>
          <w:rPr>
            <w:webHidden/>
          </w:rPr>
          <w:instrText xml:space="preserve"> PAGEREF _Toc178617010 \h </w:instrText>
        </w:r>
        <w:r>
          <w:rPr>
            <w:webHidden/>
          </w:rPr>
        </w:r>
        <w:r>
          <w:rPr>
            <w:webHidden/>
          </w:rPr>
          <w:fldChar w:fldCharType="separate"/>
        </w:r>
        <w:r w:rsidR="005814B6">
          <w:rPr>
            <w:webHidden/>
          </w:rPr>
          <w:t>3</w:t>
        </w:r>
        <w:r>
          <w:rPr>
            <w:webHidden/>
          </w:rPr>
          <w:fldChar w:fldCharType="end"/>
        </w:r>
      </w:hyperlink>
    </w:p>
    <w:p w14:paraId="6DC29E37" w14:textId="64BDEBA3"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11" w:history="1">
        <w:r w:rsidRPr="002A3570">
          <w:rPr>
            <w:rStyle w:val="Hyperlink"/>
            <w:noProof/>
          </w:rPr>
          <w:t>Upcoming events</w:t>
        </w:r>
        <w:r>
          <w:rPr>
            <w:noProof/>
            <w:webHidden/>
          </w:rPr>
          <w:tab/>
        </w:r>
        <w:r>
          <w:rPr>
            <w:noProof/>
            <w:webHidden/>
          </w:rPr>
          <w:fldChar w:fldCharType="begin"/>
        </w:r>
        <w:r>
          <w:rPr>
            <w:noProof/>
            <w:webHidden/>
          </w:rPr>
          <w:instrText xml:space="preserve"> PAGEREF _Toc178617011 \h </w:instrText>
        </w:r>
        <w:r>
          <w:rPr>
            <w:noProof/>
            <w:webHidden/>
          </w:rPr>
        </w:r>
        <w:r>
          <w:rPr>
            <w:noProof/>
            <w:webHidden/>
          </w:rPr>
          <w:fldChar w:fldCharType="separate"/>
        </w:r>
        <w:r w:rsidR="005814B6">
          <w:rPr>
            <w:noProof/>
            <w:webHidden/>
          </w:rPr>
          <w:t>3</w:t>
        </w:r>
        <w:r>
          <w:rPr>
            <w:noProof/>
            <w:webHidden/>
          </w:rPr>
          <w:fldChar w:fldCharType="end"/>
        </w:r>
      </w:hyperlink>
    </w:p>
    <w:p w14:paraId="5E3C8CCE" w14:textId="282A1172"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12" w:history="1">
        <w:r w:rsidRPr="002A3570">
          <w:rPr>
            <w:rStyle w:val="Hyperlink"/>
            <w:noProof/>
          </w:rPr>
          <w:t>Tech Help Tuesdays</w:t>
        </w:r>
        <w:r>
          <w:rPr>
            <w:noProof/>
            <w:webHidden/>
          </w:rPr>
          <w:tab/>
        </w:r>
        <w:r>
          <w:rPr>
            <w:noProof/>
            <w:webHidden/>
          </w:rPr>
          <w:fldChar w:fldCharType="begin"/>
        </w:r>
        <w:r>
          <w:rPr>
            <w:noProof/>
            <w:webHidden/>
          </w:rPr>
          <w:instrText xml:space="preserve"> PAGEREF _Toc178617012 \h </w:instrText>
        </w:r>
        <w:r>
          <w:rPr>
            <w:noProof/>
            <w:webHidden/>
          </w:rPr>
        </w:r>
        <w:r>
          <w:rPr>
            <w:noProof/>
            <w:webHidden/>
          </w:rPr>
          <w:fldChar w:fldCharType="separate"/>
        </w:r>
        <w:r w:rsidR="005814B6">
          <w:rPr>
            <w:noProof/>
            <w:webHidden/>
          </w:rPr>
          <w:t>4</w:t>
        </w:r>
        <w:r>
          <w:rPr>
            <w:noProof/>
            <w:webHidden/>
          </w:rPr>
          <w:fldChar w:fldCharType="end"/>
        </w:r>
      </w:hyperlink>
    </w:p>
    <w:p w14:paraId="53F2992B" w14:textId="292DA784"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13" w:history="1">
        <w:r w:rsidRPr="002A3570">
          <w:rPr>
            <w:rStyle w:val="Hyperlink"/>
            <w:noProof/>
          </w:rPr>
          <w:t>Theatre Outings</w:t>
        </w:r>
        <w:r>
          <w:rPr>
            <w:noProof/>
            <w:webHidden/>
          </w:rPr>
          <w:tab/>
        </w:r>
        <w:r>
          <w:rPr>
            <w:noProof/>
            <w:webHidden/>
          </w:rPr>
          <w:fldChar w:fldCharType="begin"/>
        </w:r>
        <w:r>
          <w:rPr>
            <w:noProof/>
            <w:webHidden/>
          </w:rPr>
          <w:instrText xml:space="preserve"> PAGEREF _Toc178617013 \h </w:instrText>
        </w:r>
        <w:r>
          <w:rPr>
            <w:noProof/>
            <w:webHidden/>
          </w:rPr>
        </w:r>
        <w:r>
          <w:rPr>
            <w:noProof/>
            <w:webHidden/>
          </w:rPr>
          <w:fldChar w:fldCharType="separate"/>
        </w:r>
        <w:r w:rsidR="005814B6">
          <w:rPr>
            <w:noProof/>
            <w:webHidden/>
          </w:rPr>
          <w:t>4</w:t>
        </w:r>
        <w:r>
          <w:rPr>
            <w:noProof/>
            <w:webHidden/>
          </w:rPr>
          <w:fldChar w:fldCharType="end"/>
        </w:r>
      </w:hyperlink>
    </w:p>
    <w:p w14:paraId="1CEAFAC3" w14:textId="6E7C6B85"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14" w:history="1">
        <w:r w:rsidRPr="002A3570">
          <w:rPr>
            <w:rStyle w:val="Hyperlink"/>
            <w:noProof/>
          </w:rPr>
          <w:t>Coach Trips Coordinator needed</w:t>
        </w:r>
        <w:r>
          <w:rPr>
            <w:noProof/>
            <w:webHidden/>
          </w:rPr>
          <w:tab/>
        </w:r>
        <w:r>
          <w:rPr>
            <w:noProof/>
            <w:webHidden/>
          </w:rPr>
          <w:fldChar w:fldCharType="begin"/>
        </w:r>
        <w:r>
          <w:rPr>
            <w:noProof/>
            <w:webHidden/>
          </w:rPr>
          <w:instrText xml:space="preserve"> PAGEREF _Toc178617014 \h </w:instrText>
        </w:r>
        <w:r>
          <w:rPr>
            <w:noProof/>
            <w:webHidden/>
          </w:rPr>
        </w:r>
        <w:r>
          <w:rPr>
            <w:noProof/>
            <w:webHidden/>
          </w:rPr>
          <w:fldChar w:fldCharType="separate"/>
        </w:r>
        <w:r w:rsidR="005814B6">
          <w:rPr>
            <w:noProof/>
            <w:webHidden/>
          </w:rPr>
          <w:t>4</w:t>
        </w:r>
        <w:r>
          <w:rPr>
            <w:noProof/>
            <w:webHidden/>
          </w:rPr>
          <w:fldChar w:fldCharType="end"/>
        </w:r>
      </w:hyperlink>
    </w:p>
    <w:p w14:paraId="7DA2D324" w14:textId="49427741"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15" w:history="1">
        <w:r w:rsidRPr="002A3570">
          <w:rPr>
            <w:rStyle w:val="Hyperlink"/>
            <w:noProof/>
          </w:rPr>
          <w:t>Coach Trips</w:t>
        </w:r>
        <w:r>
          <w:rPr>
            <w:noProof/>
            <w:webHidden/>
          </w:rPr>
          <w:tab/>
        </w:r>
        <w:r>
          <w:rPr>
            <w:noProof/>
            <w:webHidden/>
          </w:rPr>
          <w:fldChar w:fldCharType="begin"/>
        </w:r>
        <w:r>
          <w:rPr>
            <w:noProof/>
            <w:webHidden/>
          </w:rPr>
          <w:instrText xml:space="preserve"> PAGEREF _Toc178617015 \h </w:instrText>
        </w:r>
        <w:r>
          <w:rPr>
            <w:noProof/>
            <w:webHidden/>
          </w:rPr>
        </w:r>
        <w:r>
          <w:rPr>
            <w:noProof/>
            <w:webHidden/>
          </w:rPr>
          <w:fldChar w:fldCharType="separate"/>
        </w:r>
        <w:r w:rsidR="005814B6">
          <w:rPr>
            <w:noProof/>
            <w:webHidden/>
          </w:rPr>
          <w:t>5</w:t>
        </w:r>
        <w:r>
          <w:rPr>
            <w:noProof/>
            <w:webHidden/>
          </w:rPr>
          <w:fldChar w:fldCharType="end"/>
        </w:r>
      </w:hyperlink>
    </w:p>
    <w:p w14:paraId="6A8B1725" w14:textId="2ADBF3EE"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16" w:history="1">
        <w:r w:rsidRPr="002A3570">
          <w:rPr>
            <w:rStyle w:val="Hyperlink"/>
            <w:noProof/>
          </w:rPr>
          <w:t>Caravan &amp; Camping Group</w:t>
        </w:r>
        <w:r>
          <w:rPr>
            <w:noProof/>
            <w:webHidden/>
          </w:rPr>
          <w:tab/>
        </w:r>
        <w:r>
          <w:rPr>
            <w:noProof/>
            <w:webHidden/>
          </w:rPr>
          <w:fldChar w:fldCharType="begin"/>
        </w:r>
        <w:r>
          <w:rPr>
            <w:noProof/>
            <w:webHidden/>
          </w:rPr>
          <w:instrText xml:space="preserve"> PAGEREF _Toc178617016 \h </w:instrText>
        </w:r>
        <w:r>
          <w:rPr>
            <w:noProof/>
            <w:webHidden/>
          </w:rPr>
        </w:r>
        <w:r>
          <w:rPr>
            <w:noProof/>
            <w:webHidden/>
          </w:rPr>
          <w:fldChar w:fldCharType="separate"/>
        </w:r>
        <w:r w:rsidR="005814B6">
          <w:rPr>
            <w:noProof/>
            <w:webHidden/>
          </w:rPr>
          <w:t>6</w:t>
        </w:r>
        <w:r>
          <w:rPr>
            <w:noProof/>
            <w:webHidden/>
          </w:rPr>
          <w:fldChar w:fldCharType="end"/>
        </w:r>
      </w:hyperlink>
    </w:p>
    <w:p w14:paraId="7503C513" w14:textId="01B76532" w:rsidR="004E01EA" w:rsidRDefault="004E01EA">
      <w:pPr>
        <w:pStyle w:val="TOC1"/>
        <w:rPr>
          <w:rFonts w:asciiTheme="minorHAnsi" w:eastAsiaTheme="minorEastAsia" w:hAnsiTheme="minorHAnsi"/>
          <w:b w:val="0"/>
          <w:color w:val="auto"/>
          <w:kern w:val="2"/>
          <w:szCs w:val="24"/>
          <w:lang w:eastAsia="en-AU"/>
          <w14:ligatures w14:val="standardContextual"/>
        </w:rPr>
      </w:pPr>
      <w:hyperlink w:anchor="_Toc178617017" w:history="1">
        <w:r w:rsidRPr="002A3570">
          <w:rPr>
            <w:rStyle w:val="Hyperlink"/>
          </w:rPr>
          <w:t>CLASS NOTICES</w:t>
        </w:r>
        <w:r>
          <w:rPr>
            <w:webHidden/>
          </w:rPr>
          <w:tab/>
        </w:r>
        <w:r>
          <w:rPr>
            <w:webHidden/>
          </w:rPr>
          <w:fldChar w:fldCharType="begin"/>
        </w:r>
        <w:r>
          <w:rPr>
            <w:webHidden/>
          </w:rPr>
          <w:instrText xml:space="preserve"> PAGEREF _Toc178617017 \h </w:instrText>
        </w:r>
        <w:r>
          <w:rPr>
            <w:webHidden/>
          </w:rPr>
        </w:r>
        <w:r>
          <w:rPr>
            <w:webHidden/>
          </w:rPr>
          <w:fldChar w:fldCharType="separate"/>
        </w:r>
        <w:r w:rsidR="005814B6">
          <w:rPr>
            <w:webHidden/>
          </w:rPr>
          <w:t>7</w:t>
        </w:r>
        <w:r>
          <w:rPr>
            <w:webHidden/>
          </w:rPr>
          <w:fldChar w:fldCharType="end"/>
        </w:r>
      </w:hyperlink>
    </w:p>
    <w:p w14:paraId="2CAC538E" w14:textId="0C364966"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18" w:history="1">
        <w:r w:rsidRPr="002A3570">
          <w:rPr>
            <w:rStyle w:val="Hyperlink"/>
            <w:noProof/>
          </w:rPr>
          <w:t>Bird Watching</w:t>
        </w:r>
        <w:r>
          <w:rPr>
            <w:noProof/>
            <w:webHidden/>
          </w:rPr>
          <w:tab/>
        </w:r>
        <w:r>
          <w:rPr>
            <w:noProof/>
            <w:webHidden/>
          </w:rPr>
          <w:fldChar w:fldCharType="begin"/>
        </w:r>
        <w:r>
          <w:rPr>
            <w:noProof/>
            <w:webHidden/>
          </w:rPr>
          <w:instrText xml:space="preserve"> PAGEREF _Toc178617018 \h </w:instrText>
        </w:r>
        <w:r>
          <w:rPr>
            <w:noProof/>
            <w:webHidden/>
          </w:rPr>
        </w:r>
        <w:r>
          <w:rPr>
            <w:noProof/>
            <w:webHidden/>
          </w:rPr>
          <w:fldChar w:fldCharType="separate"/>
        </w:r>
        <w:r w:rsidR="005814B6">
          <w:rPr>
            <w:noProof/>
            <w:webHidden/>
          </w:rPr>
          <w:t>7</w:t>
        </w:r>
        <w:r>
          <w:rPr>
            <w:noProof/>
            <w:webHidden/>
          </w:rPr>
          <w:fldChar w:fldCharType="end"/>
        </w:r>
      </w:hyperlink>
    </w:p>
    <w:p w14:paraId="6A0E268E" w14:textId="3FB6335E"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19" w:history="1">
        <w:r w:rsidRPr="002A3570">
          <w:rPr>
            <w:rStyle w:val="Hyperlink"/>
            <w:noProof/>
          </w:rPr>
          <w:t>Happy Wanderers Group</w:t>
        </w:r>
        <w:r>
          <w:rPr>
            <w:noProof/>
            <w:webHidden/>
          </w:rPr>
          <w:tab/>
        </w:r>
        <w:r>
          <w:rPr>
            <w:noProof/>
            <w:webHidden/>
          </w:rPr>
          <w:fldChar w:fldCharType="begin"/>
        </w:r>
        <w:r>
          <w:rPr>
            <w:noProof/>
            <w:webHidden/>
          </w:rPr>
          <w:instrText xml:space="preserve"> PAGEREF _Toc178617019 \h </w:instrText>
        </w:r>
        <w:r>
          <w:rPr>
            <w:noProof/>
            <w:webHidden/>
          </w:rPr>
        </w:r>
        <w:r>
          <w:rPr>
            <w:noProof/>
            <w:webHidden/>
          </w:rPr>
          <w:fldChar w:fldCharType="separate"/>
        </w:r>
        <w:r w:rsidR="005814B6">
          <w:rPr>
            <w:noProof/>
            <w:webHidden/>
          </w:rPr>
          <w:t>7</w:t>
        </w:r>
        <w:r>
          <w:rPr>
            <w:noProof/>
            <w:webHidden/>
          </w:rPr>
          <w:fldChar w:fldCharType="end"/>
        </w:r>
      </w:hyperlink>
    </w:p>
    <w:p w14:paraId="3BEA09BA" w14:textId="0AF99046"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20" w:history="1">
        <w:r w:rsidRPr="002A3570">
          <w:rPr>
            <w:rStyle w:val="Hyperlink"/>
            <w:noProof/>
          </w:rPr>
          <w:t>Book Discussion</w:t>
        </w:r>
        <w:r>
          <w:rPr>
            <w:noProof/>
            <w:webHidden/>
          </w:rPr>
          <w:tab/>
        </w:r>
        <w:r>
          <w:rPr>
            <w:noProof/>
            <w:webHidden/>
          </w:rPr>
          <w:fldChar w:fldCharType="begin"/>
        </w:r>
        <w:r>
          <w:rPr>
            <w:noProof/>
            <w:webHidden/>
          </w:rPr>
          <w:instrText xml:space="preserve"> PAGEREF _Toc178617020 \h </w:instrText>
        </w:r>
        <w:r>
          <w:rPr>
            <w:noProof/>
            <w:webHidden/>
          </w:rPr>
        </w:r>
        <w:r>
          <w:rPr>
            <w:noProof/>
            <w:webHidden/>
          </w:rPr>
          <w:fldChar w:fldCharType="separate"/>
        </w:r>
        <w:r w:rsidR="005814B6">
          <w:rPr>
            <w:noProof/>
            <w:webHidden/>
          </w:rPr>
          <w:t>8</w:t>
        </w:r>
        <w:r>
          <w:rPr>
            <w:noProof/>
            <w:webHidden/>
          </w:rPr>
          <w:fldChar w:fldCharType="end"/>
        </w:r>
      </w:hyperlink>
    </w:p>
    <w:p w14:paraId="1C83ECE1" w14:textId="3273C524"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21" w:history="1">
        <w:r w:rsidRPr="002A3570">
          <w:rPr>
            <w:rStyle w:val="Hyperlink"/>
            <w:noProof/>
          </w:rPr>
          <w:t>Travel Adventures</w:t>
        </w:r>
        <w:r>
          <w:rPr>
            <w:noProof/>
            <w:webHidden/>
          </w:rPr>
          <w:tab/>
        </w:r>
        <w:r>
          <w:rPr>
            <w:noProof/>
            <w:webHidden/>
          </w:rPr>
          <w:fldChar w:fldCharType="begin"/>
        </w:r>
        <w:r>
          <w:rPr>
            <w:noProof/>
            <w:webHidden/>
          </w:rPr>
          <w:instrText xml:space="preserve"> PAGEREF _Toc178617021 \h </w:instrText>
        </w:r>
        <w:r>
          <w:rPr>
            <w:noProof/>
            <w:webHidden/>
          </w:rPr>
        </w:r>
        <w:r>
          <w:rPr>
            <w:noProof/>
            <w:webHidden/>
          </w:rPr>
          <w:fldChar w:fldCharType="separate"/>
        </w:r>
        <w:r w:rsidR="005814B6">
          <w:rPr>
            <w:noProof/>
            <w:webHidden/>
          </w:rPr>
          <w:t>8</w:t>
        </w:r>
        <w:r>
          <w:rPr>
            <w:noProof/>
            <w:webHidden/>
          </w:rPr>
          <w:fldChar w:fldCharType="end"/>
        </w:r>
      </w:hyperlink>
    </w:p>
    <w:p w14:paraId="0C233215" w14:textId="367DBA7E"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22" w:history="1">
        <w:r w:rsidRPr="002A3570">
          <w:rPr>
            <w:rStyle w:val="Hyperlink"/>
            <w:noProof/>
          </w:rPr>
          <w:t>The Week that Was – NEW CLASS</w:t>
        </w:r>
        <w:r>
          <w:rPr>
            <w:noProof/>
            <w:webHidden/>
          </w:rPr>
          <w:tab/>
        </w:r>
        <w:r>
          <w:rPr>
            <w:noProof/>
            <w:webHidden/>
          </w:rPr>
          <w:fldChar w:fldCharType="begin"/>
        </w:r>
        <w:r>
          <w:rPr>
            <w:noProof/>
            <w:webHidden/>
          </w:rPr>
          <w:instrText xml:space="preserve"> PAGEREF _Toc178617022 \h </w:instrText>
        </w:r>
        <w:r>
          <w:rPr>
            <w:noProof/>
            <w:webHidden/>
          </w:rPr>
        </w:r>
        <w:r>
          <w:rPr>
            <w:noProof/>
            <w:webHidden/>
          </w:rPr>
          <w:fldChar w:fldCharType="separate"/>
        </w:r>
        <w:r w:rsidR="005814B6">
          <w:rPr>
            <w:noProof/>
            <w:webHidden/>
          </w:rPr>
          <w:t>8</w:t>
        </w:r>
        <w:r>
          <w:rPr>
            <w:noProof/>
            <w:webHidden/>
          </w:rPr>
          <w:fldChar w:fldCharType="end"/>
        </w:r>
      </w:hyperlink>
    </w:p>
    <w:p w14:paraId="3D4507E7" w14:textId="0ABBA5A0"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23" w:history="1">
        <w:r w:rsidRPr="002A3570">
          <w:rPr>
            <w:rStyle w:val="Hyperlink"/>
            <w:noProof/>
          </w:rPr>
          <w:t>Strong Beats – NEW CLASS</w:t>
        </w:r>
        <w:r>
          <w:rPr>
            <w:noProof/>
            <w:webHidden/>
          </w:rPr>
          <w:tab/>
        </w:r>
        <w:r>
          <w:rPr>
            <w:noProof/>
            <w:webHidden/>
          </w:rPr>
          <w:fldChar w:fldCharType="begin"/>
        </w:r>
        <w:r>
          <w:rPr>
            <w:noProof/>
            <w:webHidden/>
          </w:rPr>
          <w:instrText xml:space="preserve"> PAGEREF _Toc178617023 \h </w:instrText>
        </w:r>
        <w:r>
          <w:rPr>
            <w:noProof/>
            <w:webHidden/>
          </w:rPr>
        </w:r>
        <w:r>
          <w:rPr>
            <w:noProof/>
            <w:webHidden/>
          </w:rPr>
          <w:fldChar w:fldCharType="separate"/>
        </w:r>
        <w:r w:rsidR="005814B6">
          <w:rPr>
            <w:noProof/>
            <w:webHidden/>
          </w:rPr>
          <w:t>8</w:t>
        </w:r>
        <w:r>
          <w:rPr>
            <w:noProof/>
            <w:webHidden/>
          </w:rPr>
          <w:fldChar w:fldCharType="end"/>
        </w:r>
      </w:hyperlink>
    </w:p>
    <w:p w14:paraId="1C4CEC35" w14:textId="7D582870"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24" w:history="1">
        <w:r w:rsidRPr="002A3570">
          <w:rPr>
            <w:rStyle w:val="Hyperlink"/>
            <w:noProof/>
          </w:rPr>
          <w:t>History of Railways - class change</w:t>
        </w:r>
        <w:r>
          <w:rPr>
            <w:noProof/>
            <w:webHidden/>
          </w:rPr>
          <w:tab/>
        </w:r>
        <w:r>
          <w:rPr>
            <w:noProof/>
            <w:webHidden/>
          </w:rPr>
          <w:fldChar w:fldCharType="begin"/>
        </w:r>
        <w:r>
          <w:rPr>
            <w:noProof/>
            <w:webHidden/>
          </w:rPr>
          <w:instrText xml:space="preserve"> PAGEREF _Toc178617024 \h </w:instrText>
        </w:r>
        <w:r>
          <w:rPr>
            <w:noProof/>
            <w:webHidden/>
          </w:rPr>
        </w:r>
        <w:r>
          <w:rPr>
            <w:noProof/>
            <w:webHidden/>
          </w:rPr>
          <w:fldChar w:fldCharType="separate"/>
        </w:r>
        <w:r w:rsidR="005814B6">
          <w:rPr>
            <w:noProof/>
            <w:webHidden/>
          </w:rPr>
          <w:t>9</w:t>
        </w:r>
        <w:r>
          <w:rPr>
            <w:noProof/>
            <w:webHidden/>
          </w:rPr>
          <w:fldChar w:fldCharType="end"/>
        </w:r>
      </w:hyperlink>
    </w:p>
    <w:p w14:paraId="4E0E6513" w14:textId="371CDBD6"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25" w:history="1">
        <w:r w:rsidRPr="002A3570">
          <w:rPr>
            <w:rStyle w:val="Hyperlink"/>
            <w:noProof/>
          </w:rPr>
          <w:t>History of World Cinema</w:t>
        </w:r>
        <w:r>
          <w:rPr>
            <w:noProof/>
            <w:webHidden/>
          </w:rPr>
          <w:tab/>
        </w:r>
        <w:r>
          <w:rPr>
            <w:noProof/>
            <w:webHidden/>
          </w:rPr>
          <w:fldChar w:fldCharType="begin"/>
        </w:r>
        <w:r>
          <w:rPr>
            <w:noProof/>
            <w:webHidden/>
          </w:rPr>
          <w:instrText xml:space="preserve"> PAGEREF _Toc178617025 \h </w:instrText>
        </w:r>
        <w:r>
          <w:rPr>
            <w:noProof/>
            <w:webHidden/>
          </w:rPr>
        </w:r>
        <w:r>
          <w:rPr>
            <w:noProof/>
            <w:webHidden/>
          </w:rPr>
          <w:fldChar w:fldCharType="separate"/>
        </w:r>
        <w:r w:rsidR="005814B6">
          <w:rPr>
            <w:noProof/>
            <w:webHidden/>
          </w:rPr>
          <w:t>9</w:t>
        </w:r>
        <w:r>
          <w:rPr>
            <w:noProof/>
            <w:webHidden/>
          </w:rPr>
          <w:fldChar w:fldCharType="end"/>
        </w:r>
      </w:hyperlink>
    </w:p>
    <w:p w14:paraId="1948701B" w14:textId="1CCA6205"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26" w:history="1">
        <w:r w:rsidRPr="002A3570">
          <w:rPr>
            <w:rStyle w:val="Hyperlink"/>
            <w:noProof/>
          </w:rPr>
          <w:t>SPSY classes cancelled</w:t>
        </w:r>
        <w:r>
          <w:rPr>
            <w:noProof/>
            <w:webHidden/>
          </w:rPr>
          <w:tab/>
        </w:r>
        <w:r>
          <w:rPr>
            <w:noProof/>
            <w:webHidden/>
          </w:rPr>
          <w:fldChar w:fldCharType="begin"/>
        </w:r>
        <w:r>
          <w:rPr>
            <w:noProof/>
            <w:webHidden/>
          </w:rPr>
          <w:instrText xml:space="preserve"> PAGEREF _Toc178617026 \h </w:instrText>
        </w:r>
        <w:r>
          <w:rPr>
            <w:noProof/>
            <w:webHidden/>
          </w:rPr>
        </w:r>
        <w:r>
          <w:rPr>
            <w:noProof/>
            <w:webHidden/>
          </w:rPr>
          <w:fldChar w:fldCharType="separate"/>
        </w:r>
        <w:r w:rsidR="005814B6">
          <w:rPr>
            <w:noProof/>
            <w:webHidden/>
          </w:rPr>
          <w:t>9</w:t>
        </w:r>
        <w:r>
          <w:rPr>
            <w:noProof/>
            <w:webHidden/>
          </w:rPr>
          <w:fldChar w:fldCharType="end"/>
        </w:r>
      </w:hyperlink>
    </w:p>
    <w:p w14:paraId="0B018C5C" w14:textId="1408487F" w:rsidR="004E01EA" w:rsidRDefault="004E01EA">
      <w:pPr>
        <w:pStyle w:val="TOC1"/>
        <w:rPr>
          <w:rFonts w:asciiTheme="minorHAnsi" w:eastAsiaTheme="minorEastAsia" w:hAnsiTheme="minorHAnsi"/>
          <w:b w:val="0"/>
          <w:color w:val="auto"/>
          <w:kern w:val="2"/>
          <w:szCs w:val="24"/>
          <w:lang w:eastAsia="en-AU"/>
          <w14:ligatures w14:val="standardContextual"/>
        </w:rPr>
      </w:pPr>
      <w:hyperlink w:anchor="_Toc178617027" w:history="1">
        <w:r w:rsidRPr="002A3570">
          <w:rPr>
            <w:rStyle w:val="Hyperlink"/>
            <w:lang w:val="en-US"/>
          </w:rPr>
          <w:t>PAYMENTS</w:t>
        </w:r>
        <w:r>
          <w:rPr>
            <w:webHidden/>
          </w:rPr>
          <w:tab/>
        </w:r>
        <w:r>
          <w:rPr>
            <w:webHidden/>
          </w:rPr>
          <w:fldChar w:fldCharType="begin"/>
        </w:r>
        <w:r>
          <w:rPr>
            <w:webHidden/>
          </w:rPr>
          <w:instrText xml:space="preserve"> PAGEREF _Toc178617027 \h </w:instrText>
        </w:r>
        <w:r>
          <w:rPr>
            <w:webHidden/>
          </w:rPr>
        </w:r>
        <w:r>
          <w:rPr>
            <w:webHidden/>
          </w:rPr>
          <w:fldChar w:fldCharType="separate"/>
        </w:r>
        <w:r w:rsidR="005814B6">
          <w:rPr>
            <w:webHidden/>
          </w:rPr>
          <w:t>10</w:t>
        </w:r>
        <w:r>
          <w:rPr>
            <w:webHidden/>
          </w:rPr>
          <w:fldChar w:fldCharType="end"/>
        </w:r>
      </w:hyperlink>
    </w:p>
    <w:p w14:paraId="55726303" w14:textId="3A6C3756"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28" w:history="1">
        <w:r w:rsidRPr="002A3570">
          <w:rPr>
            <w:rStyle w:val="Hyperlink"/>
            <w:noProof/>
            <w:lang w:val="en-US"/>
          </w:rPr>
          <w:t>EFT through your bank:</w:t>
        </w:r>
        <w:r>
          <w:rPr>
            <w:noProof/>
            <w:webHidden/>
          </w:rPr>
          <w:tab/>
        </w:r>
        <w:r>
          <w:rPr>
            <w:noProof/>
            <w:webHidden/>
          </w:rPr>
          <w:fldChar w:fldCharType="begin"/>
        </w:r>
        <w:r>
          <w:rPr>
            <w:noProof/>
            <w:webHidden/>
          </w:rPr>
          <w:instrText xml:space="preserve"> PAGEREF _Toc178617028 \h </w:instrText>
        </w:r>
        <w:r>
          <w:rPr>
            <w:noProof/>
            <w:webHidden/>
          </w:rPr>
        </w:r>
        <w:r>
          <w:rPr>
            <w:noProof/>
            <w:webHidden/>
          </w:rPr>
          <w:fldChar w:fldCharType="separate"/>
        </w:r>
        <w:r w:rsidR="005814B6">
          <w:rPr>
            <w:noProof/>
            <w:webHidden/>
          </w:rPr>
          <w:t>10</w:t>
        </w:r>
        <w:r>
          <w:rPr>
            <w:noProof/>
            <w:webHidden/>
          </w:rPr>
          <w:fldChar w:fldCharType="end"/>
        </w:r>
      </w:hyperlink>
    </w:p>
    <w:p w14:paraId="204D4FC5" w14:textId="13E9D9B5"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29" w:history="1">
        <w:r w:rsidRPr="002A3570">
          <w:rPr>
            <w:rStyle w:val="Hyperlink"/>
            <w:noProof/>
          </w:rPr>
          <w:t>Online Card payment:</w:t>
        </w:r>
        <w:r>
          <w:rPr>
            <w:noProof/>
            <w:webHidden/>
          </w:rPr>
          <w:tab/>
        </w:r>
        <w:r>
          <w:rPr>
            <w:noProof/>
            <w:webHidden/>
          </w:rPr>
          <w:fldChar w:fldCharType="begin"/>
        </w:r>
        <w:r>
          <w:rPr>
            <w:noProof/>
            <w:webHidden/>
          </w:rPr>
          <w:instrText xml:space="preserve"> PAGEREF _Toc178617029 \h </w:instrText>
        </w:r>
        <w:r>
          <w:rPr>
            <w:noProof/>
            <w:webHidden/>
          </w:rPr>
        </w:r>
        <w:r>
          <w:rPr>
            <w:noProof/>
            <w:webHidden/>
          </w:rPr>
          <w:fldChar w:fldCharType="separate"/>
        </w:r>
        <w:r w:rsidR="005814B6">
          <w:rPr>
            <w:noProof/>
            <w:webHidden/>
          </w:rPr>
          <w:t>10</w:t>
        </w:r>
        <w:r>
          <w:rPr>
            <w:noProof/>
            <w:webHidden/>
          </w:rPr>
          <w:fldChar w:fldCharType="end"/>
        </w:r>
      </w:hyperlink>
    </w:p>
    <w:p w14:paraId="50F9FEB3" w14:textId="10F78DE0" w:rsidR="004E01EA" w:rsidRDefault="004E01EA">
      <w:pPr>
        <w:pStyle w:val="TOC1"/>
        <w:rPr>
          <w:rFonts w:asciiTheme="minorHAnsi" w:eastAsiaTheme="minorEastAsia" w:hAnsiTheme="minorHAnsi"/>
          <w:b w:val="0"/>
          <w:color w:val="auto"/>
          <w:kern w:val="2"/>
          <w:szCs w:val="24"/>
          <w:lang w:eastAsia="en-AU"/>
          <w14:ligatures w14:val="standardContextual"/>
        </w:rPr>
      </w:pPr>
      <w:hyperlink w:anchor="_Toc178617030" w:history="1">
        <w:r w:rsidRPr="002A3570">
          <w:rPr>
            <w:rStyle w:val="Hyperlink"/>
            <w:lang w:val="en-US"/>
          </w:rPr>
          <w:t>WELLBEING</w:t>
        </w:r>
        <w:r>
          <w:rPr>
            <w:webHidden/>
          </w:rPr>
          <w:tab/>
        </w:r>
        <w:r>
          <w:rPr>
            <w:webHidden/>
          </w:rPr>
          <w:fldChar w:fldCharType="begin"/>
        </w:r>
        <w:r>
          <w:rPr>
            <w:webHidden/>
          </w:rPr>
          <w:instrText xml:space="preserve"> PAGEREF _Toc178617030 \h </w:instrText>
        </w:r>
        <w:r>
          <w:rPr>
            <w:webHidden/>
          </w:rPr>
        </w:r>
        <w:r>
          <w:rPr>
            <w:webHidden/>
          </w:rPr>
          <w:fldChar w:fldCharType="separate"/>
        </w:r>
        <w:r w:rsidR="005814B6">
          <w:rPr>
            <w:webHidden/>
          </w:rPr>
          <w:t>10</w:t>
        </w:r>
        <w:r>
          <w:rPr>
            <w:webHidden/>
          </w:rPr>
          <w:fldChar w:fldCharType="end"/>
        </w:r>
      </w:hyperlink>
    </w:p>
    <w:p w14:paraId="21ACF378" w14:textId="234871D3"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31" w:history="1">
        <w:r w:rsidRPr="002A3570">
          <w:rPr>
            <w:rStyle w:val="Hyperlink"/>
            <w:noProof/>
          </w:rPr>
          <w:t>Best plants to keep mosquitoes away</w:t>
        </w:r>
        <w:r>
          <w:rPr>
            <w:noProof/>
            <w:webHidden/>
          </w:rPr>
          <w:tab/>
        </w:r>
        <w:r>
          <w:rPr>
            <w:noProof/>
            <w:webHidden/>
          </w:rPr>
          <w:fldChar w:fldCharType="begin"/>
        </w:r>
        <w:r>
          <w:rPr>
            <w:noProof/>
            <w:webHidden/>
          </w:rPr>
          <w:instrText xml:space="preserve"> PAGEREF _Toc178617031 \h </w:instrText>
        </w:r>
        <w:r>
          <w:rPr>
            <w:noProof/>
            <w:webHidden/>
          </w:rPr>
        </w:r>
        <w:r>
          <w:rPr>
            <w:noProof/>
            <w:webHidden/>
          </w:rPr>
          <w:fldChar w:fldCharType="separate"/>
        </w:r>
        <w:r w:rsidR="005814B6">
          <w:rPr>
            <w:noProof/>
            <w:webHidden/>
          </w:rPr>
          <w:t>10</w:t>
        </w:r>
        <w:r>
          <w:rPr>
            <w:noProof/>
            <w:webHidden/>
          </w:rPr>
          <w:fldChar w:fldCharType="end"/>
        </w:r>
      </w:hyperlink>
    </w:p>
    <w:p w14:paraId="0304FF4A" w14:textId="0E96904A"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32" w:history="1">
        <w:r w:rsidRPr="002A3570">
          <w:rPr>
            <w:rStyle w:val="Hyperlink"/>
            <w:noProof/>
          </w:rPr>
          <w:t>It’s a small world</w:t>
        </w:r>
        <w:r>
          <w:rPr>
            <w:noProof/>
            <w:webHidden/>
          </w:rPr>
          <w:tab/>
        </w:r>
        <w:r>
          <w:rPr>
            <w:noProof/>
            <w:webHidden/>
          </w:rPr>
          <w:fldChar w:fldCharType="begin"/>
        </w:r>
        <w:r>
          <w:rPr>
            <w:noProof/>
            <w:webHidden/>
          </w:rPr>
          <w:instrText xml:space="preserve"> PAGEREF _Toc178617032 \h </w:instrText>
        </w:r>
        <w:r>
          <w:rPr>
            <w:noProof/>
            <w:webHidden/>
          </w:rPr>
        </w:r>
        <w:r>
          <w:rPr>
            <w:noProof/>
            <w:webHidden/>
          </w:rPr>
          <w:fldChar w:fldCharType="separate"/>
        </w:r>
        <w:r w:rsidR="005814B6">
          <w:rPr>
            <w:noProof/>
            <w:webHidden/>
          </w:rPr>
          <w:t>11</w:t>
        </w:r>
        <w:r>
          <w:rPr>
            <w:noProof/>
            <w:webHidden/>
          </w:rPr>
          <w:fldChar w:fldCharType="end"/>
        </w:r>
      </w:hyperlink>
    </w:p>
    <w:p w14:paraId="71C2724D" w14:textId="09951254"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33" w:history="1">
        <w:r w:rsidRPr="002A3570">
          <w:rPr>
            <w:rStyle w:val="Hyperlink"/>
            <w:noProof/>
            <w:lang w:val="en-US"/>
          </w:rPr>
          <w:t xml:space="preserve">Tech Tips – </w:t>
        </w:r>
        <w:r w:rsidRPr="002A3570">
          <w:rPr>
            <w:rStyle w:val="Hyperlink"/>
            <w:noProof/>
          </w:rPr>
          <w:t>How to take better smartphone photos</w:t>
        </w:r>
        <w:r>
          <w:rPr>
            <w:noProof/>
            <w:webHidden/>
          </w:rPr>
          <w:tab/>
        </w:r>
        <w:r>
          <w:rPr>
            <w:noProof/>
            <w:webHidden/>
          </w:rPr>
          <w:fldChar w:fldCharType="begin"/>
        </w:r>
        <w:r>
          <w:rPr>
            <w:noProof/>
            <w:webHidden/>
          </w:rPr>
          <w:instrText xml:space="preserve"> PAGEREF _Toc178617033 \h </w:instrText>
        </w:r>
        <w:r>
          <w:rPr>
            <w:noProof/>
            <w:webHidden/>
          </w:rPr>
        </w:r>
        <w:r>
          <w:rPr>
            <w:noProof/>
            <w:webHidden/>
          </w:rPr>
          <w:fldChar w:fldCharType="separate"/>
        </w:r>
        <w:r w:rsidR="005814B6">
          <w:rPr>
            <w:noProof/>
            <w:webHidden/>
          </w:rPr>
          <w:t>11</w:t>
        </w:r>
        <w:r>
          <w:rPr>
            <w:noProof/>
            <w:webHidden/>
          </w:rPr>
          <w:fldChar w:fldCharType="end"/>
        </w:r>
      </w:hyperlink>
    </w:p>
    <w:p w14:paraId="4BA7EB8F" w14:textId="3520795F"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34" w:history="1">
        <w:r w:rsidRPr="002A3570">
          <w:rPr>
            <w:rStyle w:val="Hyperlink"/>
            <w:noProof/>
            <w:lang w:val="en-US"/>
          </w:rPr>
          <w:t>Mental stimulation</w:t>
        </w:r>
        <w:r>
          <w:rPr>
            <w:noProof/>
            <w:webHidden/>
          </w:rPr>
          <w:tab/>
        </w:r>
        <w:r>
          <w:rPr>
            <w:noProof/>
            <w:webHidden/>
          </w:rPr>
          <w:fldChar w:fldCharType="begin"/>
        </w:r>
        <w:r>
          <w:rPr>
            <w:noProof/>
            <w:webHidden/>
          </w:rPr>
          <w:instrText xml:space="preserve"> PAGEREF _Toc178617034 \h </w:instrText>
        </w:r>
        <w:r>
          <w:rPr>
            <w:noProof/>
            <w:webHidden/>
          </w:rPr>
        </w:r>
        <w:r>
          <w:rPr>
            <w:noProof/>
            <w:webHidden/>
          </w:rPr>
          <w:fldChar w:fldCharType="separate"/>
        </w:r>
        <w:r w:rsidR="005814B6">
          <w:rPr>
            <w:noProof/>
            <w:webHidden/>
          </w:rPr>
          <w:t>12</w:t>
        </w:r>
        <w:r>
          <w:rPr>
            <w:noProof/>
            <w:webHidden/>
          </w:rPr>
          <w:fldChar w:fldCharType="end"/>
        </w:r>
      </w:hyperlink>
    </w:p>
    <w:p w14:paraId="0404B9F9" w14:textId="6DEA05CF" w:rsidR="004E01EA" w:rsidRDefault="004E01EA">
      <w:pPr>
        <w:pStyle w:val="TOC1"/>
        <w:rPr>
          <w:rFonts w:asciiTheme="minorHAnsi" w:eastAsiaTheme="minorEastAsia" w:hAnsiTheme="minorHAnsi"/>
          <w:b w:val="0"/>
          <w:color w:val="auto"/>
          <w:kern w:val="2"/>
          <w:szCs w:val="24"/>
          <w:lang w:eastAsia="en-AU"/>
          <w14:ligatures w14:val="standardContextual"/>
        </w:rPr>
      </w:pPr>
      <w:hyperlink w:anchor="_Toc178617035" w:history="1">
        <w:r w:rsidRPr="002A3570">
          <w:rPr>
            <w:rStyle w:val="Hyperlink"/>
            <w:shd w:val="clear" w:color="auto" w:fill="FFFFFF"/>
          </w:rPr>
          <w:t>U3A PINE RIVERS DIRECTORY</w:t>
        </w:r>
        <w:r>
          <w:rPr>
            <w:webHidden/>
          </w:rPr>
          <w:tab/>
        </w:r>
        <w:r>
          <w:rPr>
            <w:webHidden/>
          </w:rPr>
          <w:fldChar w:fldCharType="begin"/>
        </w:r>
        <w:r>
          <w:rPr>
            <w:webHidden/>
          </w:rPr>
          <w:instrText xml:space="preserve"> PAGEREF _Toc178617035 \h </w:instrText>
        </w:r>
        <w:r>
          <w:rPr>
            <w:webHidden/>
          </w:rPr>
        </w:r>
        <w:r>
          <w:rPr>
            <w:webHidden/>
          </w:rPr>
          <w:fldChar w:fldCharType="separate"/>
        </w:r>
        <w:r w:rsidR="005814B6">
          <w:rPr>
            <w:webHidden/>
          </w:rPr>
          <w:t>14</w:t>
        </w:r>
        <w:r>
          <w:rPr>
            <w:webHidden/>
          </w:rPr>
          <w:fldChar w:fldCharType="end"/>
        </w:r>
      </w:hyperlink>
    </w:p>
    <w:p w14:paraId="445F43F3" w14:textId="4C338E09"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36" w:history="1">
        <w:r w:rsidRPr="002A3570">
          <w:rPr>
            <w:rStyle w:val="Hyperlink"/>
            <w:noProof/>
            <w:lang w:val="en-US"/>
          </w:rPr>
          <w:t>U3A Pine Rivers Centre</w:t>
        </w:r>
        <w:r>
          <w:rPr>
            <w:noProof/>
            <w:webHidden/>
          </w:rPr>
          <w:tab/>
        </w:r>
        <w:r>
          <w:rPr>
            <w:noProof/>
            <w:webHidden/>
          </w:rPr>
          <w:fldChar w:fldCharType="begin"/>
        </w:r>
        <w:r>
          <w:rPr>
            <w:noProof/>
            <w:webHidden/>
          </w:rPr>
          <w:instrText xml:space="preserve"> PAGEREF _Toc178617036 \h </w:instrText>
        </w:r>
        <w:r>
          <w:rPr>
            <w:noProof/>
            <w:webHidden/>
          </w:rPr>
        </w:r>
        <w:r>
          <w:rPr>
            <w:noProof/>
            <w:webHidden/>
          </w:rPr>
          <w:fldChar w:fldCharType="separate"/>
        </w:r>
        <w:r w:rsidR="005814B6">
          <w:rPr>
            <w:noProof/>
            <w:webHidden/>
          </w:rPr>
          <w:t>14</w:t>
        </w:r>
        <w:r>
          <w:rPr>
            <w:noProof/>
            <w:webHidden/>
          </w:rPr>
          <w:fldChar w:fldCharType="end"/>
        </w:r>
      </w:hyperlink>
    </w:p>
    <w:p w14:paraId="15BE877D" w14:textId="61022A02"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37" w:history="1">
        <w:r w:rsidRPr="002A3570">
          <w:rPr>
            <w:rStyle w:val="Hyperlink"/>
            <w:noProof/>
            <w:lang w:val="en-US"/>
          </w:rPr>
          <w:t>Venues</w:t>
        </w:r>
        <w:r>
          <w:rPr>
            <w:noProof/>
            <w:webHidden/>
          </w:rPr>
          <w:tab/>
        </w:r>
        <w:r>
          <w:rPr>
            <w:noProof/>
            <w:webHidden/>
          </w:rPr>
          <w:fldChar w:fldCharType="begin"/>
        </w:r>
        <w:r>
          <w:rPr>
            <w:noProof/>
            <w:webHidden/>
          </w:rPr>
          <w:instrText xml:space="preserve"> PAGEREF _Toc178617037 \h </w:instrText>
        </w:r>
        <w:r>
          <w:rPr>
            <w:noProof/>
            <w:webHidden/>
          </w:rPr>
        </w:r>
        <w:r>
          <w:rPr>
            <w:noProof/>
            <w:webHidden/>
          </w:rPr>
          <w:fldChar w:fldCharType="separate"/>
        </w:r>
        <w:r w:rsidR="005814B6">
          <w:rPr>
            <w:noProof/>
            <w:webHidden/>
          </w:rPr>
          <w:t>14</w:t>
        </w:r>
        <w:r>
          <w:rPr>
            <w:noProof/>
            <w:webHidden/>
          </w:rPr>
          <w:fldChar w:fldCharType="end"/>
        </w:r>
      </w:hyperlink>
    </w:p>
    <w:p w14:paraId="49608174" w14:textId="7C031730" w:rsidR="004E01EA" w:rsidRDefault="004E01EA">
      <w:pPr>
        <w:pStyle w:val="TOC2"/>
        <w:rPr>
          <w:rFonts w:asciiTheme="minorHAnsi" w:eastAsiaTheme="minorEastAsia" w:hAnsiTheme="minorHAnsi"/>
          <w:noProof/>
          <w:kern w:val="2"/>
          <w:sz w:val="24"/>
          <w:szCs w:val="24"/>
          <w:lang w:eastAsia="en-AU"/>
          <w14:ligatures w14:val="standardContextual"/>
        </w:rPr>
      </w:pPr>
      <w:hyperlink w:anchor="_Toc178617038" w:history="1">
        <w:r w:rsidRPr="002A3570">
          <w:rPr>
            <w:rStyle w:val="Hyperlink"/>
            <w:noProof/>
          </w:rPr>
          <w:t>Important Volunteer Personnel</w:t>
        </w:r>
        <w:r>
          <w:rPr>
            <w:noProof/>
            <w:webHidden/>
          </w:rPr>
          <w:tab/>
        </w:r>
        <w:r>
          <w:rPr>
            <w:noProof/>
            <w:webHidden/>
          </w:rPr>
          <w:fldChar w:fldCharType="begin"/>
        </w:r>
        <w:r>
          <w:rPr>
            <w:noProof/>
            <w:webHidden/>
          </w:rPr>
          <w:instrText xml:space="preserve"> PAGEREF _Toc178617038 \h </w:instrText>
        </w:r>
        <w:r>
          <w:rPr>
            <w:noProof/>
            <w:webHidden/>
          </w:rPr>
        </w:r>
        <w:r>
          <w:rPr>
            <w:noProof/>
            <w:webHidden/>
          </w:rPr>
          <w:fldChar w:fldCharType="separate"/>
        </w:r>
        <w:r w:rsidR="005814B6">
          <w:rPr>
            <w:noProof/>
            <w:webHidden/>
          </w:rPr>
          <w:t>14</w:t>
        </w:r>
        <w:r>
          <w:rPr>
            <w:noProof/>
            <w:webHidden/>
          </w:rPr>
          <w:fldChar w:fldCharType="end"/>
        </w:r>
      </w:hyperlink>
    </w:p>
    <w:p w14:paraId="4C85010E" w14:textId="16531E14" w:rsidR="00342849" w:rsidRDefault="007D7251" w:rsidP="00C44E7D">
      <w:pPr>
        <w:rPr>
          <w:rStyle w:val="Hyperlink"/>
        </w:rPr>
      </w:pPr>
      <w:r>
        <w:rPr>
          <w:rStyle w:val="Hyperlink"/>
        </w:rPr>
        <w:fldChar w:fldCharType="end"/>
      </w:r>
    </w:p>
    <w:p w14:paraId="233B3C51" w14:textId="77777777" w:rsidR="00342849" w:rsidRDefault="00342849" w:rsidP="00C44E7D">
      <w:pPr>
        <w:rPr>
          <w:rStyle w:val="Hyperlink"/>
        </w:rPr>
        <w:sectPr w:rsidR="00342849" w:rsidSect="000948C1">
          <w:type w:val="continuous"/>
          <w:pgSz w:w="11906" w:h="16838" w:code="9"/>
          <w:pgMar w:top="567" w:right="851" w:bottom="680" w:left="851" w:header="709" w:footer="510" w:gutter="0"/>
          <w:cols w:num="2" w:sep="1" w:space="567"/>
          <w:docGrid w:linePitch="360"/>
        </w:sectPr>
      </w:pPr>
    </w:p>
    <w:p w14:paraId="56158CE4" w14:textId="77777777" w:rsidR="00FD18CD" w:rsidRDefault="00FD18CD" w:rsidP="00FD18CD">
      <w:bookmarkStart w:id="1" w:name="President"/>
      <w:bookmarkEnd w:id="1"/>
    </w:p>
    <w:p w14:paraId="4C50CE87" w14:textId="2D5FFA64" w:rsidR="00EE27FC" w:rsidRDefault="002C49D4" w:rsidP="00E26B8A">
      <w:pPr>
        <w:pStyle w:val="Heading1"/>
      </w:pPr>
      <w:bookmarkStart w:id="2" w:name="_Toc178617002"/>
      <w:r>
        <w:t xml:space="preserve">FROM THE </w:t>
      </w:r>
      <w:r w:rsidRPr="00E26B8A">
        <w:t>PRESIDENT</w:t>
      </w:r>
      <w:bookmarkEnd w:id="2"/>
    </w:p>
    <w:p w14:paraId="7BE894F1" w14:textId="3E4CDFB9" w:rsidR="007F764F" w:rsidRDefault="007F764F" w:rsidP="007F764F">
      <w:pPr>
        <w:pStyle w:val="Heading2"/>
        <w:rPr>
          <w:lang w:val="en-US"/>
        </w:rPr>
      </w:pPr>
      <w:bookmarkStart w:id="3" w:name="_Toc178617003"/>
      <w:r w:rsidRPr="0065184E">
        <w:rPr>
          <w:lang w:val="en-US"/>
        </w:rPr>
        <w:t xml:space="preserve">Welcome to </w:t>
      </w:r>
      <w:r w:rsidR="00F75F41">
        <w:rPr>
          <w:lang w:val="en-US"/>
        </w:rPr>
        <w:t>our new members</w:t>
      </w:r>
      <w:bookmarkEnd w:id="3"/>
    </w:p>
    <w:p w14:paraId="32B0608C" w14:textId="262F9DEA" w:rsidR="0057317D" w:rsidRDefault="00BB6C53" w:rsidP="00BB6C53">
      <w:pPr>
        <w:spacing w:before="120"/>
        <w:rPr>
          <w:lang w:val="en-US"/>
        </w:rPr>
      </w:pPr>
      <w:r>
        <w:rPr>
          <w:noProof/>
        </w:rPr>
        <w:drawing>
          <wp:anchor distT="0" distB="0" distL="114300" distR="114300" simplePos="0" relativeHeight="253484032" behindDoc="0" locked="0" layoutInCell="1" allowOverlap="1" wp14:anchorId="3079B5D9" wp14:editId="5CCDA6D0">
            <wp:simplePos x="0" y="0"/>
            <wp:positionH relativeFrom="column">
              <wp:posOffset>19685</wp:posOffset>
            </wp:positionH>
            <wp:positionV relativeFrom="paragraph">
              <wp:posOffset>18415</wp:posOffset>
            </wp:positionV>
            <wp:extent cx="2324100" cy="1074420"/>
            <wp:effectExtent l="0" t="0" r="0" b="0"/>
            <wp:wrapSquare wrapText="bothSides"/>
            <wp:docPr id="8" name="Picture 3" descr="43,367,917 Welcome Vector Im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descr="43,367,917 Welcome Vector Images ..."/>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24100" cy="1074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7A8E" w:rsidRPr="006E7A8E">
        <w:rPr>
          <w:lang w:val="en-US"/>
        </w:rPr>
        <w:t>Welcome to the new members who have joined recently. I hope you are enjoying the classes and activities you have chosen</w:t>
      </w:r>
      <w:r w:rsidR="006E7A8E">
        <w:rPr>
          <w:lang w:val="en-US"/>
        </w:rPr>
        <w:t>,</w:t>
      </w:r>
      <w:r w:rsidR="006E7A8E" w:rsidRPr="006E7A8E">
        <w:rPr>
          <w:lang w:val="en-US"/>
        </w:rPr>
        <w:t xml:space="preserve"> and </w:t>
      </w:r>
      <w:r w:rsidR="006E7A8E">
        <w:rPr>
          <w:lang w:val="en-US"/>
        </w:rPr>
        <w:t xml:space="preserve">you </w:t>
      </w:r>
      <w:r w:rsidR="006E7A8E" w:rsidRPr="006E7A8E">
        <w:rPr>
          <w:lang w:val="en-US"/>
        </w:rPr>
        <w:t>are making new friends.</w:t>
      </w:r>
      <w:r w:rsidR="003276CF" w:rsidRPr="003276CF">
        <w:rPr>
          <w:lang w:val="en-US"/>
        </w:rPr>
        <w:t xml:space="preserve"> </w:t>
      </w:r>
    </w:p>
    <w:p w14:paraId="5B1DCECD" w14:textId="3406FD5C" w:rsidR="00700A52" w:rsidRDefault="004C6A27" w:rsidP="00135D9E">
      <w:pPr>
        <w:spacing w:after="0"/>
        <w:rPr>
          <w:lang w:val="en-US"/>
        </w:rPr>
      </w:pPr>
      <w:r>
        <w:rPr>
          <w:lang w:val="en-US"/>
        </w:rPr>
        <w:t xml:space="preserve"> </w:t>
      </w:r>
    </w:p>
    <w:p w14:paraId="702C8EF1" w14:textId="77777777" w:rsidR="002C5296" w:rsidRDefault="002C5296" w:rsidP="002C5296">
      <w:pPr>
        <w:pStyle w:val="Heading2"/>
        <w:rPr>
          <w:lang w:val="en-US"/>
        </w:rPr>
      </w:pPr>
      <w:bookmarkStart w:id="4" w:name="_Toc178617004"/>
      <w:r>
        <w:rPr>
          <w:lang w:val="en-US"/>
        </w:rPr>
        <w:lastRenderedPageBreak/>
        <w:t>Life membership – Jenny Everson</w:t>
      </w:r>
      <w:bookmarkEnd w:id="4"/>
    </w:p>
    <w:p w14:paraId="7874BA1E" w14:textId="7772DFD5" w:rsidR="002C5296" w:rsidRPr="008E7D02" w:rsidRDefault="002C5296" w:rsidP="002C5296">
      <w:pPr>
        <w:rPr>
          <w:lang w:val="en-US"/>
        </w:rPr>
      </w:pPr>
      <w:r>
        <w:rPr>
          <w:noProof/>
          <w:lang w:val="en-US"/>
        </w:rPr>
        <w:drawing>
          <wp:anchor distT="0" distB="0" distL="114300" distR="114300" simplePos="0" relativeHeight="253503488" behindDoc="0" locked="0" layoutInCell="1" allowOverlap="1" wp14:anchorId="35506446" wp14:editId="1FCDF259">
            <wp:simplePos x="0" y="0"/>
            <wp:positionH relativeFrom="column">
              <wp:posOffset>0</wp:posOffset>
            </wp:positionH>
            <wp:positionV relativeFrom="paragraph">
              <wp:posOffset>38735</wp:posOffset>
            </wp:positionV>
            <wp:extent cx="2341245" cy="2646045"/>
            <wp:effectExtent l="19050" t="19050" r="20955" b="20955"/>
            <wp:wrapSquare wrapText="bothSides"/>
            <wp:docPr id="21220522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41245" cy="26460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lang w:val="en-US"/>
        </w:rPr>
        <w:t xml:space="preserve">On Thursday 26 September 2024 </w:t>
      </w:r>
      <w:r w:rsidRPr="00CC64AB">
        <w:rPr>
          <w:b/>
          <w:bCs/>
          <w:lang w:val="en-US"/>
        </w:rPr>
        <w:t>Jenny Everson</w:t>
      </w:r>
      <w:r>
        <w:rPr>
          <w:lang w:val="en-US"/>
        </w:rPr>
        <w:t xml:space="preserve"> was awarded </w:t>
      </w:r>
      <w:r w:rsidRPr="00CC64AB">
        <w:rPr>
          <w:b/>
          <w:bCs/>
          <w:lang w:val="en-US"/>
        </w:rPr>
        <w:t>Life Membership</w:t>
      </w:r>
      <w:r>
        <w:rPr>
          <w:lang w:val="en-US"/>
        </w:rPr>
        <w:t xml:space="preserve"> for </w:t>
      </w:r>
      <w:r w:rsidRPr="00DA246B">
        <w:rPr>
          <w:lang w:val="en-US"/>
        </w:rPr>
        <w:t>meritorious service to U3A Pine Rivers Inc.</w:t>
      </w:r>
      <w:r>
        <w:rPr>
          <w:lang w:val="en-US"/>
        </w:rPr>
        <w:t xml:space="preserve">  Jenny </w:t>
      </w:r>
      <w:r w:rsidR="005F1592">
        <w:rPr>
          <w:lang w:val="en-US"/>
        </w:rPr>
        <w:t>has been</w:t>
      </w:r>
      <w:r w:rsidRPr="008E7D02">
        <w:rPr>
          <w:lang w:val="en-US"/>
        </w:rPr>
        <w:t xml:space="preserve"> a wonderful asset to the organisation from when </w:t>
      </w:r>
      <w:r>
        <w:rPr>
          <w:lang w:val="en-US"/>
        </w:rPr>
        <w:t>she</w:t>
      </w:r>
      <w:r w:rsidRPr="008E7D02">
        <w:rPr>
          <w:lang w:val="en-US"/>
        </w:rPr>
        <w:t xml:space="preserve"> joined in October 2018.</w:t>
      </w:r>
    </w:p>
    <w:p w14:paraId="311519CB" w14:textId="77777777" w:rsidR="002C5296" w:rsidRPr="008E7D02" w:rsidRDefault="002C5296" w:rsidP="002C5296">
      <w:pPr>
        <w:rPr>
          <w:lang w:val="en-US"/>
        </w:rPr>
      </w:pPr>
      <w:r w:rsidRPr="008E7D02">
        <w:rPr>
          <w:lang w:val="en-US"/>
        </w:rPr>
        <w:t xml:space="preserve">Jenny </w:t>
      </w:r>
      <w:r>
        <w:rPr>
          <w:lang w:val="en-US"/>
        </w:rPr>
        <w:t>has</w:t>
      </w:r>
      <w:r w:rsidRPr="008E7D02">
        <w:rPr>
          <w:lang w:val="en-US"/>
        </w:rPr>
        <w:t xml:space="preserve"> been a dedicated volunteer in many ways including researching and directing the COVID advice and protocols, Secretary, Grants’ Officer, a much-valued member of the U3A Network Queensland 2022 Conference Committee, Treasurer and member of the group that researched and developed the establishment of the Member Wizard database and adoption of the associated financial package.</w:t>
      </w:r>
    </w:p>
    <w:p w14:paraId="118B5532" w14:textId="77777777" w:rsidR="002C5296" w:rsidRDefault="002C5296" w:rsidP="002C5296">
      <w:pPr>
        <w:rPr>
          <w:lang w:val="en-US"/>
        </w:rPr>
      </w:pPr>
      <w:r w:rsidRPr="008E7D02">
        <w:rPr>
          <w:lang w:val="en-US"/>
        </w:rPr>
        <w:t xml:space="preserve">The Committee and Members of U3A Pine Rivers Inc. thank </w:t>
      </w:r>
      <w:r>
        <w:rPr>
          <w:lang w:val="en-US"/>
        </w:rPr>
        <w:t>Jenny</w:t>
      </w:r>
      <w:r w:rsidRPr="008E7D02">
        <w:rPr>
          <w:lang w:val="en-US"/>
        </w:rPr>
        <w:t xml:space="preserve"> for </w:t>
      </w:r>
      <w:r>
        <w:rPr>
          <w:lang w:val="en-US"/>
        </w:rPr>
        <w:t>he</w:t>
      </w:r>
      <w:r w:rsidRPr="008E7D02">
        <w:rPr>
          <w:lang w:val="en-US"/>
        </w:rPr>
        <w:t xml:space="preserve">r many years’ service and commitment to our organisation by granting </w:t>
      </w:r>
      <w:r>
        <w:rPr>
          <w:lang w:val="en-US"/>
        </w:rPr>
        <w:t>her</w:t>
      </w:r>
      <w:r w:rsidRPr="008E7D02">
        <w:rPr>
          <w:lang w:val="en-US"/>
        </w:rPr>
        <w:t xml:space="preserve"> Life Membership. </w:t>
      </w:r>
      <w:r>
        <w:rPr>
          <w:lang w:val="en-US"/>
        </w:rPr>
        <w:t xml:space="preserve"> </w:t>
      </w:r>
      <w:r w:rsidRPr="008E7D02">
        <w:rPr>
          <w:lang w:val="en-US"/>
        </w:rPr>
        <w:t xml:space="preserve">We do hope </w:t>
      </w:r>
      <w:r>
        <w:rPr>
          <w:lang w:val="en-US"/>
        </w:rPr>
        <w:t>Jenny</w:t>
      </w:r>
      <w:r w:rsidRPr="008E7D02">
        <w:rPr>
          <w:lang w:val="en-US"/>
        </w:rPr>
        <w:t xml:space="preserve"> continue</w:t>
      </w:r>
      <w:r>
        <w:rPr>
          <w:lang w:val="en-US"/>
        </w:rPr>
        <w:t>s</w:t>
      </w:r>
      <w:r w:rsidRPr="008E7D02">
        <w:rPr>
          <w:lang w:val="en-US"/>
        </w:rPr>
        <w:t xml:space="preserve"> to enjoy U3A Pine Rivers for many years to come. </w:t>
      </w:r>
    </w:p>
    <w:p w14:paraId="039B0DFB" w14:textId="77777777" w:rsidR="002C5296" w:rsidRDefault="002C5296" w:rsidP="002C5296">
      <w:pPr>
        <w:pStyle w:val="Heading2"/>
      </w:pPr>
      <w:bookmarkStart w:id="5" w:name="_Toc178617005"/>
      <w:r>
        <w:t>Dickson Seniors</w:t>
      </w:r>
      <w:bookmarkEnd w:id="5"/>
    </w:p>
    <w:p w14:paraId="6E73FD72" w14:textId="77777777" w:rsidR="002C5296" w:rsidRDefault="002C5296" w:rsidP="002C5296">
      <w:pPr>
        <w:rPr>
          <w:lang w:val="en-US"/>
        </w:rPr>
      </w:pPr>
      <w:r>
        <w:rPr>
          <w:noProof/>
          <w:lang w:val="en-US"/>
        </w:rPr>
        <w:drawing>
          <wp:anchor distT="0" distB="0" distL="114300" distR="114300" simplePos="0" relativeHeight="253506560" behindDoc="0" locked="0" layoutInCell="1" allowOverlap="1" wp14:anchorId="58985DDE" wp14:editId="36EE1F3F">
            <wp:simplePos x="0" y="0"/>
            <wp:positionH relativeFrom="column">
              <wp:posOffset>55880</wp:posOffset>
            </wp:positionH>
            <wp:positionV relativeFrom="paragraph">
              <wp:posOffset>643890</wp:posOffset>
            </wp:positionV>
            <wp:extent cx="2042160" cy="1396365"/>
            <wp:effectExtent l="19050" t="19050" r="15240" b="13335"/>
            <wp:wrapSquare wrapText="bothSides"/>
            <wp:docPr id="3575398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42160" cy="13963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3505536" behindDoc="0" locked="0" layoutInCell="1" allowOverlap="1" wp14:anchorId="1CE816F0" wp14:editId="5E1DAD5A">
            <wp:simplePos x="0" y="0"/>
            <wp:positionH relativeFrom="column">
              <wp:posOffset>4445000</wp:posOffset>
            </wp:positionH>
            <wp:positionV relativeFrom="paragraph">
              <wp:posOffset>24765</wp:posOffset>
            </wp:positionV>
            <wp:extent cx="2036445" cy="1195070"/>
            <wp:effectExtent l="19050" t="19050" r="20955" b="24130"/>
            <wp:wrapSquare wrapText="bothSides"/>
            <wp:docPr id="2341657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36445" cy="119507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855689">
        <w:rPr>
          <w:lang w:val="en-US"/>
        </w:rPr>
        <w:t>U3A Pine Rivers members staffed a very successful stall at the recent Dickson Seniors Expo. There was a lot of interest in the various classes and activities we offer. Most commented on how wonderful it was to have a group with a positive message and opportunities for making new friends and socialising.</w:t>
      </w:r>
    </w:p>
    <w:p w14:paraId="72CEDF25" w14:textId="77777777" w:rsidR="002C5296" w:rsidRDefault="002C5296" w:rsidP="002C5296">
      <w:pPr>
        <w:rPr>
          <w:lang w:val="en-US"/>
        </w:rPr>
      </w:pPr>
      <w:r>
        <w:rPr>
          <w:lang w:val="en-US"/>
        </w:rPr>
        <w:t>Thank you to the committee members who worked on the stall.</w:t>
      </w:r>
    </w:p>
    <w:p w14:paraId="05537B77" w14:textId="77777777" w:rsidR="002C5296" w:rsidRDefault="002C5296" w:rsidP="002C5296">
      <w:pPr>
        <w:rPr>
          <w:lang w:val="en-US"/>
        </w:rPr>
      </w:pPr>
    </w:p>
    <w:p w14:paraId="6EB442CB" w14:textId="77777777" w:rsidR="002C5296" w:rsidRDefault="002C5296" w:rsidP="002C5296">
      <w:pPr>
        <w:rPr>
          <w:lang w:val="en-US"/>
        </w:rPr>
      </w:pPr>
    </w:p>
    <w:p w14:paraId="122AF590" w14:textId="77777777" w:rsidR="007276E2" w:rsidRDefault="007276E2" w:rsidP="007276E2">
      <w:pPr>
        <w:pStyle w:val="Heading2"/>
        <w:rPr>
          <w:noProof/>
          <w:lang w:val="en-US"/>
        </w:rPr>
      </w:pPr>
      <w:bookmarkStart w:id="6" w:name="_Toc178617006"/>
      <w:r>
        <w:rPr>
          <w:noProof/>
          <w:lang w:val="en-US"/>
        </w:rPr>
        <w:t>No Melbourne Cup Lunch this year</w:t>
      </w:r>
      <w:bookmarkEnd w:id="6"/>
    </w:p>
    <w:p w14:paraId="151B58AD" w14:textId="4BB1BA05" w:rsidR="007276E2" w:rsidRPr="001F3D20" w:rsidRDefault="007276E2" w:rsidP="007276E2">
      <w:pPr>
        <w:rPr>
          <w:noProof/>
          <w:lang w:val="en-US"/>
        </w:rPr>
      </w:pPr>
      <w:r w:rsidRPr="001F3D20">
        <w:rPr>
          <w:noProof/>
        </w:rPr>
        <w:drawing>
          <wp:anchor distT="0" distB="0" distL="114300" distR="114300" simplePos="0" relativeHeight="253510656" behindDoc="0" locked="0" layoutInCell="1" allowOverlap="1" wp14:anchorId="571185B6" wp14:editId="0691CD70">
            <wp:simplePos x="0" y="0"/>
            <wp:positionH relativeFrom="margin">
              <wp:posOffset>19050</wp:posOffset>
            </wp:positionH>
            <wp:positionV relativeFrom="paragraph">
              <wp:posOffset>7620</wp:posOffset>
            </wp:positionV>
            <wp:extent cx="2042160" cy="1146175"/>
            <wp:effectExtent l="19050" t="19050" r="15240" b="15875"/>
            <wp:wrapSquare wrapText="bothSides"/>
            <wp:docPr id="106295259" name="Picture 13" descr="Great Melbourne Cup 202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at Melbourne Cup 2024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42160" cy="11461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1F3D20">
        <w:rPr>
          <w:noProof/>
          <w:lang w:val="en-US"/>
        </w:rPr>
        <w:t xml:space="preserve">Regrettably, we have had to make the decision to </w:t>
      </w:r>
      <w:r w:rsidRPr="001F3D20">
        <w:rPr>
          <w:b/>
          <w:bCs/>
          <w:noProof/>
          <w:lang w:val="en-US"/>
        </w:rPr>
        <w:t>cancel</w:t>
      </w:r>
      <w:r w:rsidRPr="001F3D20">
        <w:rPr>
          <w:noProof/>
          <w:lang w:val="en-US"/>
        </w:rPr>
        <w:t xml:space="preserve"> the planned Melbourne Cup lunch function</w:t>
      </w:r>
      <w:r w:rsidR="00E41A70">
        <w:rPr>
          <w:noProof/>
          <w:lang w:val="en-US"/>
        </w:rPr>
        <w:t xml:space="preserve"> that was to be held on Tuesday 5 November</w:t>
      </w:r>
      <w:r w:rsidRPr="001F3D20">
        <w:rPr>
          <w:noProof/>
          <w:lang w:val="en-US"/>
        </w:rPr>
        <w:t>.</w:t>
      </w:r>
    </w:p>
    <w:p w14:paraId="5525A3A3" w14:textId="6058C13D" w:rsidR="007276E2" w:rsidRDefault="007276E2" w:rsidP="007276E2">
      <w:pPr>
        <w:rPr>
          <w:noProof/>
          <w:lang w:val="en-US"/>
        </w:rPr>
      </w:pPr>
      <w:r w:rsidRPr="001F3D20">
        <w:rPr>
          <w:noProof/>
          <w:lang w:val="en-US"/>
        </w:rPr>
        <w:t>U3A Pine Rivers is suffering from a dwindling number of volunteers</w:t>
      </w:r>
      <w:r w:rsidR="00AB3CA3">
        <w:rPr>
          <w:noProof/>
          <w:lang w:val="en-US"/>
        </w:rPr>
        <w:t>.  Volunteers are needed to</w:t>
      </w:r>
      <w:r w:rsidRPr="001F3D20">
        <w:rPr>
          <w:noProof/>
          <w:lang w:val="en-US"/>
        </w:rPr>
        <w:t xml:space="preserve"> nominat</w:t>
      </w:r>
      <w:r w:rsidR="00AB3CA3">
        <w:rPr>
          <w:noProof/>
          <w:lang w:val="en-US"/>
        </w:rPr>
        <w:t>e</w:t>
      </w:r>
      <w:r w:rsidRPr="001F3D20">
        <w:rPr>
          <w:noProof/>
          <w:lang w:val="en-US"/>
        </w:rPr>
        <w:t xml:space="preserve"> for </w:t>
      </w:r>
      <w:r w:rsidR="008605CB">
        <w:rPr>
          <w:noProof/>
          <w:lang w:val="en-US"/>
        </w:rPr>
        <w:t xml:space="preserve">vacant </w:t>
      </w:r>
      <w:r w:rsidRPr="001F3D20">
        <w:rPr>
          <w:noProof/>
          <w:lang w:val="en-US"/>
        </w:rPr>
        <w:t xml:space="preserve">Committee </w:t>
      </w:r>
      <w:r w:rsidR="008605CB">
        <w:rPr>
          <w:noProof/>
          <w:lang w:val="en-US"/>
        </w:rPr>
        <w:t>positions</w:t>
      </w:r>
      <w:r w:rsidRPr="001F3D20">
        <w:rPr>
          <w:noProof/>
          <w:lang w:val="en-US"/>
        </w:rPr>
        <w:t>, help at reception and organis</w:t>
      </w:r>
      <w:r w:rsidR="00AB3CA3">
        <w:rPr>
          <w:noProof/>
          <w:lang w:val="en-US"/>
        </w:rPr>
        <w:t>e</w:t>
      </w:r>
      <w:r w:rsidRPr="001F3D20">
        <w:rPr>
          <w:noProof/>
          <w:lang w:val="en-US"/>
        </w:rPr>
        <w:t xml:space="preserve"> social events. There are many people willing to help at an event </w:t>
      </w:r>
      <w:r w:rsidR="003D184D">
        <w:rPr>
          <w:noProof/>
          <w:lang w:val="en-US"/>
        </w:rPr>
        <w:t xml:space="preserve">that has been organised by others, </w:t>
      </w:r>
      <w:r w:rsidRPr="001F3D20">
        <w:rPr>
          <w:noProof/>
          <w:lang w:val="en-US"/>
        </w:rPr>
        <w:t xml:space="preserve">but are not willing or able to be responsible for coordinating it. </w:t>
      </w:r>
    </w:p>
    <w:p w14:paraId="2DE19723" w14:textId="07EC1F5D" w:rsidR="00267A6C" w:rsidRPr="001F3D20" w:rsidRDefault="00267A6C" w:rsidP="007276E2">
      <w:pPr>
        <w:rPr>
          <w:noProof/>
          <w:lang w:val="en-US"/>
        </w:rPr>
      </w:pPr>
      <w:r>
        <w:rPr>
          <w:noProof/>
          <w:lang w:val="en-US"/>
        </w:rPr>
        <w:t xml:space="preserve">When there is only one volunteer for each Committee Support position </w:t>
      </w:r>
      <w:r w:rsidR="001B36EF">
        <w:rPr>
          <w:noProof/>
          <w:lang w:val="en-US"/>
        </w:rPr>
        <w:t>and that person becomes unwell or is unavailable</w:t>
      </w:r>
      <w:r>
        <w:rPr>
          <w:noProof/>
          <w:lang w:val="en-US"/>
        </w:rPr>
        <w:t>,</w:t>
      </w:r>
      <w:r w:rsidR="0026246D">
        <w:rPr>
          <w:noProof/>
          <w:lang w:val="en-US"/>
        </w:rPr>
        <w:t xml:space="preserve"> some activities at U3A are not able to go ahead.  </w:t>
      </w:r>
      <w:r w:rsidR="005C4E71">
        <w:rPr>
          <w:noProof/>
          <w:lang w:val="en-US"/>
        </w:rPr>
        <w:t xml:space="preserve">Consider whether you are </w:t>
      </w:r>
      <w:r w:rsidR="00B52F86">
        <w:rPr>
          <w:noProof/>
          <w:lang w:val="en-US"/>
        </w:rPr>
        <w:t>willing</w:t>
      </w:r>
      <w:r w:rsidR="005C4E71">
        <w:rPr>
          <w:noProof/>
          <w:lang w:val="en-US"/>
        </w:rPr>
        <w:t xml:space="preserve"> to </w:t>
      </w:r>
      <w:r w:rsidR="00D839FA">
        <w:rPr>
          <w:noProof/>
          <w:lang w:val="en-US"/>
        </w:rPr>
        <w:t>learn what is involved in some of these positions</w:t>
      </w:r>
      <w:r w:rsidR="00B52F86">
        <w:rPr>
          <w:noProof/>
          <w:lang w:val="en-US"/>
        </w:rPr>
        <w:t xml:space="preserve">, to assist and </w:t>
      </w:r>
      <w:r w:rsidR="003A2601">
        <w:rPr>
          <w:noProof/>
          <w:lang w:val="en-US"/>
        </w:rPr>
        <w:t>also act as a backup when needed.</w:t>
      </w:r>
      <w:r w:rsidR="00B52F86">
        <w:rPr>
          <w:noProof/>
          <w:lang w:val="en-US"/>
        </w:rPr>
        <w:t xml:space="preserve"> </w:t>
      </w:r>
    </w:p>
    <w:p w14:paraId="2003864C" w14:textId="189D9541" w:rsidR="007276E2" w:rsidRPr="001F3D20" w:rsidRDefault="007276E2" w:rsidP="007276E2">
      <w:pPr>
        <w:rPr>
          <w:noProof/>
          <w:lang w:val="en-US"/>
        </w:rPr>
      </w:pPr>
      <w:r w:rsidRPr="001F3D20">
        <w:rPr>
          <w:noProof/>
          <w:lang w:val="en-US"/>
        </w:rPr>
        <w:t>The Management Committee are planning some social activities at the</w:t>
      </w:r>
      <w:r w:rsidR="00C86EC3">
        <w:rPr>
          <w:noProof/>
          <w:lang w:val="en-US"/>
        </w:rPr>
        <w:t xml:space="preserve"> U3A </w:t>
      </w:r>
      <w:r w:rsidRPr="001F3D20">
        <w:rPr>
          <w:noProof/>
          <w:lang w:val="en-US"/>
        </w:rPr>
        <w:t>Centre on Wednesday afternoons when no classes need to be cancelled. Many members comment that they really appreciate the socialising with like-minded people at U3A.</w:t>
      </w:r>
    </w:p>
    <w:p w14:paraId="4243E288" w14:textId="77777777" w:rsidR="007276E2" w:rsidRPr="004F525B" w:rsidRDefault="007276E2" w:rsidP="007276E2">
      <w:pPr>
        <w:rPr>
          <w:noProof/>
          <w:lang w:val="en-US"/>
        </w:rPr>
      </w:pPr>
    </w:p>
    <w:p w14:paraId="67E6E77D" w14:textId="69FEA4AD" w:rsidR="007F764F" w:rsidRDefault="004F525B" w:rsidP="004E1E9F">
      <w:pPr>
        <w:pStyle w:val="Heading2"/>
      </w:pPr>
      <w:bookmarkStart w:id="7" w:name="_Toc178617007"/>
      <w:r>
        <w:lastRenderedPageBreak/>
        <w:t>No Open Day for 2024</w:t>
      </w:r>
      <w:bookmarkEnd w:id="7"/>
    </w:p>
    <w:p w14:paraId="2603B9E1" w14:textId="149FB27F" w:rsidR="004F525B" w:rsidRDefault="00C762F8" w:rsidP="004F525B">
      <w:pPr>
        <w:rPr>
          <w:noProof/>
          <w:lang w:val="en-US"/>
        </w:rPr>
      </w:pPr>
      <w:r>
        <w:rPr>
          <w:noProof/>
        </w:rPr>
        <w:drawing>
          <wp:anchor distT="0" distB="0" distL="114300" distR="114300" simplePos="0" relativeHeight="253498368" behindDoc="0" locked="0" layoutInCell="1" allowOverlap="1" wp14:anchorId="3CC22952" wp14:editId="19122DB1">
            <wp:simplePos x="0" y="0"/>
            <wp:positionH relativeFrom="column">
              <wp:posOffset>-635</wp:posOffset>
            </wp:positionH>
            <wp:positionV relativeFrom="paragraph">
              <wp:posOffset>43815</wp:posOffset>
            </wp:positionV>
            <wp:extent cx="1644650" cy="1070439"/>
            <wp:effectExtent l="0" t="0" r="0" b="0"/>
            <wp:wrapSquare wrapText="bothSides"/>
            <wp:docPr id="859745157" name="Picture 4" descr="A black sign with re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745157" name="Picture 4" descr="A black sign with red text&#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44650" cy="1070439"/>
                    </a:xfrm>
                    <a:prstGeom prst="rect">
                      <a:avLst/>
                    </a:prstGeom>
                    <a:noFill/>
                    <a:ln>
                      <a:noFill/>
                    </a:ln>
                  </pic:spPr>
                </pic:pic>
              </a:graphicData>
            </a:graphic>
            <wp14:sizeRelH relativeFrom="page">
              <wp14:pctWidth>0</wp14:pctWidth>
            </wp14:sizeRelH>
            <wp14:sizeRelV relativeFrom="page">
              <wp14:pctHeight>0</wp14:pctHeight>
            </wp14:sizeRelV>
          </wp:anchor>
        </w:drawing>
      </w:r>
      <w:r w:rsidR="004F525B" w:rsidRPr="004F525B">
        <w:rPr>
          <w:noProof/>
          <w:lang w:val="en-US"/>
        </w:rPr>
        <w:t>A U3A Pine Rivers</w:t>
      </w:r>
      <w:r w:rsidR="004F525B" w:rsidRPr="004F525B">
        <w:rPr>
          <w:i/>
          <w:iCs/>
          <w:noProof/>
          <w:lang w:val="en-US"/>
        </w:rPr>
        <w:t xml:space="preserve"> Showcase or Open Day </w:t>
      </w:r>
      <w:r w:rsidR="004F525B" w:rsidRPr="004F525B">
        <w:rPr>
          <w:noProof/>
          <w:lang w:val="en-US"/>
        </w:rPr>
        <w:t xml:space="preserve">had been planned for Wednesday 23 October. Those members who helped for many years </w:t>
      </w:r>
      <w:r w:rsidR="005464A6">
        <w:rPr>
          <w:noProof/>
          <w:lang w:val="en-US"/>
        </w:rPr>
        <w:t>before and during</w:t>
      </w:r>
      <w:r w:rsidR="004F525B" w:rsidRPr="004F525B">
        <w:rPr>
          <w:noProof/>
          <w:lang w:val="en-US"/>
        </w:rPr>
        <w:t xml:space="preserve"> Open Day</w:t>
      </w:r>
      <w:r w:rsidR="009A1604">
        <w:rPr>
          <w:noProof/>
          <w:lang w:val="en-US"/>
        </w:rPr>
        <w:t>,</w:t>
      </w:r>
      <w:r w:rsidR="004F525B" w:rsidRPr="004F525B">
        <w:rPr>
          <w:noProof/>
          <w:lang w:val="en-US"/>
        </w:rPr>
        <w:t xml:space="preserve"> at the Strathpine Community Centre or at the Kallangur Community Hall and U3A Pine Rivers Centre</w:t>
      </w:r>
      <w:r w:rsidR="00CC01AD">
        <w:rPr>
          <w:noProof/>
          <w:lang w:val="en-US"/>
        </w:rPr>
        <w:t>,</w:t>
      </w:r>
      <w:r w:rsidR="004F525B" w:rsidRPr="004F525B">
        <w:rPr>
          <w:noProof/>
          <w:lang w:val="en-US"/>
        </w:rPr>
        <w:t xml:space="preserve"> will remember the crowds that attended</w:t>
      </w:r>
      <w:r w:rsidR="00E6578B">
        <w:rPr>
          <w:noProof/>
          <w:lang w:val="en-US"/>
        </w:rPr>
        <w:t xml:space="preserve"> but also t</w:t>
      </w:r>
      <w:r w:rsidR="004F525B" w:rsidRPr="004F525B">
        <w:rPr>
          <w:noProof/>
          <w:lang w:val="en-US"/>
        </w:rPr>
        <w:t>he hard work involved</w:t>
      </w:r>
      <w:r w:rsidR="00D938BF">
        <w:rPr>
          <w:noProof/>
          <w:lang w:val="en-US"/>
        </w:rPr>
        <w:t xml:space="preserve"> </w:t>
      </w:r>
      <w:r w:rsidR="00E6578B">
        <w:rPr>
          <w:noProof/>
          <w:lang w:val="en-US"/>
        </w:rPr>
        <w:t>in setting up and running the event</w:t>
      </w:r>
      <w:r w:rsidR="004F525B" w:rsidRPr="004F525B">
        <w:rPr>
          <w:noProof/>
          <w:lang w:val="en-US"/>
        </w:rPr>
        <w:t xml:space="preserve">. These days, potential members are attracted to joining </w:t>
      </w:r>
      <w:r w:rsidR="00D938BF">
        <w:rPr>
          <w:noProof/>
          <w:lang w:val="en-US"/>
        </w:rPr>
        <w:t xml:space="preserve">U3A </w:t>
      </w:r>
      <w:r w:rsidR="004F525B" w:rsidRPr="004F525B">
        <w:rPr>
          <w:noProof/>
          <w:lang w:val="en-US"/>
        </w:rPr>
        <w:t>by word-of-mouth recommendation</w:t>
      </w:r>
      <w:r w:rsidR="00CC01AD">
        <w:rPr>
          <w:noProof/>
          <w:lang w:val="en-US"/>
        </w:rPr>
        <w:t>s</w:t>
      </w:r>
      <w:r w:rsidR="004F525B" w:rsidRPr="004F525B">
        <w:rPr>
          <w:noProof/>
          <w:lang w:val="en-US"/>
        </w:rPr>
        <w:t xml:space="preserve"> from </w:t>
      </w:r>
      <w:r w:rsidR="00CC01AD">
        <w:rPr>
          <w:noProof/>
          <w:lang w:val="en-US"/>
        </w:rPr>
        <w:t>current members</w:t>
      </w:r>
      <w:r w:rsidR="004F525B" w:rsidRPr="004F525B">
        <w:rPr>
          <w:noProof/>
          <w:lang w:val="en-US"/>
        </w:rPr>
        <w:t xml:space="preserve"> or researching on the internet for e.g. </w:t>
      </w:r>
      <w:r w:rsidR="004F525B" w:rsidRPr="004F525B">
        <w:rPr>
          <w:i/>
          <w:iCs/>
          <w:noProof/>
          <w:lang w:val="en-US"/>
        </w:rPr>
        <w:t xml:space="preserve">Line dancing Pine Rivers </w:t>
      </w:r>
      <w:r w:rsidR="004F525B" w:rsidRPr="004F525B">
        <w:rPr>
          <w:noProof/>
          <w:lang w:val="en-US"/>
        </w:rPr>
        <w:t>and being directed to our website.</w:t>
      </w:r>
      <w:r w:rsidR="004F525B" w:rsidRPr="004F525B">
        <w:rPr>
          <w:noProof/>
          <w:lang w:val="en-US"/>
        </w:rPr>
        <w:br/>
        <w:t>Therefore, this planned event will not take place this year.</w:t>
      </w:r>
    </w:p>
    <w:p w14:paraId="6DAE78C1" w14:textId="57182A03" w:rsidR="00BE405D" w:rsidRDefault="00D11C55" w:rsidP="00BE405D">
      <w:pPr>
        <w:pStyle w:val="Heading2"/>
        <w:rPr>
          <w:noProof/>
        </w:rPr>
      </w:pPr>
      <w:bookmarkStart w:id="8" w:name="_Toc178617008"/>
      <w:r>
        <w:rPr>
          <w:noProof/>
        </w:rPr>
        <w:drawing>
          <wp:anchor distT="0" distB="0" distL="114300" distR="114300" simplePos="0" relativeHeight="253515776" behindDoc="0" locked="0" layoutInCell="1" allowOverlap="1" wp14:anchorId="2FD36D49" wp14:editId="2382545C">
            <wp:simplePos x="0" y="0"/>
            <wp:positionH relativeFrom="column">
              <wp:posOffset>18415</wp:posOffset>
            </wp:positionH>
            <wp:positionV relativeFrom="paragraph">
              <wp:posOffset>271780</wp:posOffset>
            </wp:positionV>
            <wp:extent cx="2937510" cy="825500"/>
            <wp:effectExtent l="19050" t="19050" r="15240" b="12700"/>
            <wp:wrapSquare wrapText="bothSides"/>
            <wp:docPr id="848190676" name="Picture 8" descr="Pane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nelImag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37510" cy="8255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F05AD">
        <w:rPr>
          <w:noProof/>
        </w:rPr>
        <w:t>Membership renewals not open yet</w:t>
      </w:r>
      <w:bookmarkEnd w:id="8"/>
    </w:p>
    <w:p w14:paraId="4FBC8620" w14:textId="4455EE8F" w:rsidR="00FF0F98" w:rsidRPr="006A05E0" w:rsidRDefault="003367F6" w:rsidP="00FF0F98">
      <w:pPr>
        <w:rPr>
          <w:lang w:val="en-US"/>
        </w:rPr>
      </w:pPr>
      <w:r>
        <w:rPr>
          <w:lang w:val="en-US"/>
        </w:rPr>
        <w:t>Normally at this time of the year current members are thinking about renewing their membership for the following year.  This year, renewals will not be open for a few more weeks.</w:t>
      </w:r>
      <w:r w:rsidR="00FF0F98">
        <w:rPr>
          <w:lang w:val="en-US"/>
        </w:rPr>
        <w:t xml:space="preserve">  We are working on a new badge, and new process for renewals.</w:t>
      </w:r>
    </w:p>
    <w:p w14:paraId="25767E04" w14:textId="1EB6CB41" w:rsidR="00FF0F98" w:rsidRDefault="00B949AD" w:rsidP="003367F6">
      <w:pPr>
        <w:rPr>
          <w:lang w:val="en-US"/>
        </w:rPr>
      </w:pPr>
      <w:r>
        <w:rPr>
          <w:lang w:val="en-US"/>
        </w:rPr>
        <w:t>Your membership is from 1 January to 31 December each year</w:t>
      </w:r>
      <w:r w:rsidR="00FF0F98">
        <w:rPr>
          <w:lang w:val="en-US"/>
        </w:rPr>
        <w:t>, and y</w:t>
      </w:r>
      <w:r w:rsidR="00233E49">
        <w:rPr>
          <w:lang w:val="en-US"/>
        </w:rPr>
        <w:t>ou need to renew before attending your first class in the new year, so there is still plenty of time</w:t>
      </w:r>
      <w:r w:rsidR="00FF0F98">
        <w:rPr>
          <w:lang w:val="en-US"/>
        </w:rPr>
        <w:t xml:space="preserve"> before classes recommence</w:t>
      </w:r>
      <w:r w:rsidR="008F6AC3">
        <w:rPr>
          <w:lang w:val="en-US"/>
        </w:rPr>
        <w:t xml:space="preserve"> </w:t>
      </w:r>
      <w:r w:rsidR="00494A2E">
        <w:rPr>
          <w:lang w:val="en-US"/>
        </w:rPr>
        <w:t>o</w:t>
      </w:r>
      <w:r w:rsidR="008F6AC3">
        <w:rPr>
          <w:lang w:val="en-US"/>
        </w:rPr>
        <w:t xml:space="preserve">n </w:t>
      </w:r>
      <w:r w:rsidR="00494A2E">
        <w:rPr>
          <w:lang w:val="en-US"/>
        </w:rPr>
        <w:t xml:space="preserve">13 January </w:t>
      </w:r>
      <w:r w:rsidR="008F6AC3">
        <w:rPr>
          <w:lang w:val="en-US"/>
        </w:rPr>
        <w:t>2025</w:t>
      </w:r>
      <w:r w:rsidR="00233E49">
        <w:rPr>
          <w:lang w:val="en-US"/>
        </w:rPr>
        <w:t>.</w:t>
      </w:r>
      <w:r w:rsidR="001854C5">
        <w:rPr>
          <w:lang w:val="en-US"/>
        </w:rPr>
        <w:t xml:space="preserve">  </w:t>
      </w:r>
      <w:r w:rsidR="00325CE1">
        <w:rPr>
          <w:lang w:val="en-US"/>
        </w:rPr>
        <w:t>Reception at the U3A Centre Kallangur will be open on Monday 6 and Wednesday 8 January</w:t>
      </w:r>
      <w:r w:rsidR="008F6AC3">
        <w:rPr>
          <w:lang w:val="en-US"/>
        </w:rPr>
        <w:t>, whe</w:t>
      </w:r>
      <w:r w:rsidR="005326DA">
        <w:rPr>
          <w:lang w:val="en-US"/>
        </w:rPr>
        <w:t>n</w:t>
      </w:r>
      <w:r w:rsidR="008F6AC3">
        <w:rPr>
          <w:lang w:val="en-US"/>
        </w:rPr>
        <w:t xml:space="preserve"> members who wish to renew in person</w:t>
      </w:r>
      <w:r w:rsidR="00F67C7F">
        <w:rPr>
          <w:lang w:val="en-US"/>
        </w:rPr>
        <w:t>, will be able to do so.</w:t>
      </w:r>
      <w:r w:rsidR="008F6AC3">
        <w:rPr>
          <w:lang w:val="en-US"/>
        </w:rPr>
        <w:t xml:space="preserve"> </w:t>
      </w:r>
      <w:r w:rsidR="005326DA">
        <w:rPr>
          <w:lang w:val="en-US"/>
        </w:rPr>
        <w:t xml:space="preserve"> </w:t>
      </w:r>
    </w:p>
    <w:p w14:paraId="5AED5543" w14:textId="47FAACC0" w:rsidR="001854C5" w:rsidRDefault="001854C5" w:rsidP="003367F6">
      <w:pPr>
        <w:rPr>
          <w:lang w:val="en-US"/>
        </w:rPr>
      </w:pPr>
      <w:r>
        <w:rPr>
          <w:lang w:val="en-US"/>
        </w:rPr>
        <w:t xml:space="preserve">More information about renewals will be included in the November edition of </w:t>
      </w:r>
      <w:r w:rsidRPr="001854C5">
        <w:rPr>
          <w:i/>
          <w:iCs/>
          <w:lang w:val="en-US"/>
        </w:rPr>
        <w:t>In the Loop</w:t>
      </w:r>
      <w:r>
        <w:rPr>
          <w:lang w:val="en-US"/>
        </w:rPr>
        <w:t>.</w:t>
      </w:r>
    </w:p>
    <w:p w14:paraId="7DD99CAC" w14:textId="4AAC19DF" w:rsidR="007F764F" w:rsidRDefault="007F764F" w:rsidP="007F764F">
      <w:pPr>
        <w:pStyle w:val="Heading2"/>
        <w:rPr>
          <w:lang w:val="en-US"/>
        </w:rPr>
      </w:pPr>
      <w:bookmarkStart w:id="9" w:name="_Toc178617009"/>
      <w:r>
        <w:rPr>
          <w:lang w:val="en-US"/>
        </w:rPr>
        <w:t>Thinking of our members</w:t>
      </w:r>
      <w:bookmarkEnd w:id="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142" w:type="dxa"/>
        </w:tblCellMar>
        <w:tblLook w:val="04A0" w:firstRow="1" w:lastRow="0" w:firstColumn="1" w:lastColumn="0" w:noHBand="0" w:noVBand="1"/>
      </w:tblPr>
      <w:tblGrid>
        <w:gridCol w:w="5302"/>
        <w:gridCol w:w="4902"/>
      </w:tblGrid>
      <w:tr w:rsidR="00C9582D" w14:paraId="69CCA67A" w14:textId="77777777" w:rsidTr="008F1AE8">
        <w:trPr>
          <w:trHeight w:val="3348"/>
        </w:trPr>
        <w:tc>
          <w:tcPr>
            <w:tcW w:w="5302" w:type="dxa"/>
          </w:tcPr>
          <w:p w14:paraId="1421AD47" w14:textId="4EE33022" w:rsidR="007F764F" w:rsidRDefault="007A4DB0" w:rsidP="007A4DB0">
            <w:pPr>
              <w:spacing w:before="120"/>
              <w:ind w:right="-108"/>
              <w:rPr>
                <w:lang w:val="en-US"/>
              </w:rPr>
            </w:pPr>
            <w:r>
              <w:rPr>
                <w:noProof/>
                <w:lang w:val="en-US"/>
              </w:rPr>
              <w:drawing>
                <wp:anchor distT="0" distB="0" distL="114300" distR="114300" simplePos="0" relativeHeight="253476864" behindDoc="0" locked="0" layoutInCell="1" allowOverlap="1" wp14:anchorId="3635EB54" wp14:editId="4F2F3EBC">
                  <wp:simplePos x="0" y="0"/>
                  <wp:positionH relativeFrom="column">
                    <wp:posOffset>19685</wp:posOffset>
                  </wp:positionH>
                  <wp:positionV relativeFrom="paragraph">
                    <wp:posOffset>19050</wp:posOffset>
                  </wp:positionV>
                  <wp:extent cx="3243580" cy="1621790"/>
                  <wp:effectExtent l="19050" t="19050" r="13970" b="16510"/>
                  <wp:wrapSquare wrapText="bothSides"/>
                  <wp:docPr id="17851856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43580" cy="16217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F764F">
              <w:rPr>
                <w:lang w:val="en-US"/>
              </w:rPr>
              <w:t xml:space="preserve">Best wishes to all members celebrating a birthday in </w:t>
            </w:r>
            <w:r w:rsidR="00A875DE">
              <w:rPr>
                <w:lang w:val="en-US"/>
              </w:rPr>
              <w:t>Octo</w:t>
            </w:r>
            <w:r w:rsidR="00965D1E">
              <w:rPr>
                <w:lang w:val="en-US"/>
              </w:rPr>
              <w:t>ber</w:t>
            </w:r>
            <w:r w:rsidR="007F764F">
              <w:rPr>
                <w:lang w:val="en-US"/>
              </w:rPr>
              <w:t>.</w:t>
            </w:r>
          </w:p>
        </w:tc>
        <w:tc>
          <w:tcPr>
            <w:tcW w:w="4902" w:type="dxa"/>
          </w:tcPr>
          <w:p w14:paraId="2660C75B" w14:textId="5ED1FA5C" w:rsidR="007F764F" w:rsidRDefault="00577840" w:rsidP="00636C9C">
            <w:pPr>
              <w:spacing w:after="240"/>
              <w:ind w:right="28"/>
              <w:jc w:val="right"/>
              <w:rPr>
                <w:lang w:val="en-US"/>
              </w:rPr>
            </w:pPr>
            <w:r>
              <w:rPr>
                <w:noProof/>
                <w:lang w:val="en-US"/>
              </w:rPr>
              <w:drawing>
                <wp:anchor distT="0" distB="0" distL="114300" distR="114300" simplePos="0" relativeHeight="253477888" behindDoc="0" locked="0" layoutInCell="1" allowOverlap="1" wp14:anchorId="04E3425F" wp14:editId="5B81483D">
                  <wp:simplePos x="0" y="0"/>
                  <wp:positionH relativeFrom="column">
                    <wp:posOffset>893445</wp:posOffset>
                  </wp:positionH>
                  <wp:positionV relativeFrom="paragraph">
                    <wp:posOffset>19050</wp:posOffset>
                  </wp:positionV>
                  <wp:extent cx="2170430" cy="1621790"/>
                  <wp:effectExtent l="19050" t="19050" r="20320" b="16510"/>
                  <wp:wrapTopAndBottom/>
                  <wp:docPr id="556261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70430" cy="16217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F764F">
              <w:rPr>
                <w:lang w:val="en-US"/>
              </w:rPr>
              <w:t xml:space="preserve">For those not enjoying good health, </w:t>
            </w:r>
            <w:r w:rsidR="00D04DE1">
              <w:rPr>
                <w:lang w:val="en-US"/>
              </w:rPr>
              <w:br/>
            </w:r>
            <w:r w:rsidR="007F764F">
              <w:rPr>
                <w:lang w:val="en-US"/>
              </w:rPr>
              <w:t>we hope you are feeling better soon.</w:t>
            </w:r>
          </w:p>
        </w:tc>
      </w:tr>
    </w:tbl>
    <w:p w14:paraId="68BB0D26" w14:textId="77777777" w:rsidR="00F06D98" w:rsidRDefault="007F764F" w:rsidP="007F764F">
      <w:pPr>
        <w:tabs>
          <w:tab w:val="right" w:pos="10065"/>
        </w:tabs>
        <w:spacing w:before="120"/>
        <w:rPr>
          <w:lang w:val="en-US"/>
        </w:rPr>
      </w:pPr>
      <w:r>
        <w:rPr>
          <w:lang w:val="en-US"/>
        </w:rPr>
        <w:tab/>
      </w:r>
      <w:r w:rsidRPr="00405942">
        <w:rPr>
          <w:i/>
          <w:iCs/>
          <w:lang w:val="en-US"/>
        </w:rPr>
        <w:t>Bronwen Winn</w:t>
      </w:r>
      <w:r>
        <w:rPr>
          <w:lang w:val="en-US"/>
        </w:rPr>
        <w:t xml:space="preserve"> – President</w:t>
      </w:r>
      <w:bookmarkStart w:id="10" w:name="activities"/>
      <w:bookmarkEnd w:id="10"/>
    </w:p>
    <w:p w14:paraId="6CD85DFF" w14:textId="6CB922B5" w:rsidR="0085470E" w:rsidRPr="00F55F2C" w:rsidRDefault="002C49D4" w:rsidP="00F55F2C">
      <w:pPr>
        <w:pStyle w:val="Heading1"/>
      </w:pPr>
      <w:bookmarkStart w:id="11" w:name="_Toc178617010"/>
      <w:r>
        <w:rPr>
          <w:lang w:val="en-US"/>
        </w:rPr>
        <w:t>ACTIVITIES</w:t>
      </w:r>
      <w:bookmarkEnd w:id="11"/>
    </w:p>
    <w:p w14:paraId="32FC518C" w14:textId="7E0AC7BB" w:rsidR="00B544E7" w:rsidRDefault="00B544E7" w:rsidP="00F55F2C">
      <w:pPr>
        <w:pStyle w:val="Heading2"/>
      </w:pPr>
      <w:bookmarkStart w:id="12" w:name="_Toc178617011"/>
      <w:r>
        <w:t>Upcoming events</w:t>
      </w:r>
      <w:bookmarkEnd w:id="12"/>
    </w:p>
    <w:tbl>
      <w:tblPr>
        <w:tblStyle w:val="GridTable2-Accent6"/>
        <w:tblW w:w="0" w:type="auto"/>
        <w:tblLook w:val="04A0" w:firstRow="1" w:lastRow="0" w:firstColumn="1" w:lastColumn="0" w:noHBand="0" w:noVBand="1"/>
      </w:tblPr>
      <w:tblGrid>
        <w:gridCol w:w="1701"/>
        <w:gridCol w:w="2127"/>
        <w:gridCol w:w="6366"/>
      </w:tblGrid>
      <w:tr w:rsidR="00B544E7" w:rsidRPr="00656CAE" w14:paraId="30B7DD2B" w14:textId="77777777" w:rsidTr="004D21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D6514CC" w14:textId="1D5D30A8" w:rsidR="00B544E7" w:rsidRDefault="00B544E7" w:rsidP="005437FC">
            <w:pPr>
              <w:rPr>
                <w:rFonts w:cs="Arial"/>
                <w:szCs w:val="24"/>
                <w:lang w:val="en-US"/>
              </w:rPr>
            </w:pPr>
            <w:r>
              <w:rPr>
                <w:rFonts w:cs="Arial"/>
                <w:szCs w:val="24"/>
                <w:lang w:val="en-US"/>
              </w:rPr>
              <w:t>Day</w:t>
            </w:r>
          </w:p>
        </w:tc>
        <w:tc>
          <w:tcPr>
            <w:tcW w:w="2127" w:type="dxa"/>
          </w:tcPr>
          <w:p w14:paraId="39DBAD8D" w14:textId="77777777" w:rsidR="00B544E7" w:rsidRPr="00656CAE" w:rsidRDefault="00B544E7" w:rsidP="005437FC">
            <w:pPr>
              <w:cnfStyle w:val="100000000000" w:firstRow="1" w:lastRow="0" w:firstColumn="0" w:lastColumn="0" w:oddVBand="0" w:evenVBand="0" w:oddHBand="0" w:evenHBand="0" w:firstRowFirstColumn="0" w:firstRowLastColumn="0" w:lastRowFirstColumn="0" w:lastRowLastColumn="0"/>
              <w:rPr>
                <w:rFonts w:cs="Arial"/>
                <w:szCs w:val="24"/>
                <w:lang w:val="en-US"/>
              </w:rPr>
            </w:pPr>
            <w:r>
              <w:rPr>
                <w:rFonts w:cs="Arial"/>
                <w:szCs w:val="24"/>
                <w:lang w:val="en-US"/>
              </w:rPr>
              <w:t>Date</w:t>
            </w:r>
          </w:p>
        </w:tc>
        <w:tc>
          <w:tcPr>
            <w:tcW w:w="6366" w:type="dxa"/>
          </w:tcPr>
          <w:p w14:paraId="3B9DD317" w14:textId="0A0F23E8" w:rsidR="00B544E7" w:rsidRPr="00656CAE" w:rsidRDefault="00B544E7" w:rsidP="005437FC">
            <w:pPr>
              <w:cnfStyle w:val="100000000000" w:firstRow="1" w:lastRow="0" w:firstColumn="0" w:lastColumn="0" w:oddVBand="0" w:evenVBand="0" w:oddHBand="0" w:evenHBand="0" w:firstRowFirstColumn="0" w:firstRowLastColumn="0" w:lastRowFirstColumn="0" w:lastRowLastColumn="0"/>
              <w:rPr>
                <w:rFonts w:cs="Arial"/>
                <w:szCs w:val="24"/>
                <w:lang w:val="en-US"/>
              </w:rPr>
            </w:pPr>
            <w:r>
              <w:rPr>
                <w:rFonts w:cs="Arial"/>
                <w:szCs w:val="24"/>
                <w:lang w:val="en-US"/>
              </w:rPr>
              <w:t>Event</w:t>
            </w:r>
          </w:p>
        </w:tc>
      </w:tr>
      <w:tr w:rsidR="00AC289A" w:rsidRPr="00656CAE" w14:paraId="52656CA4" w14:textId="77777777" w:rsidTr="004D21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62194B79" w14:textId="086EB4C8" w:rsidR="00AC289A" w:rsidRDefault="00AC289A" w:rsidP="00AC289A">
            <w:pPr>
              <w:rPr>
                <w:rFonts w:cs="Arial"/>
                <w:szCs w:val="24"/>
                <w:lang w:val="en-US"/>
              </w:rPr>
            </w:pPr>
            <w:r>
              <w:rPr>
                <w:rFonts w:cs="Arial"/>
                <w:szCs w:val="24"/>
                <w:lang w:val="en-US"/>
              </w:rPr>
              <w:t>Monday</w:t>
            </w:r>
          </w:p>
        </w:tc>
        <w:tc>
          <w:tcPr>
            <w:tcW w:w="2127" w:type="dxa"/>
          </w:tcPr>
          <w:p w14:paraId="7F713C71" w14:textId="6A976CF4" w:rsidR="00AC289A" w:rsidRDefault="00AC289A" w:rsidP="00AC289A">
            <w:pPr>
              <w:cnfStyle w:val="000000100000" w:firstRow="0" w:lastRow="0" w:firstColumn="0" w:lastColumn="0" w:oddVBand="0" w:evenVBand="0" w:oddHBand="1" w:evenHBand="0" w:firstRowFirstColumn="0" w:firstRowLastColumn="0" w:lastRowFirstColumn="0" w:lastRowLastColumn="0"/>
              <w:rPr>
                <w:rFonts w:cs="Arial"/>
                <w:szCs w:val="24"/>
                <w:lang w:val="en-US"/>
              </w:rPr>
            </w:pPr>
            <w:r>
              <w:rPr>
                <w:rFonts w:cs="Arial"/>
                <w:szCs w:val="24"/>
                <w:lang w:val="en-US"/>
              </w:rPr>
              <w:t>2 December</w:t>
            </w:r>
          </w:p>
        </w:tc>
        <w:tc>
          <w:tcPr>
            <w:tcW w:w="6366" w:type="dxa"/>
          </w:tcPr>
          <w:p w14:paraId="3628B2F0" w14:textId="07EDDEA0" w:rsidR="00AC289A" w:rsidRDefault="00AC289A" w:rsidP="00AC289A">
            <w:pPr>
              <w:cnfStyle w:val="000000100000" w:firstRow="0" w:lastRow="0" w:firstColumn="0" w:lastColumn="0" w:oddVBand="0" w:evenVBand="0" w:oddHBand="1" w:evenHBand="0" w:firstRowFirstColumn="0" w:firstRowLastColumn="0" w:lastRowFirstColumn="0" w:lastRowLastColumn="0"/>
              <w:rPr>
                <w:rFonts w:cs="Arial"/>
                <w:szCs w:val="24"/>
                <w:lang w:val="en-US"/>
              </w:rPr>
            </w:pPr>
            <w:r>
              <w:rPr>
                <w:rFonts w:cs="Arial"/>
                <w:szCs w:val="24"/>
                <w:lang w:val="en-US"/>
              </w:rPr>
              <w:t>Christmas food appeal closes</w:t>
            </w:r>
          </w:p>
        </w:tc>
      </w:tr>
      <w:tr w:rsidR="00AC289A" w:rsidRPr="00656CAE" w14:paraId="2F30159B" w14:textId="77777777" w:rsidTr="004D2128">
        <w:tc>
          <w:tcPr>
            <w:cnfStyle w:val="001000000000" w:firstRow="0" w:lastRow="0" w:firstColumn="1" w:lastColumn="0" w:oddVBand="0" w:evenVBand="0" w:oddHBand="0" w:evenHBand="0" w:firstRowFirstColumn="0" w:firstRowLastColumn="0" w:lastRowFirstColumn="0" w:lastRowLastColumn="0"/>
            <w:tcW w:w="1701" w:type="dxa"/>
          </w:tcPr>
          <w:p w14:paraId="0639C1DF" w14:textId="0F0FE392" w:rsidR="00AC289A" w:rsidRDefault="00AC289A" w:rsidP="00AC289A">
            <w:pPr>
              <w:rPr>
                <w:rFonts w:cs="Arial"/>
                <w:szCs w:val="24"/>
                <w:lang w:val="en-US"/>
              </w:rPr>
            </w:pPr>
            <w:r>
              <w:rPr>
                <w:rFonts w:cs="Arial"/>
                <w:szCs w:val="24"/>
                <w:lang w:val="en-US"/>
              </w:rPr>
              <w:t xml:space="preserve">Friday </w:t>
            </w:r>
          </w:p>
        </w:tc>
        <w:tc>
          <w:tcPr>
            <w:tcW w:w="2127" w:type="dxa"/>
          </w:tcPr>
          <w:p w14:paraId="70CF302C" w14:textId="2CF34D33" w:rsidR="00AC289A" w:rsidRDefault="00AC289A" w:rsidP="00AC289A">
            <w:pPr>
              <w:cnfStyle w:val="000000000000" w:firstRow="0" w:lastRow="0" w:firstColumn="0" w:lastColumn="0" w:oddVBand="0" w:evenVBand="0" w:oddHBand="0" w:evenHBand="0" w:firstRowFirstColumn="0" w:firstRowLastColumn="0" w:lastRowFirstColumn="0" w:lastRowLastColumn="0"/>
              <w:rPr>
                <w:rFonts w:cs="Arial"/>
                <w:szCs w:val="24"/>
                <w:lang w:val="en-US"/>
              </w:rPr>
            </w:pPr>
            <w:r>
              <w:rPr>
                <w:rFonts w:cs="Arial"/>
                <w:szCs w:val="24"/>
                <w:lang w:val="en-US"/>
              </w:rPr>
              <w:t>13 December</w:t>
            </w:r>
          </w:p>
        </w:tc>
        <w:tc>
          <w:tcPr>
            <w:tcW w:w="6366" w:type="dxa"/>
          </w:tcPr>
          <w:p w14:paraId="5777EF9C" w14:textId="43769B36" w:rsidR="00AC289A" w:rsidRDefault="00AC289A" w:rsidP="00AC289A">
            <w:pPr>
              <w:cnfStyle w:val="000000000000" w:firstRow="0" w:lastRow="0" w:firstColumn="0" w:lastColumn="0" w:oddVBand="0" w:evenVBand="0" w:oddHBand="0" w:evenHBand="0" w:firstRowFirstColumn="0" w:firstRowLastColumn="0" w:lastRowFirstColumn="0" w:lastRowLastColumn="0"/>
              <w:rPr>
                <w:rFonts w:cs="Arial"/>
                <w:szCs w:val="24"/>
                <w:lang w:val="en-US"/>
              </w:rPr>
            </w:pPr>
            <w:r>
              <w:rPr>
                <w:rFonts w:cs="Arial"/>
                <w:szCs w:val="24"/>
                <w:lang w:val="en-US"/>
              </w:rPr>
              <w:t>Break up day and close for 2024</w:t>
            </w:r>
          </w:p>
        </w:tc>
      </w:tr>
      <w:tr w:rsidR="00DC305B" w:rsidRPr="00656CAE" w14:paraId="166D763E" w14:textId="77777777" w:rsidTr="004D21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08DC49B" w14:textId="55E55752" w:rsidR="00DC305B" w:rsidRDefault="009A27F0" w:rsidP="00AC289A">
            <w:pPr>
              <w:rPr>
                <w:rFonts w:cs="Arial"/>
                <w:szCs w:val="24"/>
                <w:lang w:val="en-US"/>
              </w:rPr>
            </w:pPr>
            <w:r>
              <w:rPr>
                <w:rFonts w:cs="Arial"/>
                <w:szCs w:val="24"/>
                <w:lang w:val="en-US"/>
              </w:rPr>
              <w:t>Monday / Wednesday</w:t>
            </w:r>
          </w:p>
        </w:tc>
        <w:tc>
          <w:tcPr>
            <w:tcW w:w="2127" w:type="dxa"/>
          </w:tcPr>
          <w:p w14:paraId="77CF0106" w14:textId="77777777" w:rsidR="00DC305B" w:rsidRDefault="005A74F5" w:rsidP="005A74F5">
            <w:pPr>
              <w:spacing w:after="0"/>
              <w:cnfStyle w:val="000000100000" w:firstRow="0" w:lastRow="0" w:firstColumn="0" w:lastColumn="0" w:oddVBand="0" w:evenVBand="0" w:oddHBand="1" w:evenHBand="0" w:firstRowFirstColumn="0" w:firstRowLastColumn="0" w:lastRowFirstColumn="0" w:lastRowLastColumn="0"/>
              <w:rPr>
                <w:rFonts w:cs="Arial"/>
                <w:szCs w:val="24"/>
                <w:lang w:val="en-US"/>
              </w:rPr>
            </w:pPr>
            <w:r>
              <w:rPr>
                <w:rFonts w:cs="Arial"/>
                <w:szCs w:val="24"/>
                <w:lang w:val="en-US"/>
              </w:rPr>
              <w:t xml:space="preserve">6 &amp; </w:t>
            </w:r>
          </w:p>
          <w:p w14:paraId="19BC471A" w14:textId="7C687E0B" w:rsidR="005A74F5" w:rsidRDefault="005A74F5" w:rsidP="00AC289A">
            <w:pPr>
              <w:cnfStyle w:val="000000100000" w:firstRow="0" w:lastRow="0" w:firstColumn="0" w:lastColumn="0" w:oddVBand="0" w:evenVBand="0" w:oddHBand="1" w:evenHBand="0" w:firstRowFirstColumn="0" w:firstRowLastColumn="0" w:lastRowFirstColumn="0" w:lastRowLastColumn="0"/>
              <w:rPr>
                <w:rFonts w:cs="Arial"/>
                <w:szCs w:val="24"/>
                <w:lang w:val="en-US"/>
              </w:rPr>
            </w:pPr>
            <w:r>
              <w:rPr>
                <w:rFonts w:cs="Arial"/>
                <w:szCs w:val="24"/>
                <w:lang w:val="en-US"/>
              </w:rPr>
              <w:t>8 January 2025</w:t>
            </w:r>
          </w:p>
        </w:tc>
        <w:tc>
          <w:tcPr>
            <w:tcW w:w="6366" w:type="dxa"/>
          </w:tcPr>
          <w:p w14:paraId="67006D49" w14:textId="4E02C30D" w:rsidR="00DC305B" w:rsidRDefault="00CF1851" w:rsidP="00AC289A">
            <w:pPr>
              <w:cnfStyle w:val="000000100000" w:firstRow="0" w:lastRow="0" w:firstColumn="0" w:lastColumn="0" w:oddVBand="0" w:evenVBand="0" w:oddHBand="1" w:evenHBand="0" w:firstRowFirstColumn="0" w:firstRowLastColumn="0" w:lastRowFirstColumn="0" w:lastRowLastColumn="0"/>
              <w:rPr>
                <w:rFonts w:cs="Arial"/>
                <w:szCs w:val="24"/>
                <w:lang w:val="en-US"/>
              </w:rPr>
            </w:pPr>
            <w:r>
              <w:rPr>
                <w:rFonts w:cs="Arial"/>
                <w:szCs w:val="24"/>
                <w:lang w:val="en-US"/>
              </w:rPr>
              <w:t>U3A Centre open for renewals and new member applications</w:t>
            </w:r>
          </w:p>
        </w:tc>
      </w:tr>
      <w:tr w:rsidR="00DC305B" w:rsidRPr="00656CAE" w14:paraId="393D1782" w14:textId="77777777" w:rsidTr="004D2128">
        <w:tc>
          <w:tcPr>
            <w:cnfStyle w:val="001000000000" w:firstRow="0" w:lastRow="0" w:firstColumn="1" w:lastColumn="0" w:oddVBand="0" w:evenVBand="0" w:oddHBand="0" w:evenHBand="0" w:firstRowFirstColumn="0" w:firstRowLastColumn="0" w:lastRowFirstColumn="0" w:lastRowLastColumn="0"/>
            <w:tcW w:w="1701" w:type="dxa"/>
          </w:tcPr>
          <w:p w14:paraId="3270802E" w14:textId="7C066126" w:rsidR="00DC305B" w:rsidRDefault="004D2128" w:rsidP="00AC289A">
            <w:pPr>
              <w:rPr>
                <w:rFonts w:cs="Arial"/>
                <w:szCs w:val="24"/>
                <w:lang w:val="en-US"/>
              </w:rPr>
            </w:pPr>
            <w:r>
              <w:rPr>
                <w:rFonts w:cs="Arial"/>
                <w:szCs w:val="24"/>
                <w:lang w:val="en-US"/>
              </w:rPr>
              <w:t>Monday</w:t>
            </w:r>
          </w:p>
        </w:tc>
        <w:tc>
          <w:tcPr>
            <w:tcW w:w="2127" w:type="dxa"/>
          </w:tcPr>
          <w:p w14:paraId="20F244C5" w14:textId="416285CD" w:rsidR="00DC305B" w:rsidRDefault="004D2128" w:rsidP="00AC289A">
            <w:pPr>
              <w:cnfStyle w:val="000000000000" w:firstRow="0" w:lastRow="0" w:firstColumn="0" w:lastColumn="0" w:oddVBand="0" w:evenVBand="0" w:oddHBand="0" w:evenHBand="0" w:firstRowFirstColumn="0" w:firstRowLastColumn="0" w:lastRowFirstColumn="0" w:lastRowLastColumn="0"/>
              <w:rPr>
                <w:rFonts w:cs="Arial"/>
                <w:szCs w:val="24"/>
                <w:lang w:val="en-US"/>
              </w:rPr>
            </w:pPr>
            <w:r>
              <w:rPr>
                <w:rFonts w:cs="Arial"/>
                <w:szCs w:val="24"/>
                <w:lang w:val="en-US"/>
              </w:rPr>
              <w:t>13 January 2025</w:t>
            </w:r>
          </w:p>
        </w:tc>
        <w:tc>
          <w:tcPr>
            <w:tcW w:w="6366" w:type="dxa"/>
          </w:tcPr>
          <w:p w14:paraId="09450E2A" w14:textId="4C6F311F" w:rsidR="00DC305B" w:rsidRDefault="00F77F5B" w:rsidP="00AC289A">
            <w:pPr>
              <w:cnfStyle w:val="000000000000" w:firstRow="0" w:lastRow="0" w:firstColumn="0" w:lastColumn="0" w:oddVBand="0" w:evenVBand="0" w:oddHBand="0" w:evenHBand="0" w:firstRowFirstColumn="0" w:firstRowLastColumn="0" w:lastRowFirstColumn="0" w:lastRowLastColumn="0"/>
              <w:rPr>
                <w:rFonts w:cs="Arial"/>
                <w:szCs w:val="24"/>
                <w:lang w:val="en-US"/>
              </w:rPr>
            </w:pPr>
            <w:r>
              <w:rPr>
                <w:rFonts w:cs="Arial"/>
                <w:szCs w:val="24"/>
                <w:lang w:val="en-US"/>
              </w:rPr>
              <w:t>First class for 2025.  Welcome back!</w:t>
            </w:r>
          </w:p>
        </w:tc>
      </w:tr>
    </w:tbl>
    <w:p w14:paraId="3626C375" w14:textId="09DE7CAE" w:rsidR="00F04604" w:rsidRDefault="00F04604" w:rsidP="00F04604">
      <w:pPr>
        <w:pStyle w:val="Heading2"/>
      </w:pPr>
      <w:bookmarkStart w:id="13" w:name="_Toc178617012"/>
      <w:r>
        <w:lastRenderedPageBreak/>
        <w:t>Tech Help Tuesdays</w:t>
      </w:r>
      <w:bookmarkEnd w:id="13"/>
    </w:p>
    <w:p w14:paraId="08252FC1" w14:textId="0450A55B" w:rsidR="00F04604" w:rsidRDefault="00F04604" w:rsidP="00F04604">
      <w:bookmarkStart w:id="14" w:name="class"/>
      <w:bookmarkEnd w:id="14"/>
      <w:r>
        <w:rPr>
          <w:noProof/>
        </w:rPr>
        <w:drawing>
          <wp:anchor distT="0" distB="0" distL="114300" distR="114300" simplePos="0" relativeHeight="253432832" behindDoc="0" locked="0" layoutInCell="1" allowOverlap="1" wp14:anchorId="5114005D" wp14:editId="34520E30">
            <wp:simplePos x="0" y="0"/>
            <wp:positionH relativeFrom="column">
              <wp:posOffset>5715</wp:posOffset>
            </wp:positionH>
            <wp:positionV relativeFrom="paragraph">
              <wp:posOffset>12065</wp:posOffset>
            </wp:positionV>
            <wp:extent cx="1068070" cy="1606550"/>
            <wp:effectExtent l="0" t="0" r="0" b="0"/>
            <wp:wrapSquare wrapText="bothSides"/>
            <wp:docPr id="773088559" name="Picture 39" descr="A person looking at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088559" name="Picture 39" descr="A person looking at a cell phon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flipH="1">
                      <a:off x="0" y="0"/>
                      <a:ext cx="1068070" cy="1606550"/>
                    </a:xfrm>
                    <a:prstGeom prst="rect">
                      <a:avLst/>
                    </a:prstGeom>
                  </pic:spPr>
                </pic:pic>
              </a:graphicData>
            </a:graphic>
            <wp14:sizeRelH relativeFrom="margin">
              <wp14:pctWidth>0</wp14:pctWidth>
            </wp14:sizeRelH>
            <wp14:sizeRelV relativeFrom="margin">
              <wp14:pctHeight>0</wp14:pctHeight>
            </wp14:sizeRelV>
          </wp:anchor>
        </w:drawing>
      </w:r>
      <w:r w:rsidR="006A6D70">
        <w:t xml:space="preserve">It has been great to </w:t>
      </w:r>
      <w:r w:rsidR="00EC4AE4">
        <w:t>meet some of our members and to help you with frustrating issues with technology.</w:t>
      </w:r>
      <w:r w:rsidR="001B1E4B">
        <w:t xml:space="preserve">  </w:t>
      </w:r>
      <w:r w:rsidR="00C80731">
        <w:t xml:space="preserve">I am </w:t>
      </w:r>
      <w:r w:rsidR="00EA44EA">
        <w:t xml:space="preserve">also </w:t>
      </w:r>
      <w:r w:rsidR="00C80731">
        <w:t xml:space="preserve">learning more with each </w:t>
      </w:r>
      <w:r w:rsidR="00EA44EA">
        <w:t>question you ask.</w:t>
      </w:r>
    </w:p>
    <w:p w14:paraId="0EB2D48C" w14:textId="77777777" w:rsidR="00AD4F86" w:rsidRDefault="00EA44EA" w:rsidP="00BB7049">
      <w:pPr>
        <w:tabs>
          <w:tab w:val="right" w:pos="10065"/>
        </w:tabs>
      </w:pPr>
      <w:r>
        <w:t>During October I will be travelling to the ABBA Festival</w:t>
      </w:r>
      <w:r w:rsidR="00F36599">
        <w:t xml:space="preserve"> at Trundle NSW, </w:t>
      </w:r>
      <w:r w:rsidR="009A3683">
        <w:t>from 11 – 25 October</w:t>
      </w:r>
      <w:r w:rsidR="00E27A39">
        <w:t xml:space="preserve">.  There will be </w:t>
      </w:r>
      <w:r w:rsidR="00E27A39" w:rsidRPr="00247233">
        <w:rPr>
          <w:b/>
          <w:bCs/>
        </w:rPr>
        <w:t xml:space="preserve">no Tech Help on </w:t>
      </w:r>
      <w:r w:rsidR="0047003D" w:rsidRPr="00247233">
        <w:rPr>
          <w:b/>
          <w:bCs/>
        </w:rPr>
        <w:t>15 &amp; 22 October</w:t>
      </w:r>
      <w:r w:rsidR="0047003D">
        <w:t>.</w:t>
      </w:r>
      <w:r w:rsidR="00F04604">
        <w:t xml:space="preserve"> </w:t>
      </w:r>
    </w:p>
    <w:p w14:paraId="15A5C732" w14:textId="7A1EE7E2" w:rsidR="00F04604" w:rsidRDefault="00F04604" w:rsidP="00BB7049">
      <w:pPr>
        <w:tabs>
          <w:tab w:val="right" w:pos="10065"/>
        </w:tabs>
      </w:pPr>
      <w:r>
        <w:tab/>
      </w:r>
      <w:r w:rsidRPr="00AB2D14">
        <w:rPr>
          <w:i/>
          <w:iCs/>
        </w:rPr>
        <w:t>Joy Royce</w:t>
      </w:r>
    </w:p>
    <w:p w14:paraId="413B2F51" w14:textId="7FF15986" w:rsidR="001100CB" w:rsidRDefault="001100CB" w:rsidP="001100CB"/>
    <w:p w14:paraId="69045ECA" w14:textId="77777777" w:rsidR="00E85D96" w:rsidRDefault="00E85D96" w:rsidP="00E85D96">
      <w:pPr>
        <w:pStyle w:val="Heading2"/>
      </w:pPr>
      <w:bookmarkStart w:id="15" w:name="_Toc178617013"/>
      <w:r>
        <w:t>Theatre Outings</w:t>
      </w:r>
      <w:bookmarkEnd w:id="15"/>
    </w:p>
    <w:p w14:paraId="67B567FD" w14:textId="77777777" w:rsidR="00E85D96" w:rsidRDefault="00E85D96" w:rsidP="00E85D96">
      <w:pPr>
        <w:spacing w:after="0"/>
      </w:pPr>
      <w:r>
        <w:rPr>
          <w:noProof/>
        </w:rPr>
        <w:drawing>
          <wp:anchor distT="0" distB="0" distL="114300" distR="114300" simplePos="0" relativeHeight="253517824" behindDoc="0" locked="0" layoutInCell="1" allowOverlap="1" wp14:anchorId="74731C6B" wp14:editId="67B51ADE">
            <wp:simplePos x="0" y="0"/>
            <wp:positionH relativeFrom="column">
              <wp:posOffset>3889375</wp:posOffset>
            </wp:positionH>
            <wp:positionV relativeFrom="paragraph">
              <wp:posOffset>177800</wp:posOffset>
            </wp:positionV>
            <wp:extent cx="2453640" cy="1471930"/>
            <wp:effectExtent l="19050" t="19050" r="22860" b="13970"/>
            <wp:wrapSquare wrapText="bothSides"/>
            <wp:docPr id="155894733" name="Picture 8" descr="A group of people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983351" name="Picture 8" descr="A group of people on a stage&#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53640" cy="14719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8B5890">
        <w:rPr>
          <w:b/>
          <w:bCs/>
        </w:rPr>
        <w:t>Grease The Musical</w:t>
      </w:r>
      <w:r>
        <w:t xml:space="preserve"> </w:t>
      </w:r>
    </w:p>
    <w:p w14:paraId="3563315F" w14:textId="77777777" w:rsidR="00E85D96" w:rsidRDefault="00E85D96" w:rsidP="00E85D96">
      <w:r w:rsidRPr="00B41AA8">
        <w:t xml:space="preserve">It’s one of the world’s most iconic and loved musicals and nothing beats the feeling you get, going back to Rydell High. Danny, Sandy, Kenickie, Rizzo and the whole gang are back to give you </w:t>
      </w:r>
      <w:r>
        <w:t>an afternoon</w:t>
      </w:r>
      <w:r w:rsidRPr="00B41AA8">
        <w:t xml:space="preserve"> out, like only GREASE can!</w:t>
      </w:r>
    </w:p>
    <w:p w14:paraId="3969E8E5" w14:textId="77777777" w:rsidR="00E85D96" w:rsidRPr="009C45D8" w:rsidRDefault="00E85D96" w:rsidP="00E85D96">
      <w:pPr>
        <w:spacing w:after="0"/>
        <w:rPr>
          <w:b/>
          <w:bCs/>
        </w:rPr>
      </w:pPr>
      <w:r w:rsidRPr="009C45D8">
        <w:rPr>
          <w:b/>
          <w:bCs/>
        </w:rPr>
        <w:t>Wednesday 22 January 2025</w:t>
      </w:r>
    </w:p>
    <w:p w14:paraId="2F187BCC" w14:textId="77777777" w:rsidR="00E85D96" w:rsidRPr="00413DEB" w:rsidRDefault="00E85D96" w:rsidP="00E85D96">
      <w:pPr>
        <w:spacing w:after="0"/>
        <w:rPr>
          <w:b/>
          <w:bCs/>
        </w:rPr>
      </w:pPr>
      <w:r w:rsidRPr="00413DEB">
        <w:rPr>
          <w:b/>
          <w:bCs/>
        </w:rPr>
        <w:t xml:space="preserve">1:00 pm </w:t>
      </w:r>
    </w:p>
    <w:p w14:paraId="59521C72" w14:textId="77777777" w:rsidR="00E85D96" w:rsidRDefault="00E85D96" w:rsidP="00E85D96">
      <w:pPr>
        <w:spacing w:after="0"/>
      </w:pPr>
      <w:r w:rsidRPr="00413DEB">
        <w:rPr>
          <w:b/>
          <w:bCs/>
        </w:rPr>
        <w:t>Lyric Theatre</w:t>
      </w:r>
      <w:r>
        <w:t xml:space="preserve"> at QPAC</w:t>
      </w:r>
    </w:p>
    <w:p w14:paraId="3E1A2B5D" w14:textId="77777777" w:rsidR="00E85D96" w:rsidRDefault="00E85D96" w:rsidP="00E85D96">
      <w:pPr>
        <w:spacing w:after="0"/>
      </w:pPr>
    </w:p>
    <w:p w14:paraId="0CFE627C" w14:textId="77777777" w:rsidR="00E85D96" w:rsidRDefault="00E85D96" w:rsidP="00E85D96">
      <w:pPr>
        <w:spacing w:after="0"/>
      </w:pPr>
      <w:r>
        <w:t>There are 6 seats left.</w:t>
      </w:r>
    </w:p>
    <w:p w14:paraId="1614DE68" w14:textId="77777777" w:rsidR="00E85D96" w:rsidRDefault="00E85D96" w:rsidP="00E85D96">
      <w:pPr>
        <w:spacing w:after="0"/>
      </w:pPr>
      <w:r>
        <w:t xml:space="preserve">Ticket cost is </w:t>
      </w:r>
      <w:r w:rsidRPr="00F70528">
        <w:rPr>
          <w:b/>
          <w:bCs/>
        </w:rPr>
        <w:t>$69.90</w:t>
      </w:r>
      <w:r>
        <w:t xml:space="preserve"> for Concession [ Pensioners] and </w:t>
      </w:r>
      <w:r w:rsidRPr="00F70528">
        <w:rPr>
          <w:b/>
          <w:bCs/>
        </w:rPr>
        <w:t>$99.90</w:t>
      </w:r>
      <w:r>
        <w:t xml:space="preserve"> for Adults [down from $119.90].</w:t>
      </w:r>
    </w:p>
    <w:p w14:paraId="39A4E777" w14:textId="77777777" w:rsidR="00E85D96" w:rsidRDefault="00E85D96" w:rsidP="00E85D96">
      <w:pPr>
        <w:rPr>
          <w:b/>
          <w:bCs/>
        </w:rPr>
      </w:pPr>
      <w:r>
        <w:t xml:space="preserve">Book and pay U3A before </w:t>
      </w:r>
      <w:r w:rsidRPr="00E049FD">
        <w:rPr>
          <w:b/>
          <w:bCs/>
        </w:rPr>
        <w:t>18 October</w:t>
      </w:r>
      <w:r>
        <w:rPr>
          <w:b/>
          <w:bCs/>
        </w:rPr>
        <w:t xml:space="preserve"> 2024.  </w:t>
      </w:r>
      <w:r>
        <w:t xml:space="preserve">Payment Code is </w:t>
      </w:r>
      <w:r w:rsidRPr="000C27B2">
        <w:rPr>
          <w:b/>
          <w:bCs/>
        </w:rPr>
        <w:t>TH5</w:t>
      </w:r>
      <w:r>
        <w:rPr>
          <w:b/>
          <w:bCs/>
        </w:rPr>
        <w:t>.</w:t>
      </w:r>
    </w:p>
    <w:p w14:paraId="0650961A" w14:textId="0FB0356A" w:rsidR="00E85D96" w:rsidRDefault="00E85D96" w:rsidP="00E85D96">
      <w:pPr>
        <w:pBdr>
          <w:top w:val="single" w:sz="4" w:space="1" w:color="auto"/>
          <w:left w:val="single" w:sz="4" w:space="4" w:color="auto"/>
          <w:bottom w:val="single" w:sz="4" w:space="1" w:color="auto"/>
          <w:right w:val="single" w:sz="4" w:space="4" w:color="auto"/>
        </w:pBdr>
        <w:shd w:val="clear" w:color="auto" w:fill="B3E5A1" w:themeFill="accent6" w:themeFillTint="66"/>
        <w:ind w:left="851" w:right="1840"/>
      </w:pPr>
      <w:r>
        <w:t xml:space="preserve">To book a theatre outing, please phone </w:t>
      </w:r>
      <w:r w:rsidRPr="001B1DAE">
        <w:rPr>
          <w:b/>
          <w:bCs/>
        </w:rPr>
        <w:t>Yvonne</w:t>
      </w:r>
      <w:r>
        <w:t>.</w:t>
      </w:r>
    </w:p>
    <w:p w14:paraId="03C808E8" w14:textId="77777777" w:rsidR="00E85D96" w:rsidRDefault="00E85D96" w:rsidP="00E85D96"/>
    <w:p w14:paraId="7528935B" w14:textId="0CF08FC4" w:rsidR="00002187" w:rsidRDefault="001F5C60" w:rsidP="00002187">
      <w:pPr>
        <w:pStyle w:val="Heading2"/>
      </w:pPr>
      <w:bookmarkStart w:id="16" w:name="_Toc178617014"/>
      <w:r>
        <w:rPr>
          <w:noProof/>
        </w:rPr>
        <w:drawing>
          <wp:anchor distT="0" distB="0" distL="114300" distR="114300" simplePos="0" relativeHeight="253485056" behindDoc="0" locked="0" layoutInCell="1" allowOverlap="1" wp14:anchorId="393E780F" wp14:editId="7304AE12">
            <wp:simplePos x="0" y="0"/>
            <wp:positionH relativeFrom="column">
              <wp:posOffset>3556000</wp:posOffset>
            </wp:positionH>
            <wp:positionV relativeFrom="paragraph">
              <wp:posOffset>257175</wp:posOffset>
            </wp:positionV>
            <wp:extent cx="2931160" cy="1965960"/>
            <wp:effectExtent l="19050" t="19050" r="21590" b="15240"/>
            <wp:wrapSquare wrapText="bothSides"/>
            <wp:docPr id="7285973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31160" cy="196596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1100CB">
        <w:t>Coach Trips Coordinator needed</w:t>
      </w:r>
      <w:bookmarkEnd w:id="16"/>
    </w:p>
    <w:p w14:paraId="01A1AB93" w14:textId="4E99F0E7" w:rsidR="001100CB" w:rsidRDefault="001100CB" w:rsidP="00002187">
      <w:r w:rsidRPr="001100CB">
        <w:t xml:space="preserve">Many members have enjoyed the U3A Pine Rivers coach trips for </w:t>
      </w:r>
      <w:r w:rsidR="001F7180">
        <w:t>many</w:t>
      </w:r>
      <w:r w:rsidRPr="001100CB">
        <w:t xml:space="preserve"> years. </w:t>
      </w:r>
    </w:p>
    <w:p w14:paraId="4A14F16E" w14:textId="77777777" w:rsidR="002235F6" w:rsidRDefault="002235F6" w:rsidP="00002187"/>
    <w:p w14:paraId="62303CD6" w14:textId="18FCC154" w:rsidR="001100CB" w:rsidRDefault="001100CB" w:rsidP="00002187">
      <w:r w:rsidRPr="001100CB">
        <w:t xml:space="preserve">After eight years of her excellent researching, planning and conducting these happy, successful day trips, Marilyn Mavin has decided it is time to step down </w:t>
      </w:r>
      <w:r w:rsidR="00E30BD6">
        <w:t>from</w:t>
      </w:r>
      <w:r w:rsidRPr="001100CB">
        <w:t xml:space="preserve"> this role. Her meticulous attention to all aspects of these activities is very much appreciated. </w:t>
      </w:r>
    </w:p>
    <w:p w14:paraId="3E3FEA9C" w14:textId="4F5FC125" w:rsidR="002235F6" w:rsidRDefault="00CA5679" w:rsidP="00002187">
      <w:r>
        <w:rPr>
          <w:noProof/>
          <w14:ligatures w14:val="standardContextual"/>
        </w:rPr>
        <w:drawing>
          <wp:anchor distT="0" distB="0" distL="114300" distR="114300" simplePos="0" relativeHeight="253497344" behindDoc="0" locked="0" layoutInCell="1" allowOverlap="1" wp14:anchorId="005E7C4A" wp14:editId="4C2EA3E3">
            <wp:simplePos x="0" y="0"/>
            <wp:positionH relativeFrom="column">
              <wp:posOffset>5715</wp:posOffset>
            </wp:positionH>
            <wp:positionV relativeFrom="paragraph">
              <wp:posOffset>18415</wp:posOffset>
            </wp:positionV>
            <wp:extent cx="2057400" cy="2034540"/>
            <wp:effectExtent l="19050" t="19050" r="19050" b="22860"/>
            <wp:wrapSquare wrapText="bothSides"/>
            <wp:docPr id="1018949846" name="Picture 2" descr="Two women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949846" name="Picture 2" descr="Two women standing in front of a sign&#10;&#10;Description automatically generated"/>
                    <pic:cNvPicPr/>
                  </pic:nvPicPr>
                  <pic:blipFill rotWithShape="1">
                    <a:blip r:embed="rId24" cstate="print">
                      <a:extLst>
                        <a:ext uri="{28A0092B-C50C-407E-A947-70E740481C1C}">
                          <a14:useLocalDpi xmlns:a14="http://schemas.microsoft.com/office/drawing/2010/main" val="0"/>
                        </a:ext>
                      </a:extLst>
                    </a:blip>
                    <a:srcRect l="3599" t="19877" r="9850" b="15951"/>
                    <a:stretch/>
                  </pic:blipFill>
                  <pic:spPr bwMode="auto">
                    <a:xfrm>
                      <a:off x="0" y="0"/>
                      <a:ext cx="2057400" cy="20345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AF4F3A" w14:textId="1A5502D3" w:rsidR="00E25CDD" w:rsidRDefault="001100CB" w:rsidP="0077062E">
      <w:pPr>
        <w:pBdr>
          <w:top w:val="single" w:sz="4" w:space="1" w:color="auto"/>
          <w:left w:val="single" w:sz="4" w:space="4" w:color="auto"/>
          <w:bottom w:val="single" w:sz="4" w:space="1" w:color="auto"/>
          <w:right w:val="single" w:sz="4" w:space="4" w:color="auto"/>
        </w:pBdr>
        <w:ind w:left="3119" w:right="848"/>
      </w:pPr>
      <w:r w:rsidRPr="001100CB">
        <w:t xml:space="preserve">Please contact </w:t>
      </w:r>
      <w:r w:rsidRPr="001100CB">
        <w:rPr>
          <w:b/>
          <w:bCs/>
        </w:rPr>
        <w:t>Marilyn</w:t>
      </w:r>
      <w:r w:rsidRPr="001100CB">
        <w:t xml:space="preserve"> or </w:t>
      </w:r>
      <w:r w:rsidRPr="001100CB">
        <w:rPr>
          <w:b/>
          <w:bCs/>
        </w:rPr>
        <w:t>Bronwen</w:t>
      </w:r>
      <w:r w:rsidRPr="001100CB">
        <w:t xml:space="preserve"> if you would consider taking on this role. Maybe two people could share the role. </w:t>
      </w:r>
    </w:p>
    <w:p w14:paraId="347C4E56" w14:textId="2423F6BA" w:rsidR="00002187" w:rsidRPr="00CF6A65" w:rsidRDefault="001100CB" w:rsidP="00002187">
      <w:r w:rsidRPr="001100CB">
        <w:t>These coach trips have been a vital part of the socialising for members to explore the many scenic destinations in S</w:t>
      </w:r>
      <w:r w:rsidR="00E25CDD">
        <w:t xml:space="preserve"> </w:t>
      </w:r>
      <w:r w:rsidRPr="001100CB">
        <w:t xml:space="preserve">E Queensland and northern NSW. It would be a shame if they were </w:t>
      </w:r>
      <w:r w:rsidR="009D3168">
        <w:t>unable to continue</w:t>
      </w:r>
      <w:r w:rsidRPr="001100CB">
        <w:t>.</w:t>
      </w:r>
    </w:p>
    <w:p w14:paraId="1FD5FA5B" w14:textId="67B30FB9" w:rsidR="00002187" w:rsidRDefault="00002187" w:rsidP="00002187">
      <w:pPr>
        <w:spacing w:after="160"/>
        <w:rPr>
          <w:rFonts w:eastAsiaTheme="majorEastAsia" w:cstheme="majorBidi"/>
          <w:color w:val="147E3F"/>
          <w:sz w:val="28"/>
          <w:szCs w:val="26"/>
        </w:rPr>
      </w:pPr>
      <w:r>
        <w:br w:type="page"/>
      </w:r>
    </w:p>
    <w:p w14:paraId="492FE101" w14:textId="77777777" w:rsidR="001C4E8E" w:rsidRDefault="001C4E8E" w:rsidP="001C4E8E">
      <w:pPr>
        <w:pStyle w:val="Heading2"/>
      </w:pPr>
      <w:bookmarkStart w:id="17" w:name="_Toc178617015"/>
      <w:r w:rsidRPr="006C4439">
        <w:lastRenderedPageBreak/>
        <w:t>Coach</w:t>
      </w:r>
      <w:r>
        <w:t xml:space="preserve"> </w:t>
      </w:r>
      <w:r w:rsidRPr="00333307">
        <w:t>Trips</w:t>
      </w:r>
      <w:bookmarkEnd w:id="17"/>
    </w:p>
    <w:p w14:paraId="4CD7CE96" w14:textId="77777777" w:rsidR="001C4E8E" w:rsidRPr="00A93273" w:rsidRDefault="001C4E8E" w:rsidP="001C4E8E">
      <w:pPr>
        <w:rPr>
          <w:rFonts w:cs="Arial"/>
          <w:b/>
          <w:bCs/>
          <w:szCs w:val="24"/>
        </w:rPr>
      </w:pPr>
      <w:r w:rsidRPr="00A93273">
        <w:rPr>
          <w:rFonts w:cs="Arial"/>
          <w:b/>
          <w:bCs/>
          <w:szCs w:val="24"/>
        </w:rPr>
        <w:t>SCENIC VISIT to KENILWORTH HOTEL</w:t>
      </w:r>
    </w:p>
    <w:p w14:paraId="0E1D2790" w14:textId="1E890DC1" w:rsidR="001C4E8E" w:rsidRPr="00A93273" w:rsidRDefault="0070605B" w:rsidP="001C4E8E">
      <w:pPr>
        <w:rPr>
          <w:rFonts w:cs="Arial"/>
          <w:bCs/>
          <w:szCs w:val="24"/>
        </w:rPr>
      </w:pPr>
      <w:r w:rsidRPr="00A93273">
        <w:rPr>
          <w:rFonts w:cs="Arial"/>
          <w:bCs/>
          <w:noProof/>
          <w:szCs w:val="24"/>
        </w:rPr>
        <w:drawing>
          <wp:anchor distT="0" distB="0" distL="114300" distR="114300" simplePos="0" relativeHeight="253449216" behindDoc="1" locked="0" layoutInCell="1" allowOverlap="1" wp14:anchorId="003E88D4" wp14:editId="6AF6024E">
            <wp:simplePos x="0" y="0"/>
            <wp:positionH relativeFrom="column">
              <wp:posOffset>3455670</wp:posOffset>
            </wp:positionH>
            <wp:positionV relativeFrom="paragraph">
              <wp:posOffset>663575</wp:posOffset>
            </wp:positionV>
            <wp:extent cx="2795270" cy="2091690"/>
            <wp:effectExtent l="19050" t="19050" r="24130" b="22860"/>
            <wp:wrapTopAndBottom/>
            <wp:docPr id="150293361" name="Picture 8" descr="Scenic Visit To The Kenilworth Ho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enic Visit To The Kenilworth Hotel"/>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95270" cy="20916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rFonts w:cs="Arial"/>
          <w:bCs/>
          <w:noProof/>
          <w:szCs w:val="24"/>
        </w:rPr>
        <w:drawing>
          <wp:anchor distT="0" distB="0" distL="114300" distR="114300" simplePos="0" relativeHeight="253454336" behindDoc="0" locked="0" layoutInCell="1" allowOverlap="1" wp14:anchorId="7C178509" wp14:editId="07143648">
            <wp:simplePos x="0" y="0"/>
            <wp:positionH relativeFrom="column">
              <wp:posOffset>-3810</wp:posOffset>
            </wp:positionH>
            <wp:positionV relativeFrom="paragraph">
              <wp:posOffset>663575</wp:posOffset>
            </wp:positionV>
            <wp:extent cx="3325495" cy="2091690"/>
            <wp:effectExtent l="19050" t="19050" r="27305" b="22860"/>
            <wp:wrapTopAndBottom/>
            <wp:docPr id="212504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t="7420" b="8748"/>
                    <a:stretch/>
                  </pic:blipFill>
                  <pic:spPr bwMode="auto">
                    <a:xfrm>
                      <a:off x="0" y="0"/>
                      <a:ext cx="3325495" cy="209169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4E8E" w:rsidRPr="00A93273">
        <w:rPr>
          <w:rFonts w:cs="Arial"/>
          <w:bCs/>
          <w:szCs w:val="24"/>
        </w:rPr>
        <w:t xml:space="preserve">Travel through the back of the Blackall Ranges to the beautiful township of Kenilworth in the picturesque upper Mary Valley. The drive is one of the most scenic in the Sunshine Coast Hinterland and our lunch destination, the Kenilworth Hotel, is the perfect place to unwind.     </w:t>
      </w:r>
    </w:p>
    <w:p w14:paraId="7102787E" w14:textId="21F22F86" w:rsidR="00845A6D" w:rsidRPr="00845A6D" w:rsidRDefault="00845A6D" w:rsidP="00845A6D">
      <w:pPr>
        <w:rPr>
          <w:rFonts w:cs="Arial"/>
          <w:bCs/>
          <w:szCs w:val="24"/>
        </w:rPr>
      </w:pPr>
      <w:r w:rsidRPr="00845A6D">
        <w:rPr>
          <w:rFonts w:cs="Arial"/>
          <w:bCs/>
          <w:szCs w:val="24"/>
        </w:rPr>
        <w:t xml:space="preserve">If you have booked for the </w:t>
      </w:r>
      <w:r w:rsidRPr="00150361">
        <w:rPr>
          <w:rFonts w:cs="Arial"/>
          <w:bCs/>
          <w:szCs w:val="24"/>
        </w:rPr>
        <w:t>Scenic Visit to Kenilworth Hotel</w:t>
      </w:r>
      <w:r w:rsidR="00DF3EC9">
        <w:rPr>
          <w:rFonts w:cs="Arial"/>
          <w:bCs/>
          <w:szCs w:val="24"/>
        </w:rPr>
        <w:t xml:space="preserve"> on</w:t>
      </w:r>
      <w:r w:rsidRPr="00845A6D">
        <w:rPr>
          <w:rFonts w:cs="Arial"/>
          <w:bCs/>
          <w:szCs w:val="24"/>
        </w:rPr>
        <w:t xml:space="preserve"> </w:t>
      </w:r>
      <w:r w:rsidRPr="00150361">
        <w:rPr>
          <w:rFonts w:cs="Arial"/>
          <w:b/>
          <w:szCs w:val="24"/>
        </w:rPr>
        <w:t>Friday 1</w:t>
      </w:r>
      <w:r w:rsidR="0039698A">
        <w:rPr>
          <w:rFonts w:cs="Arial"/>
          <w:b/>
          <w:szCs w:val="24"/>
        </w:rPr>
        <w:t xml:space="preserve"> </w:t>
      </w:r>
      <w:r w:rsidRPr="00150361">
        <w:rPr>
          <w:rFonts w:cs="Arial"/>
          <w:b/>
          <w:szCs w:val="24"/>
        </w:rPr>
        <w:t>November</w:t>
      </w:r>
      <w:r w:rsidRPr="00845A6D">
        <w:rPr>
          <w:rFonts w:cs="Arial"/>
          <w:bCs/>
          <w:szCs w:val="24"/>
        </w:rPr>
        <w:t xml:space="preserve">, please pay U3A by Wednesday </w:t>
      </w:r>
      <w:r w:rsidRPr="00150361">
        <w:rPr>
          <w:rFonts w:cs="Arial"/>
          <w:b/>
          <w:szCs w:val="24"/>
        </w:rPr>
        <w:t>16 October. $82 – Payment code TR5-2024.</w:t>
      </w:r>
    </w:p>
    <w:p w14:paraId="41393CA8" w14:textId="0102AE25" w:rsidR="001C4E8E" w:rsidRPr="00A93273" w:rsidRDefault="00150361" w:rsidP="00845A6D">
      <w:pPr>
        <w:rPr>
          <w:rFonts w:cs="Arial"/>
          <w:bCs/>
          <w:szCs w:val="24"/>
        </w:rPr>
      </w:pPr>
      <w:r>
        <w:rPr>
          <w:rFonts w:cs="Arial"/>
          <w:bCs/>
          <w:szCs w:val="24"/>
        </w:rPr>
        <w:t>I</w:t>
      </w:r>
      <w:r w:rsidRPr="00845A6D">
        <w:rPr>
          <w:rFonts w:cs="Arial"/>
          <w:bCs/>
          <w:szCs w:val="24"/>
        </w:rPr>
        <w:t>n consideration of the members on the Wait List</w:t>
      </w:r>
      <w:r>
        <w:rPr>
          <w:rFonts w:cs="Arial"/>
          <w:bCs/>
          <w:szCs w:val="24"/>
        </w:rPr>
        <w:t>, i</w:t>
      </w:r>
      <w:r w:rsidR="00845A6D" w:rsidRPr="00845A6D">
        <w:rPr>
          <w:rFonts w:cs="Arial"/>
          <w:bCs/>
          <w:szCs w:val="24"/>
        </w:rPr>
        <w:t>f you have changed your mind about participating in this trip, please cancel with the Coordinator by phone or text without delay</w:t>
      </w:r>
      <w:r w:rsidR="00C22E5F">
        <w:rPr>
          <w:rFonts w:cs="Arial"/>
          <w:bCs/>
          <w:szCs w:val="24"/>
        </w:rPr>
        <w:t>.</w:t>
      </w:r>
      <w:r w:rsidR="00845A6D" w:rsidRPr="00845A6D">
        <w:rPr>
          <w:rFonts w:cs="Arial"/>
          <w:bCs/>
          <w:szCs w:val="24"/>
        </w:rPr>
        <w:t xml:space="preserve"> </w:t>
      </w:r>
    </w:p>
    <w:p w14:paraId="4BD8DFC2" w14:textId="1DD4F0C3" w:rsidR="001C4E8E" w:rsidRPr="00A93273" w:rsidRDefault="001C4E8E" w:rsidP="001C4E8E">
      <w:pPr>
        <w:rPr>
          <w:rFonts w:cs="Arial"/>
          <w:bCs/>
          <w:szCs w:val="24"/>
        </w:rPr>
      </w:pPr>
      <w:r w:rsidRPr="00A93273">
        <w:rPr>
          <w:rFonts w:cs="Arial"/>
          <w:bCs/>
          <w:szCs w:val="24"/>
        </w:rPr>
        <w:t xml:space="preserve">Cost to financial members </w:t>
      </w:r>
      <w:r w:rsidRPr="00A93273">
        <w:rPr>
          <w:rFonts w:cs="Arial"/>
          <w:b/>
          <w:szCs w:val="24"/>
        </w:rPr>
        <w:t>$82</w:t>
      </w:r>
      <w:r w:rsidRPr="00A93273">
        <w:rPr>
          <w:rFonts w:cs="Arial"/>
          <w:bCs/>
          <w:szCs w:val="24"/>
        </w:rPr>
        <w:t xml:space="preserve">, includes </w:t>
      </w:r>
      <w:r w:rsidRPr="00A93273">
        <w:rPr>
          <w:rFonts w:cs="Arial"/>
          <w:b/>
          <w:szCs w:val="24"/>
        </w:rPr>
        <w:t>morning tea, lunch and scenic touring</w:t>
      </w:r>
      <w:r w:rsidRPr="00A93273">
        <w:rPr>
          <w:rFonts w:cs="Arial"/>
          <w:bCs/>
          <w:szCs w:val="24"/>
        </w:rPr>
        <w:t xml:space="preserve">.  </w:t>
      </w:r>
    </w:p>
    <w:p w14:paraId="704CB5BC" w14:textId="77777777" w:rsidR="001C4E8E" w:rsidRPr="00205A7E" w:rsidRDefault="001C4E8E" w:rsidP="00F869EB">
      <w:pPr>
        <w:spacing w:after="0"/>
        <w:rPr>
          <w:rFonts w:cs="Arial"/>
          <w:bCs/>
          <w:szCs w:val="24"/>
        </w:rPr>
      </w:pPr>
    </w:p>
    <w:p w14:paraId="49E4F118" w14:textId="77777777" w:rsidR="001C4E8E" w:rsidRPr="00E107EA" w:rsidRDefault="001C4E8E" w:rsidP="001C4E8E">
      <w:pPr>
        <w:spacing w:after="0"/>
        <w:rPr>
          <w:b/>
          <w:szCs w:val="24"/>
        </w:rPr>
      </w:pPr>
      <w:r w:rsidRPr="00E107EA">
        <w:rPr>
          <w:b/>
          <w:szCs w:val="24"/>
        </w:rPr>
        <w:t>Marilyn Mavin</w:t>
      </w:r>
      <w:r w:rsidRPr="006C0424">
        <w:rPr>
          <w:noProof/>
        </w:rPr>
        <w:t xml:space="preserve"> </w:t>
      </w:r>
    </w:p>
    <w:p w14:paraId="6F021309" w14:textId="4A5A115F" w:rsidR="001C4E8E" w:rsidRDefault="001C4E8E" w:rsidP="001C4E8E">
      <w:pPr>
        <w:rPr>
          <w:rStyle w:val="Hyperlink"/>
          <w:rFonts w:cs="Arial"/>
          <w:szCs w:val="24"/>
        </w:rPr>
      </w:pPr>
      <w:r w:rsidRPr="00E107EA">
        <w:t>Trips Coordinator</w:t>
      </w:r>
      <w:r>
        <w:t xml:space="preserve"> </w:t>
      </w:r>
      <w:r>
        <w:rPr>
          <w:b/>
          <w:bCs/>
        </w:rPr>
        <w:br/>
      </w:r>
      <w:hyperlink r:id="rId27" w:history="1">
        <w:r w:rsidRPr="00863700">
          <w:rPr>
            <w:rStyle w:val="Hyperlink"/>
            <w:rFonts w:cs="Arial"/>
            <w:szCs w:val="24"/>
          </w:rPr>
          <w:t>trips@u3apinerivers.org.au</w:t>
        </w:r>
      </w:hyperlink>
    </w:p>
    <w:p w14:paraId="533A1094" w14:textId="77777777" w:rsidR="0070605B" w:rsidRDefault="0070605B" w:rsidP="001C4E8E">
      <w:pPr>
        <w:rPr>
          <w:rStyle w:val="Hyperlink"/>
          <w:rFonts w:cs="Arial"/>
          <w:szCs w:val="24"/>
        </w:rPr>
      </w:pPr>
    </w:p>
    <w:p w14:paraId="521CF228" w14:textId="77777777" w:rsidR="0070605B" w:rsidRDefault="0070605B" w:rsidP="001C4E8E">
      <w:pPr>
        <w:rPr>
          <w:rFonts w:cs="Arial"/>
          <w:b/>
          <w:szCs w:val="24"/>
        </w:rPr>
      </w:pPr>
    </w:p>
    <w:tbl>
      <w:tblPr>
        <w:tblStyle w:val="TableGrid"/>
        <w:tblW w:w="0" w:type="auto"/>
        <w:tblBorders>
          <w:top w:val="single" w:sz="12" w:space="0" w:color="147E3F"/>
          <w:left w:val="single" w:sz="12" w:space="0" w:color="147E3F"/>
          <w:bottom w:val="single" w:sz="12" w:space="0" w:color="147E3F"/>
          <w:right w:val="single" w:sz="12" w:space="0" w:color="147E3F"/>
          <w:insideH w:val="single" w:sz="12" w:space="0" w:color="147E3F"/>
          <w:insideV w:val="single" w:sz="12" w:space="0" w:color="147E3F"/>
        </w:tblBorders>
        <w:tblLook w:val="04A0" w:firstRow="1" w:lastRow="0" w:firstColumn="1" w:lastColumn="0" w:noHBand="0" w:noVBand="1"/>
      </w:tblPr>
      <w:tblGrid>
        <w:gridCol w:w="10174"/>
      </w:tblGrid>
      <w:tr w:rsidR="001C4E8E" w14:paraId="63DB2E89" w14:textId="77777777" w:rsidTr="00563427">
        <w:tc>
          <w:tcPr>
            <w:tcW w:w="10174" w:type="dxa"/>
            <w:tcBorders>
              <w:bottom w:val="single" w:sz="12" w:space="0" w:color="147E3F"/>
            </w:tcBorders>
          </w:tcPr>
          <w:p w14:paraId="5968B7D7" w14:textId="469C3FB3" w:rsidR="001C4E8E" w:rsidRPr="00C06DF6" w:rsidRDefault="001C4E8E" w:rsidP="0070605B">
            <w:pPr>
              <w:spacing w:after="0"/>
              <w:rPr>
                <w:color w:val="147E3F"/>
              </w:rPr>
            </w:pPr>
            <w:r>
              <w:rPr>
                <w:noProof/>
              </w:rPr>
              <w:drawing>
                <wp:anchor distT="0" distB="0" distL="114300" distR="114300" simplePos="0" relativeHeight="253447168" behindDoc="0" locked="0" layoutInCell="1" allowOverlap="1" wp14:anchorId="42223022" wp14:editId="1709AF4A">
                  <wp:simplePos x="0" y="0"/>
                  <wp:positionH relativeFrom="column">
                    <wp:posOffset>4272280</wp:posOffset>
                  </wp:positionH>
                  <wp:positionV relativeFrom="paragraph">
                    <wp:posOffset>137160</wp:posOffset>
                  </wp:positionV>
                  <wp:extent cx="2062800" cy="1458000"/>
                  <wp:effectExtent l="0" t="0" r="0" b="0"/>
                  <wp:wrapSquare wrapText="bothSides"/>
                  <wp:docPr id="1160486130" name="Picture 1160486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a:extLst>
                              <a:ext uri="{C183D7F6-B498-43B3-948B-1728B52AA6E4}">
                                <adec:decorative xmlns:adec="http://schemas.microsoft.com/office/drawing/2017/decorative" val="1"/>
                              </a:ext>
                            </a:extLst>
                          </pic:cNvPr>
                          <pic:cNvPicPr/>
                        </pic:nvPicPr>
                        <pic:blipFill>
                          <a:blip r:embed="rId28" cstate="print">
                            <a:extLst>
                              <a:ext uri="{28A0092B-C50C-407E-A947-70E740481C1C}">
                                <a14:useLocalDpi xmlns:a14="http://schemas.microsoft.com/office/drawing/2010/main" val="0"/>
                              </a:ext>
                            </a:extLst>
                          </a:blip>
                          <a:stretch>
                            <a:fillRect/>
                          </a:stretch>
                        </pic:blipFill>
                        <pic:spPr>
                          <a:xfrm flipH="1">
                            <a:off x="0" y="0"/>
                            <a:ext cx="2062800" cy="1458000"/>
                          </a:xfrm>
                          <a:prstGeom prst="rect">
                            <a:avLst/>
                          </a:prstGeom>
                        </pic:spPr>
                      </pic:pic>
                    </a:graphicData>
                  </a:graphic>
                  <wp14:sizeRelH relativeFrom="page">
                    <wp14:pctWidth>0</wp14:pctWidth>
                  </wp14:sizeRelH>
                  <wp14:sizeRelV relativeFrom="page">
                    <wp14:pctHeight>0</wp14:pctHeight>
                  </wp14:sizeRelV>
                </wp:anchor>
              </w:drawing>
            </w:r>
            <w:r w:rsidRPr="00930C19">
              <w:rPr>
                <w:rFonts w:cs="Arial"/>
                <w:noProof/>
                <w:szCs w:val="24"/>
                <w:lang w:eastAsia="en-AU"/>
              </w:rPr>
              <w:drawing>
                <wp:anchor distT="0" distB="0" distL="114300" distR="114300" simplePos="0" relativeHeight="253448192" behindDoc="1" locked="0" layoutInCell="1" allowOverlap="1" wp14:anchorId="12DB79D9" wp14:editId="20FEBD69">
                  <wp:simplePos x="0" y="0"/>
                  <wp:positionH relativeFrom="column">
                    <wp:posOffset>3418840</wp:posOffset>
                  </wp:positionH>
                  <wp:positionV relativeFrom="paragraph">
                    <wp:posOffset>189230</wp:posOffset>
                  </wp:positionV>
                  <wp:extent cx="748030" cy="654685"/>
                  <wp:effectExtent l="0" t="0" r="0" b="0"/>
                  <wp:wrapTight wrapText="bothSides">
                    <wp:wrapPolygon edited="0">
                      <wp:start x="0" y="0"/>
                      <wp:lineTo x="0" y="20741"/>
                      <wp:lineTo x="20903" y="20741"/>
                      <wp:lineTo x="20903" y="0"/>
                      <wp:lineTo x="0" y="0"/>
                    </wp:wrapPolygon>
                  </wp:wrapTight>
                  <wp:docPr id="1717677564" name="Picture 1717677564" descr="C:\Users\HP\AppData\Local\Microsoft\Windows\Temporary Internet Files\Content.IE5\XZUUL36P\fragrance_free_zo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Microsoft\Windows\Temporary Internet Files\Content.IE5\XZUUL36P\fragrance_free_zone[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48030" cy="654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6DF6">
              <w:rPr>
                <w:b/>
                <w:bCs/>
                <w:color w:val="147E3F"/>
              </w:rPr>
              <w:t xml:space="preserve">CHECKLIST for TRIP DAY: </w:t>
            </w:r>
          </w:p>
          <w:p w14:paraId="216190C5" w14:textId="77777777" w:rsidR="001C4E8E" w:rsidRDefault="001C4E8E" w:rsidP="00563427">
            <w:pPr>
              <w:pStyle w:val="ListParagraph"/>
              <w:numPr>
                <w:ilvl w:val="0"/>
                <w:numId w:val="2"/>
              </w:numPr>
            </w:pPr>
            <w:r>
              <w:t xml:space="preserve">Leave off perfumed products. </w:t>
            </w:r>
            <w:r w:rsidRPr="0093036D">
              <w:t xml:space="preserve">As many of our members are sensitive to perfumed products, especially within an enclosed space, we request that you consider the well-being of fellow passengers and refrain from using such products on trip day.  </w:t>
            </w:r>
          </w:p>
          <w:p w14:paraId="36FB8AFE" w14:textId="77777777" w:rsidR="001C4E8E" w:rsidRDefault="001C4E8E" w:rsidP="00563427">
            <w:pPr>
              <w:pStyle w:val="ListParagraph"/>
              <w:numPr>
                <w:ilvl w:val="0"/>
                <w:numId w:val="2"/>
              </w:numPr>
            </w:pPr>
            <w:r>
              <w:t>Wear your badge</w:t>
            </w:r>
            <w:r w:rsidRPr="00286379">
              <w:t xml:space="preserve">. </w:t>
            </w:r>
          </w:p>
          <w:p w14:paraId="6B0FF94E" w14:textId="77777777" w:rsidR="001C4E8E" w:rsidRDefault="001C4E8E" w:rsidP="00563427">
            <w:pPr>
              <w:pStyle w:val="ListParagraph"/>
              <w:numPr>
                <w:ilvl w:val="0"/>
                <w:numId w:val="2"/>
              </w:numPr>
            </w:pPr>
            <w:r>
              <w:t xml:space="preserve">U3A trips leave from Strathpine Shopping Centre Bus Station (Dixon Street side). </w:t>
            </w:r>
          </w:p>
          <w:p w14:paraId="5EDC06AB" w14:textId="77777777" w:rsidR="001C4E8E" w:rsidRDefault="001C4E8E" w:rsidP="00563427">
            <w:pPr>
              <w:pStyle w:val="ListParagraph"/>
              <w:numPr>
                <w:ilvl w:val="0"/>
                <w:numId w:val="2"/>
              </w:numPr>
            </w:pPr>
            <w:r>
              <w:t xml:space="preserve">Be there at least by the nominated time for processing so you are not left behind. </w:t>
            </w:r>
          </w:p>
          <w:p w14:paraId="39F8A62A" w14:textId="77777777" w:rsidR="001C4E8E" w:rsidRDefault="001C4E8E" w:rsidP="00563427">
            <w:pPr>
              <w:pStyle w:val="ListParagraph"/>
              <w:numPr>
                <w:ilvl w:val="0"/>
                <w:numId w:val="2"/>
              </w:numPr>
            </w:pPr>
            <w:r>
              <w:t xml:space="preserve">Report to the Coordinator (person with the clipboard) as soon as you arrive at the Bus Interchange. </w:t>
            </w:r>
          </w:p>
          <w:p w14:paraId="130B5D25" w14:textId="77777777" w:rsidR="001C4E8E" w:rsidRDefault="001C4E8E" w:rsidP="00563427">
            <w:pPr>
              <w:pStyle w:val="ListParagraph"/>
              <w:numPr>
                <w:ilvl w:val="0"/>
                <w:numId w:val="2"/>
              </w:numPr>
            </w:pPr>
            <w:r>
              <w:t xml:space="preserve">During the day, listen to and follow the instructions from the Coordinator and the Driver. </w:t>
            </w:r>
          </w:p>
          <w:p w14:paraId="36011DA6" w14:textId="77777777" w:rsidR="001C4E8E" w:rsidRPr="00C61782" w:rsidRDefault="001C4E8E" w:rsidP="00563427">
            <w:pPr>
              <w:jc w:val="center"/>
              <w:rPr>
                <w:b/>
                <w:bCs/>
                <w:i/>
                <w:iCs/>
              </w:rPr>
            </w:pPr>
            <w:r w:rsidRPr="00C61782">
              <w:rPr>
                <w:b/>
                <w:bCs/>
                <w:i/>
                <w:iCs/>
                <w:color w:val="147E3F"/>
              </w:rPr>
              <w:t>ENJOY A HAPPY COACH TRIP!</w:t>
            </w:r>
          </w:p>
        </w:tc>
      </w:tr>
    </w:tbl>
    <w:p w14:paraId="6A9537AD" w14:textId="77777777" w:rsidR="001C4E8E" w:rsidRDefault="001C4E8E" w:rsidP="001C4E8E">
      <w:pPr>
        <w:rPr>
          <w:lang w:val="en-US"/>
        </w:rPr>
      </w:pPr>
    </w:p>
    <w:p w14:paraId="6A62F93E" w14:textId="67E5E694" w:rsidR="00731158" w:rsidRDefault="00731158" w:rsidP="004F6EDD">
      <w:pPr>
        <w:pStyle w:val="Heading2"/>
        <w:spacing w:before="240"/>
      </w:pPr>
      <w:bookmarkStart w:id="18" w:name="_Toc178617016"/>
      <w:r>
        <w:lastRenderedPageBreak/>
        <w:t>Caravan &amp; Camping Group</w:t>
      </w:r>
      <w:bookmarkEnd w:id="18"/>
    </w:p>
    <w:p w14:paraId="70463456" w14:textId="77777777" w:rsidR="00122BB0" w:rsidRDefault="002A4D95" w:rsidP="009A7BE1">
      <w:pPr>
        <w:rPr>
          <w:noProof/>
        </w:rPr>
      </w:pPr>
      <w:r w:rsidRPr="00E76C8B">
        <w:rPr>
          <w:noProof/>
        </w:rPr>
        <w:drawing>
          <wp:anchor distT="0" distB="0" distL="114300" distR="114300" simplePos="0" relativeHeight="253334528" behindDoc="0" locked="0" layoutInCell="1" allowOverlap="1" wp14:anchorId="447CECE7" wp14:editId="798FA5A6">
            <wp:simplePos x="0" y="0"/>
            <wp:positionH relativeFrom="column">
              <wp:posOffset>635</wp:posOffset>
            </wp:positionH>
            <wp:positionV relativeFrom="paragraph">
              <wp:posOffset>6350</wp:posOffset>
            </wp:positionV>
            <wp:extent cx="1226820" cy="795020"/>
            <wp:effectExtent l="0" t="0" r="0" b="5080"/>
            <wp:wrapSquare wrapText="bothSides"/>
            <wp:docPr id="1162984411" name="Picture 2" descr="A white and blue trai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262108" name="Picture 2" descr="A white and blue trailer&#10;&#10;Description automatically generated"/>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226820" cy="795020"/>
                    </a:xfrm>
                    <a:prstGeom prst="rect">
                      <a:avLst/>
                    </a:prstGeom>
                  </pic:spPr>
                </pic:pic>
              </a:graphicData>
            </a:graphic>
            <wp14:sizeRelH relativeFrom="margin">
              <wp14:pctWidth>0</wp14:pctWidth>
            </wp14:sizeRelH>
            <wp14:sizeRelV relativeFrom="margin">
              <wp14:pctHeight>0</wp14:pctHeight>
            </wp14:sizeRelV>
          </wp:anchor>
        </w:drawing>
      </w:r>
      <w:r w:rsidR="00122BB0">
        <w:rPr>
          <w:noProof/>
        </w:rPr>
        <w:t>What a wonderful weekend the Avocado Festival at Blackbutt was!</w:t>
      </w:r>
    </w:p>
    <w:p w14:paraId="18E20921" w14:textId="487A3DFF" w:rsidR="005E60F9" w:rsidRDefault="009429E9" w:rsidP="009A7BE1">
      <w:pPr>
        <w:rPr>
          <w:lang w:val="en-US"/>
        </w:rPr>
      </w:pPr>
      <w:r>
        <w:rPr>
          <w:noProof/>
        </w:rPr>
        <w:t>With a total of 17 vans and over 30 people</w:t>
      </w:r>
      <w:r w:rsidR="007668C0">
        <w:rPr>
          <w:noProof/>
        </w:rPr>
        <w:t>, it was a g</w:t>
      </w:r>
      <w:r w:rsidR="00666129">
        <w:rPr>
          <w:noProof/>
        </w:rPr>
        <w:t>reat</w:t>
      </w:r>
      <w:r w:rsidR="007668C0">
        <w:rPr>
          <w:noProof/>
        </w:rPr>
        <w:t xml:space="preserve"> occasion </w:t>
      </w:r>
      <w:r w:rsidR="00666129">
        <w:rPr>
          <w:noProof/>
        </w:rPr>
        <w:t xml:space="preserve">for Caravan &amp; Camping members </w:t>
      </w:r>
      <w:r w:rsidR="007668C0">
        <w:rPr>
          <w:noProof/>
        </w:rPr>
        <w:t xml:space="preserve">to catch up with </w:t>
      </w:r>
      <w:r w:rsidR="00666129">
        <w:rPr>
          <w:noProof/>
        </w:rPr>
        <w:t>those they haven’t seen for a while.</w:t>
      </w:r>
      <w:r w:rsidR="009A7BE1" w:rsidRPr="009A7BE1">
        <w:rPr>
          <w:lang w:val="en-US"/>
        </w:rPr>
        <w:t xml:space="preserve"> </w:t>
      </w:r>
      <w:r w:rsidR="00CC7280">
        <w:rPr>
          <w:lang w:val="en-US"/>
        </w:rPr>
        <w:t xml:space="preserve"> </w:t>
      </w:r>
      <w:r w:rsidR="00666129">
        <w:rPr>
          <w:lang w:val="en-US"/>
        </w:rPr>
        <w:t xml:space="preserve">The festival itself </w:t>
      </w:r>
      <w:r w:rsidR="002A5D99">
        <w:rPr>
          <w:lang w:val="en-US"/>
        </w:rPr>
        <w:t xml:space="preserve">was on Saturday, and </w:t>
      </w:r>
      <w:r w:rsidR="00F448FD">
        <w:rPr>
          <w:lang w:val="en-US"/>
        </w:rPr>
        <w:t>i</w:t>
      </w:r>
      <w:r w:rsidR="002A5D99">
        <w:rPr>
          <w:lang w:val="en-US"/>
        </w:rPr>
        <w:t xml:space="preserve">ncluded </w:t>
      </w:r>
      <w:r w:rsidR="00F448FD">
        <w:rPr>
          <w:lang w:val="en-US"/>
        </w:rPr>
        <w:t xml:space="preserve">lots of market stalls, </w:t>
      </w:r>
      <w:r w:rsidR="004F1F0A">
        <w:rPr>
          <w:lang w:val="en-US"/>
        </w:rPr>
        <w:t xml:space="preserve">avo </w:t>
      </w:r>
      <w:r w:rsidR="00F448FD">
        <w:rPr>
          <w:lang w:val="en-US"/>
        </w:rPr>
        <w:t>games, music and other entertainment.</w:t>
      </w:r>
      <w:r w:rsidR="004F1F0A">
        <w:rPr>
          <w:lang w:val="en-US"/>
        </w:rPr>
        <w:t xml:space="preserve">  Mark the diary for </w:t>
      </w:r>
      <w:r w:rsidR="00502C12">
        <w:rPr>
          <w:lang w:val="en-US"/>
        </w:rPr>
        <w:t xml:space="preserve">this time </w:t>
      </w:r>
      <w:r w:rsidR="004F1F0A">
        <w:rPr>
          <w:lang w:val="en-US"/>
        </w:rPr>
        <w:t>next year.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0"/>
        <w:gridCol w:w="3869"/>
        <w:gridCol w:w="3255"/>
      </w:tblGrid>
      <w:tr w:rsidR="00CC42B9" w14:paraId="1296457E" w14:textId="77777777" w:rsidTr="0013028E">
        <w:tc>
          <w:tcPr>
            <w:tcW w:w="6786" w:type="dxa"/>
            <w:gridSpan w:val="2"/>
          </w:tcPr>
          <w:p w14:paraId="2BDD5479" w14:textId="41812030" w:rsidR="00CC42B9" w:rsidRPr="00E108FD" w:rsidRDefault="000F0646" w:rsidP="004E3D74">
            <w:pPr>
              <w:spacing w:after="0"/>
              <w:rPr>
                <w:i/>
                <w:iCs/>
                <w:lang w:val="en-US"/>
              </w:rPr>
            </w:pPr>
            <w:r w:rsidRPr="00E108FD">
              <w:rPr>
                <w:i/>
                <w:iCs/>
                <w:noProof/>
                <w:sz w:val="20"/>
                <w:szCs w:val="18"/>
                <w14:ligatures w14:val="standardContextual"/>
              </w:rPr>
              <w:drawing>
                <wp:anchor distT="0" distB="0" distL="114300" distR="114300" simplePos="0" relativeHeight="253489152" behindDoc="0" locked="0" layoutInCell="1" allowOverlap="1" wp14:anchorId="1B9E833E" wp14:editId="700BFF6D">
                  <wp:simplePos x="0" y="0"/>
                  <wp:positionH relativeFrom="column">
                    <wp:posOffset>-41275</wp:posOffset>
                  </wp:positionH>
                  <wp:positionV relativeFrom="paragraph">
                    <wp:posOffset>25400</wp:posOffset>
                  </wp:positionV>
                  <wp:extent cx="4055745" cy="2819400"/>
                  <wp:effectExtent l="19050" t="19050" r="20955" b="19050"/>
                  <wp:wrapSquare wrapText="bothSides"/>
                  <wp:docPr id="2092588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88929" name="Picture 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055745" cy="2819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E108FD" w:rsidRPr="00E108FD">
              <w:rPr>
                <w:i/>
                <w:iCs/>
                <w:sz w:val="20"/>
                <w:szCs w:val="18"/>
                <w:lang w:val="en-US"/>
              </w:rPr>
              <w:t>The helicopter pilot hovered until the group photo was taken.</w:t>
            </w:r>
          </w:p>
        </w:tc>
        <w:tc>
          <w:tcPr>
            <w:tcW w:w="3408" w:type="dxa"/>
          </w:tcPr>
          <w:p w14:paraId="64FE808B" w14:textId="341E7500" w:rsidR="00CC42B9" w:rsidRPr="00EF21D4" w:rsidRDefault="00CA5955" w:rsidP="004E3D74">
            <w:pPr>
              <w:spacing w:after="0"/>
              <w:rPr>
                <w:i/>
                <w:iCs/>
                <w:lang w:val="en-US"/>
              </w:rPr>
            </w:pPr>
            <w:r w:rsidRPr="00EF21D4">
              <w:rPr>
                <w:i/>
                <w:iCs/>
                <w:noProof/>
                <w:sz w:val="20"/>
                <w:szCs w:val="18"/>
                <w:lang w:val="en-US"/>
              </w:rPr>
              <w:drawing>
                <wp:anchor distT="0" distB="0" distL="114300" distR="114300" simplePos="0" relativeHeight="253490176" behindDoc="0" locked="0" layoutInCell="1" allowOverlap="1" wp14:anchorId="160BDF94" wp14:editId="6B694572">
                  <wp:simplePos x="0" y="0"/>
                  <wp:positionH relativeFrom="column">
                    <wp:posOffset>10795</wp:posOffset>
                  </wp:positionH>
                  <wp:positionV relativeFrom="paragraph">
                    <wp:posOffset>22860</wp:posOffset>
                  </wp:positionV>
                  <wp:extent cx="1945005" cy="2759710"/>
                  <wp:effectExtent l="19050" t="19050" r="17145" b="21590"/>
                  <wp:wrapSquare wrapText="bothSides"/>
                  <wp:docPr id="7404332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45005" cy="27597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F21D4" w:rsidRPr="00EF21D4">
              <w:rPr>
                <w:i/>
                <w:iCs/>
                <w:sz w:val="20"/>
                <w:szCs w:val="18"/>
                <w:lang w:val="en-US"/>
              </w:rPr>
              <w:t>Putting with an avo seed isn’t quite the same as at the golf club.</w:t>
            </w:r>
          </w:p>
        </w:tc>
      </w:tr>
      <w:tr w:rsidR="004355C6" w14:paraId="3F78B1EE" w14:textId="77777777" w:rsidTr="0013028E">
        <w:trPr>
          <w:trHeight w:val="2991"/>
        </w:trPr>
        <w:tc>
          <w:tcPr>
            <w:tcW w:w="2972" w:type="dxa"/>
          </w:tcPr>
          <w:p w14:paraId="29F4A2F4" w14:textId="6763630A" w:rsidR="009D2095" w:rsidRPr="00870704" w:rsidRDefault="004538A2" w:rsidP="004E3D74">
            <w:pPr>
              <w:spacing w:after="0"/>
              <w:rPr>
                <w:i/>
                <w:iCs/>
                <w:lang w:val="en-US"/>
              </w:rPr>
            </w:pPr>
            <w:r w:rsidRPr="00870704">
              <w:rPr>
                <w:i/>
                <w:iCs/>
                <w:noProof/>
                <w:sz w:val="20"/>
                <w:szCs w:val="18"/>
                <w:lang w:val="en-US"/>
              </w:rPr>
              <w:drawing>
                <wp:anchor distT="0" distB="0" distL="114300" distR="114300" simplePos="0" relativeHeight="253491200" behindDoc="0" locked="0" layoutInCell="1" allowOverlap="1" wp14:anchorId="1EE4E786" wp14:editId="6AB7FD42">
                  <wp:simplePos x="0" y="0"/>
                  <wp:positionH relativeFrom="column">
                    <wp:posOffset>-2540</wp:posOffset>
                  </wp:positionH>
                  <wp:positionV relativeFrom="paragraph">
                    <wp:posOffset>19050</wp:posOffset>
                  </wp:positionV>
                  <wp:extent cx="1821815" cy="1320800"/>
                  <wp:effectExtent l="19050" t="19050" r="26035" b="12700"/>
                  <wp:wrapSquare wrapText="bothSides"/>
                  <wp:docPr id="11705147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21815" cy="13208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70704" w:rsidRPr="00870704">
              <w:rPr>
                <w:i/>
                <w:iCs/>
                <w:sz w:val="20"/>
                <w:szCs w:val="18"/>
                <w:lang w:val="en-US"/>
              </w:rPr>
              <w:t>Off to the market….</w:t>
            </w:r>
          </w:p>
        </w:tc>
        <w:tc>
          <w:tcPr>
            <w:tcW w:w="3814" w:type="dxa"/>
          </w:tcPr>
          <w:p w14:paraId="291C3C9D" w14:textId="23A95576" w:rsidR="009D2095" w:rsidRPr="00AC4321" w:rsidRDefault="004355C6" w:rsidP="004E3D74">
            <w:pPr>
              <w:spacing w:after="0"/>
              <w:rPr>
                <w:i/>
                <w:iCs/>
                <w:lang w:val="en-US"/>
              </w:rPr>
            </w:pPr>
            <w:r w:rsidRPr="00634B07">
              <w:rPr>
                <w:noProof/>
                <w:sz w:val="20"/>
                <w:szCs w:val="18"/>
                <w:lang w:val="en-US"/>
              </w:rPr>
              <w:drawing>
                <wp:anchor distT="0" distB="0" distL="114300" distR="114300" simplePos="0" relativeHeight="253493248" behindDoc="0" locked="0" layoutInCell="1" allowOverlap="1" wp14:anchorId="521E6610" wp14:editId="6A565CDF">
                  <wp:simplePos x="0" y="0"/>
                  <wp:positionH relativeFrom="column">
                    <wp:posOffset>-23495</wp:posOffset>
                  </wp:positionH>
                  <wp:positionV relativeFrom="paragraph">
                    <wp:posOffset>19050</wp:posOffset>
                  </wp:positionV>
                  <wp:extent cx="2346960" cy="1244600"/>
                  <wp:effectExtent l="19050" t="19050" r="15240" b="12700"/>
                  <wp:wrapSquare wrapText="bothSides"/>
                  <wp:docPr id="20787278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46960" cy="12446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34B07" w:rsidRPr="00634B07">
              <w:rPr>
                <w:i/>
                <w:iCs/>
                <w:sz w:val="20"/>
                <w:szCs w:val="18"/>
                <w:lang w:val="en-US"/>
              </w:rPr>
              <w:t xml:space="preserve">The circle for Happy Hour kept expanding </w:t>
            </w:r>
          </w:p>
        </w:tc>
        <w:tc>
          <w:tcPr>
            <w:tcW w:w="3408" w:type="dxa"/>
          </w:tcPr>
          <w:p w14:paraId="3B4E21EF" w14:textId="32405C72" w:rsidR="009D2095" w:rsidRDefault="004355C6" w:rsidP="00FC3C0A">
            <w:pPr>
              <w:spacing w:after="0"/>
              <w:rPr>
                <w:lang w:val="en-US"/>
              </w:rPr>
            </w:pPr>
            <w:r w:rsidRPr="00AC4321">
              <w:rPr>
                <w:i/>
                <w:iCs/>
                <w:noProof/>
                <w:sz w:val="20"/>
                <w:szCs w:val="18"/>
                <w:lang w:val="en-US"/>
              </w:rPr>
              <w:drawing>
                <wp:anchor distT="0" distB="0" distL="114300" distR="114300" simplePos="0" relativeHeight="253495296" behindDoc="0" locked="0" layoutInCell="1" allowOverlap="1" wp14:anchorId="6656A86F" wp14:editId="2F45F3E0">
                  <wp:simplePos x="0" y="0"/>
                  <wp:positionH relativeFrom="column">
                    <wp:posOffset>6985</wp:posOffset>
                  </wp:positionH>
                  <wp:positionV relativeFrom="paragraph">
                    <wp:posOffset>19050</wp:posOffset>
                  </wp:positionV>
                  <wp:extent cx="1882140" cy="1381125"/>
                  <wp:effectExtent l="19050" t="19050" r="22860" b="28575"/>
                  <wp:wrapSquare wrapText="bothSides"/>
                  <wp:docPr id="17936541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82140" cy="13811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AC4321">
              <w:rPr>
                <w:i/>
                <w:iCs/>
                <w:sz w:val="20"/>
                <w:szCs w:val="18"/>
                <w:lang w:val="en-US"/>
              </w:rPr>
              <w:t>Ethan shared his knowledge on making and playing the didgeridoo</w:t>
            </w:r>
          </w:p>
        </w:tc>
      </w:tr>
    </w:tbl>
    <w:p w14:paraId="31D3FA81" w14:textId="77777777" w:rsidR="00C66377" w:rsidRDefault="00C66377" w:rsidP="00C66377">
      <w:pPr>
        <w:spacing w:after="0"/>
        <w:jc w:val="center"/>
        <w:rPr>
          <w:lang w:val="en-US"/>
        </w:rPr>
      </w:pPr>
      <w:r w:rsidRPr="002F6E62">
        <w:rPr>
          <w:lang w:val="en-US"/>
        </w:rPr>
        <w:t>----</w:t>
      </w:r>
      <w:r>
        <w:rPr>
          <w:sz w:val="36"/>
          <w:szCs w:val="32"/>
          <w:lang w:val="en-US"/>
        </w:rPr>
        <w:t xml:space="preserve"> </w:t>
      </w:r>
      <w:r w:rsidRPr="003E530C">
        <w:rPr>
          <w:sz w:val="36"/>
          <w:szCs w:val="32"/>
          <w:lang w:val="en-US"/>
        </w:rPr>
        <w:sym w:font="Wingdings" w:char="F096"/>
      </w:r>
      <w:r>
        <w:rPr>
          <w:sz w:val="36"/>
          <w:szCs w:val="32"/>
          <w:lang w:val="en-US"/>
        </w:rPr>
        <w:t xml:space="preserve"> </w:t>
      </w:r>
      <w:r w:rsidRPr="002F6E62">
        <w:rPr>
          <w:lang w:val="en-US"/>
        </w:rPr>
        <w:t>-----</w:t>
      </w:r>
    </w:p>
    <w:p w14:paraId="3A49BCFD" w14:textId="6965C8F7" w:rsidR="001C6056" w:rsidRDefault="004E47F5" w:rsidP="00C14648">
      <w:pPr>
        <w:spacing w:after="0"/>
        <w:rPr>
          <w:lang w:val="en-US"/>
        </w:rPr>
      </w:pPr>
      <w:r>
        <w:rPr>
          <w:lang w:val="en-US"/>
        </w:rPr>
        <w:t>Sue is pleased to announce that</w:t>
      </w:r>
      <w:r w:rsidR="00122D4C">
        <w:rPr>
          <w:lang w:val="en-US"/>
        </w:rPr>
        <w:t xml:space="preserve"> a</w:t>
      </w:r>
      <w:r w:rsidR="001C6056">
        <w:rPr>
          <w:lang w:val="en-US"/>
        </w:rPr>
        <w:t xml:space="preserve"> new committee has been formed to share the responsibilities of the </w:t>
      </w:r>
      <w:r w:rsidR="00696B3F">
        <w:rPr>
          <w:lang w:val="en-US"/>
        </w:rPr>
        <w:t>Caravan &amp; Camping Coordinator</w:t>
      </w:r>
      <w:r w:rsidR="00122D4C">
        <w:rPr>
          <w:lang w:val="en-US"/>
        </w:rPr>
        <w:t xml:space="preserve"> from 2025</w:t>
      </w:r>
      <w:r w:rsidR="00696B3F">
        <w:rPr>
          <w:lang w:val="en-US"/>
        </w:rPr>
        <w:t xml:space="preserve">.  </w:t>
      </w:r>
      <w:r w:rsidR="00122D4C">
        <w:rPr>
          <w:lang w:val="en-US"/>
        </w:rPr>
        <w:t xml:space="preserve">Thank you to </w:t>
      </w:r>
      <w:r w:rsidR="00122D4C" w:rsidRPr="002943E4">
        <w:rPr>
          <w:b/>
          <w:bCs/>
          <w:lang w:val="en-US"/>
        </w:rPr>
        <w:t>Penny &amp; Warren Mack</w:t>
      </w:r>
      <w:r w:rsidR="00122D4C">
        <w:rPr>
          <w:lang w:val="en-US"/>
        </w:rPr>
        <w:t xml:space="preserve"> and </w:t>
      </w:r>
      <w:r w:rsidR="00122D4C" w:rsidRPr="002943E4">
        <w:rPr>
          <w:b/>
          <w:bCs/>
          <w:lang w:val="en-US"/>
        </w:rPr>
        <w:t>Heather &amp; Neale Cross</w:t>
      </w:r>
      <w:r w:rsidR="001B3EB1">
        <w:rPr>
          <w:lang w:val="en-US"/>
        </w:rPr>
        <w:t xml:space="preserve"> for taking on this role.  </w:t>
      </w:r>
      <w:r w:rsidR="000D3F08">
        <w:rPr>
          <w:lang w:val="en-US"/>
        </w:rPr>
        <w:t xml:space="preserve">After 7 years looking after this group, Sue and Richard can </w:t>
      </w:r>
      <w:r w:rsidR="00652746">
        <w:rPr>
          <w:lang w:val="en-US"/>
        </w:rPr>
        <w:t>take a we</w:t>
      </w:r>
      <w:r w:rsidR="001E4C93">
        <w:rPr>
          <w:lang w:val="en-US"/>
        </w:rPr>
        <w:t>l</w:t>
      </w:r>
      <w:r w:rsidR="00652746">
        <w:rPr>
          <w:lang w:val="en-US"/>
        </w:rPr>
        <w:t>l-deserved break</w:t>
      </w:r>
      <w:r w:rsidR="0068485F">
        <w:rPr>
          <w:lang w:val="en-US"/>
        </w:rPr>
        <w:t xml:space="preserve">, knowing that the group is in good hands.  </w:t>
      </w:r>
      <w:r w:rsidR="001E65C1">
        <w:rPr>
          <w:lang w:val="en-US"/>
        </w:rPr>
        <w:t xml:space="preserve">Planning has already started for 2025 and </w:t>
      </w:r>
      <w:r w:rsidR="00987312">
        <w:rPr>
          <w:lang w:val="en-US"/>
        </w:rPr>
        <w:t>Sue</w:t>
      </w:r>
      <w:r w:rsidR="001E65C1">
        <w:rPr>
          <w:lang w:val="en-US"/>
        </w:rPr>
        <w:t xml:space="preserve"> wish</w:t>
      </w:r>
      <w:r w:rsidR="00987312">
        <w:rPr>
          <w:lang w:val="en-US"/>
        </w:rPr>
        <w:t>es</w:t>
      </w:r>
      <w:r w:rsidR="001E65C1">
        <w:rPr>
          <w:lang w:val="en-US"/>
        </w:rPr>
        <w:t xml:space="preserve"> them well</w:t>
      </w:r>
      <w:r w:rsidR="00A0661C">
        <w:rPr>
          <w:lang w:val="en-US"/>
        </w:rPr>
        <w:t>.</w:t>
      </w:r>
    </w:p>
    <w:p w14:paraId="6C647297" w14:textId="5869FEBA" w:rsidR="00175BE4" w:rsidRPr="005B25A0" w:rsidRDefault="00F46A26" w:rsidP="00F46A26">
      <w:pPr>
        <w:spacing w:before="120"/>
        <w:jc w:val="center"/>
      </w:pPr>
      <w:r w:rsidRPr="00BE1B50">
        <w:rPr>
          <w:noProof/>
        </w:rPr>
        <w:drawing>
          <wp:inline distT="0" distB="0" distL="0" distR="0" wp14:anchorId="755DFCEF" wp14:editId="333315CE">
            <wp:extent cx="2888614" cy="1963972"/>
            <wp:effectExtent l="0" t="0" r="7620" b="0"/>
            <wp:docPr id="2080839921" name="Picture 10" descr="A cartoon of two people in a v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839921" name="Picture 10" descr="A cartoon of two people in a van&#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3491" cy="1980886"/>
                    </a:xfrm>
                    <a:prstGeom prst="rect">
                      <a:avLst/>
                    </a:prstGeom>
                    <a:noFill/>
                    <a:ln>
                      <a:noFill/>
                    </a:ln>
                  </pic:spPr>
                </pic:pic>
              </a:graphicData>
            </a:graphic>
          </wp:inline>
        </w:drawing>
      </w:r>
    </w:p>
    <w:p w14:paraId="296426B1" w14:textId="0EF400DE" w:rsidR="00C44E7D" w:rsidRDefault="002C49D4" w:rsidP="00F55F2C">
      <w:pPr>
        <w:pStyle w:val="Heading1"/>
      </w:pPr>
      <w:bookmarkStart w:id="19" w:name="_Toc178617017"/>
      <w:r>
        <w:lastRenderedPageBreak/>
        <w:t>CLASS NOTICES</w:t>
      </w:r>
      <w:bookmarkEnd w:id="19"/>
    </w:p>
    <w:p w14:paraId="4918F66D" w14:textId="535681E9" w:rsidR="00A9338A" w:rsidRDefault="00586B3E" w:rsidP="006C2C9F">
      <w:pPr>
        <w:pStyle w:val="Heading2"/>
        <w:rPr>
          <w:noProof/>
        </w:rPr>
      </w:pPr>
      <w:bookmarkStart w:id="20" w:name="_Toc178617018"/>
      <w:r>
        <w:rPr>
          <w:noProof/>
        </w:rPr>
        <w:drawing>
          <wp:anchor distT="0" distB="0" distL="114300" distR="114300" simplePos="0" relativeHeight="253479936" behindDoc="0" locked="0" layoutInCell="1" allowOverlap="1" wp14:anchorId="4CB63CDE" wp14:editId="7B59E0D4">
            <wp:simplePos x="0" y="0"/>
            <wp:positionH relativeFrom="column">
              <wp:posOffset>-19685</wp:posOffset>
            </wp:positionH>
            <wp:positionV relativeFrom="paragraph">
              <wp:posOffset>353060</wp:posOffset>
            </wp:positionV>
            <wp:extent cx="4165600" cy="3124200"/>
            <wp:effectExtent l="19050" t="19050" r="25400" b="19050"/>
            <wp:wrapSquare wrapText="bothSides"/>
            <wp:docPr id="1827078227" name="Picture 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078227" name="Picture 6" descr="A group of people posing for a photo&#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165600" cy="31242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A9338A">
        <w:rPr>
          <w:noProof/>
        </w:rPr>
        <w:t>Bird</w:t>
      </w:r>
      <w:r w:rsidR="006C2C9F">
        <w:rPr>
          <w:noProof/>
        </w:rPr>
        <w:t xml:space="preserve"> W</w:t>
      </w:r>
      <w:r w:rsidR="00A9338A">
        <w:rPr>
          <w:noProof/>
        </w:rPr>
        <w:t>atching</w:t>
      </w:r>
      <w:bookmarkEnd w:id="20"/>
    </w:p>
    <w:p w14:paraId="76081731" w14:textId="617DEA5F" w:rsidR="004F66C8" w:rsidRDefault="004F66C8" w:rsidP="004F66C8">
      <w:r>
        <w:t xml:space="preserve">Our bird outing on </w:t>
      </w:r>
      <w:r w:rsidR="002339DF">
        <w:br/>
      </w:r>
      <w:r>
        <w:t xml:space="preserve">3 September was to </w:t>
      </w:r>
      <w:r w:rsidRPr="002A4283">
        <w:t>Canterbury Park, Bald Hills.</w:t>
      </w:r>
      <w:r>
        <w:t xml:space="preserve"> </w:t>
      </w:r>
      <w:r w:rsidRPr="002A4283">
        <w:t xml:space="preserve">Welcome to new members Dell, Heather and Dianne and visitor Harry. </w:t>
      </w:r>
      <w:r>
        <w:t xml:space="preserve"> </w:t>
      </w:r>
    </w:p>
    <w:p w14:paraId="5A7A7216" w14:textId="7D1E3E8F" w:rsidR="004F66C8" w:rsidRPr="002A4283" w:rsidRDefault="004F66C8" w:rsidP="004F66C8">
      <w:r w:rsidRPr="002A4283">
        <w:t>With two locals, Dennis and Heather</w:t>
      </w:r>
      <w:r w:rsidR="00910218">
        <w:t>,</w:t>
      </w:r>
      <w:r w:rsidRPr="002A4283">
        <w:t xml:space="preserve"> to keep us on track, we spotted bush and water birds.</w:t>
      </w:r>
      <w:r>
        <w:t xml:space="preserve"> </w:t>
      </w:r>
      <w:r w:rsidRPr="002A4283">
        <w:t xml:space="preserve">Two highlights were </w:t>
      </w:r>
      <w:r>
        <w:t xml:space="preserve">a </w:t>
      </w:r>
      <w:r w:rsidRPr="002A4283">
        <w:t>mistletoe bird observed by our visitor</w:t>
      </w:r>
      <w:r>
        <w:t xml:space="preserve">, </w:t>
      </w:r>
      <w:r w:rsidRPr="002A4283">
        <w:t>young Harry</w:t>
      </w:r>
      <w:r>
        <w:t>, and a c</w:t>
      </w:r>
      <w:r w:rsidRPr="002A4283">
        <w:t xml:space="preserve">hestnut teal pair observed by John. Some other beauties were- Brahminy kites, </w:t>
      </w:r>
      <w:r>
        <w:t xml:space="preserve">a </w:t>
      </w:r>
      <w:r w:rsidRPr="002A4283">
        <w:t>grey teal, cormorants, plumed egret and a hardhead.</w:t>
      </w:r>
    </w:p>
    <w:p w14:paraId="0C1481D9" w14:textId="45AE124E" w:rsidR="004F66C8" w:rsidRPr="002A4283" w:rsidRDefault="004F66C8" w:rsidP="004F66C8">
      <w:r w:rsidRPr="004662F6">
        <w:rPr>
          <w:b/>
          <w:bCs/>
        </w:rPr>
        <w:t>Next outing: 1 October 2024</w:t>
      </w:r>
      <w:r w:rsidR="00D735E5">
        <w:t xml:space="preserve"> to </w:t>
      </w:r>
      <w:r w:rsidR="00D735E5" w:rsidRPr="002A4283">
        <w:t>Lake Eden, North Lakes</w:t>
      </w:r>
      <w:r w:rsidR="00B80382">
        <w:t xml:space="preserve">.  </w:t>
      </w:r>
      <w:r w:rsidRPr="002A4283">
        <w:t xml:space="preserve">Meet next to </w:t>
      </w:r>
      <w:r>
        <w:t xml:space="preserve">the </w:t>
      </w:r>
      <w:r w:rsidRPr="002A4283">
        <w:t>playground and toilets</w:t>
      </w:r>
      <w:r w:rsidR="00B80382">
        <w:t xml:space="preserve"> at </w:t>
      </w:r>
      <w:r w:rsidR="00B80382" w:rsidRPr="002A4283">
        <w:t>7</w:t>
      </w:r>
      <w:r w:rsidR="00B80382">
        <w:t>:</w:t>
      </w:r>
      <w:r w:rsidR="00B80382" w:rsidRPr="002A4283">
        <w:t>30</w:t>
      </w:r>
      <w:r w:rsidR="00B80382">
        <w:t xml:space="preserve"> </w:t>
      </w:r>
      <w:r w:rsidR="00B80382" w:rsidRPr="002A4283">
        <w:t>am</w:t>
      </w:r>
      <w:r w:rsidRPr="002A4283">
        <w:t>.</w:t>
      </w:r>
    </w:p>
    <w:p w14:paraId="09C619BB" w14:textId="77777777" w:rsidR="004F66C8" w:rsidRPr="002A4283" w:rsidRDefault="004F66C8" w:rsidP="00ED72CC">
      <w:pPr>
        <w:spacing w:after="0"/>
      </w:pPr>
      <w:r w:rsidRPr="002A4283">
        <w:t xml:space="preserve">For </w:t>
      </w:r>
      <w:r>
        <w:t xml:space="preserve">a </w:t>
      </w:r>
      <w:r w:rsidRPr="002A4283">
        <w:t>picnic in the gardens there are two options:</w:t>
      </w:r>
    </w:p>
    <w:p w14:paraId="0FD5E1BE" w14:textId="325EB557" w:rsidR="004F66C8" w:rsidRPr="002A4283" w:rsidRDefault="004F66C8" w:rsidP="00B80382">
      <w:pPr>
        <w:pStyle w:val="ListParagraph"/>
        <w:numPr>
          <w:ilvl w:val="0"/>
          <w:numId w:val="17"/>
        </w:numPr>
      </w:pPr>
      <w:r w:rsidRPr="002A4283">
        <w:t>Bring your own picnic cuppa and snack or</w:t>
      </w:r>
    </w:p>
    <w:p w14:paraId="1B420274" w14:textId="3F5F77B7" w:rsidR="004F66C8" w:rsidRPr="002A4283" w:rsidRDefault="004F66C8" w:rsidP="00B80382">
      <w:pPr>
        <w:pStyle w:val="ListParagraph"/>
        <w:numPr>
          <w:ilvl w:val="0"/>
          <w:numId w:val="17"/>
        </w:numPr>
      </w:pPr>
      <w:r w:rsidRPr="002A4283">
        <w:t>Buy a cuppa and snack at the coffee shop.</w:t>
      </w:r>
    </w:p>
    <w:p w14:paraId="0E101FF8" w14:textId="650505F3" w:rsidR="004F66C8" w:rsidRPr="002A4283" w:rsidRDefault="004F66C8" w:rsidP="004F66C8">
      <w:r w:rsidRPr="002A4283">
        <w:t>Everyone welcome!</w:t>
      </w:r>
      <w:r w:rsidR="00ED72CC">
        <w:t xml:space="preserve">  </w:t>
      </w:r>
      <w:r w:rsidRPr="002A4283">
        <w:t xml:space="preserve">Call </w:t>
      </w:r>
      <w:r w:rsidRPr="002A4283">
        <w:rPr>
          <w:b/>
          <w:bCs/>
        </w:rPr>
        <w:t>Claire</w:t>
      </w:r>
      <w:r>
        <w:t xml:space="preserve"> </w:t>
      </w:r>
      <w:r w:rsidRPr="002A4283">
        <w:t>if you would like to join us.</w:t>
      </w:r>
    </w:p>
    <w:p w14:paraId="13CC18ED" w14:textId="75C12EBC" w:rsidR="002540D4" w:rsidRDefault="00262654" w:rsidP="002540D4">
      <w:pPr>
        <w:pStyle w:val="Heading2"/>
        <w:rPr>
          <w:noProof/>
        </w:rPr>
      </w:pPr>
      <w:bookmarkStart w:id="21" w:name="_Toc178617019"/>
      <w:r>
        <w:rPr>
          <w:noProof/>
        </w:rPr>
        <w:t>Happy Wanderers</w:t>
      </w:r>
      <w:r w:rsidR="002540D4" w:rsidRPr="00232CDF">
        <w:t xml:space="preserve"> Group</w:t>
      </w:r>
      <w:bookmarkEnd w:id="21"/>
    </w:p>
    <w:p w14:paraId="0E222E31" w14:textId="0F644ACA" w:rsidR="001F7A6A" w:rsidRDefault="00037F26" w:rsidP="002540D4">
      <w:pPr>
        <w:spacing w:before="120" w:after="0"/>
      </w:pPr>
      <w:r>
        <w:rPr>
          <w:noProof/>
        </w:rPr>
        <w:drawing>
          <wp:anchor distT="0" distB="0" distL="114300" distR="114300" simplePos="0" relativeHeight="253480960" behindDoc="0" locked="0" layoutInCell="1" allowOverlap="1" wp14:anchorId="4EBF632E" wp14:editId="261604DA">
            <wp:simplePos x="0" y="0"/>
            <wp:positionH relativeFrom="column">
              <wp:posOffset>-2540</wp:posOffset>
            </wp:positionH>
            <wp:positionV relativeFrom="paragraph">
              <wp:posOffset>13970</wp:posOffset>
            </wp:positionV>
            <wp:extent cx="2684145" cy="2178685"/>
            <wp:effectExtent l="19050" t="19050" r="20955" b="12065"/>
            <wp:wrapSquare wrapText="bothSides"/>
            <wp:docPr id="9123310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331080" name="Picture 3"/>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84145" cy="21786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C34CA6">
        <w:t xml:space="preserve">The </w:t>
      </w:r>
      <w:r w:rsidR="00F56A88">
        <w:t>new</w:t>
      </w:r>
      <w:r w:rsidR="00C34CA6">
        <w:t xml:space="preserve"> </w:t>
      </w:r>
      <w:r w:rsidR="00C34CA6" w:rsidRPr="004415C7">
        <w:rPr>
          <w:b/>
          <w:bCs/>
        </w:rPr>
        <w:t>Happy Wanderers</w:t>
      </w:r>
      <w:r w:rsidR="00C34CA6">
        <w:t xml:space="preserve"> travel group is up and running.</w:t>
      </w:r>
    </w:p>
    <w:p w14:paraId="1D1EFF7E" w14:textId="3ED8FD36" w:rsidR="00646C53" w:rsidRDefault="001C429E" w:rsidP="002540D4">
      <w:pPr>
        <w:spacing w:before="120" w:after="0"/>
      </w:pPr>
      <w:r>
        <w:t xml:space="preserve">A small committee has been formed.  </w:t>
      </w:r>
      <w:r w:rsidR="007B3070">
        <w:t xml:space="preserve">Thank you to Sue Collette, Lynette Mayhew and Margaret Masters for </w:t>
      </w:r>
      <w:r>
        <w:t>taking on this role for the group</w:t>
      </w:r>
      <w:r w:rsidR="00084020">
        <w:t>.  The next</w:t>
      </w:r>
      <w:r w:rsidR="00084020" w:rsidRPr="00084020">
        <w:t xml:space="preserve"> meeting for Happy Wanderers </w:t>
      </w:r>
      <w:r w:rsidR="00084020">
        <w:t xml:space="preserve">group members </w:t>
      </w:r>
      <w:r w:rsidR="00084020" w:rsidRPr="00084020">
        <w:t xml:space="preserve">is </w:t>
      </w:r>
      <w:r w:rsidR="000D7955" w:rsidRPr="009664AF">
        <w:rPr>
          <w:b/>
          <w:bCs/>
        </w:rPr>
        <w:t>9.30am</w:t>
      </w:r>
      <w:r w:rsidR="000D7955">
        <w:rPr>
          <w:b/>
          <w:bCs/>
        </w:rPr>
        <w:t xml:space="preserve"> </w:t>
      </w:r>
      <w:r w:rsidR="00084020" w:rsidRPr="009664AF">
        <w:rPr>
          <w:b/>
          <w:bCs/>
        </w:rPr>
        <w:t xml:space="preserve">Tuesday 22 Oct </w:t>
      </w:r>
      <w:r w:rsidR="009664AF" w:rsidRPr="007D4486">
        <w:t>at</w:t>
      </w:r>
      <w:r w:rsidR="009664AF" w:rsidRPr="009664AF">
        <w:rPr>
          <w:b/>
          <w:bCs/>
        </w:rPr>
        <w:t xml:space="preserve"> </w:t>
      </w:r>
      <w:r w:rsidR="007D4486">
        <w:rPr>
          <w:b/>
          <w:bCs/>
        </w:rPr>
        <w:t>U3A Centre, Kallangur</w:t>
      </w:r>
      <w:r w:rsidR="009664AF">
        <w:t xml:space="preserve">.  </w:t>
      </w:r>
      <w:r w:rsidR="00646C53">
        <w:t xml:space="preserve">New members </w:t>
      </w:r>
      <w:r w:rsidR="00FD2DE8">
        <w:t xml:space="preserve">are </w:t>
      </w:r>
      <w:r w:rsidR="00646C53">
        <w:t>always welcome.</w:t>
      </w:r>
    </w:p>
    <w:p w14:paraId="2A6EEBAF" w14:textId="6850EC61" w:rsidR="007B3070" w:rsidRPr="00C34CA6" w:rsidRDefault="00C1477E" w:rsidP="002540D4">
      <w:pPr>
        <w:spacing w:before="120" w:after="0"/>
      </w:pPr>
      <w:r w:rsidRPr="00084020">
        <w:t>We would like to have a local Brisbane outing in November</w:t>
      </w:r>
      <w:r w:rsidR="00071123">
        <w:t xml:space="preserve">. </w:t>
      </w:r>
      <w:r w:rsidRPr="00084020">
        <w:t xml:space="preserve"> </w:t>
      </w:r>
      <w:r w:rsidR="00071123">
        <w:t>S</w:t>
      </w:r>
      <w:r w:rsidR="00FD2DE8">
        <w:t>end any suggestions</w:t>
      </w:r>
      <w:r w:rsidR="00570543">
        <w:t xml:space="preserve"> to the committee or bring to the meeting.</w:t>
      </w:r>
      <w:r w:rsidRPr="00084020">
        <w:t xml:space="preserve"> </w:t>
      </w:r>
    </w:p>
    <w:p w14:paraId="62ECB9A5" w14:textId="6F03B3F9" w:rsidR="000878C6" w:rsidRDefault="003961FF" w:rsidP="000878C6">
      <w:pPr>
        <w:spacing w:before="120" w:after="0"/>
      </w:pPr>
      <w:r>
        <w:t xml:space="preserve">A questionnaire has been sent to </w:t>
      </w:r>
      <w:r w:rsidR="00084020">
        <w:t xml:space="preserve">members who have expressed an interest in the group. </w:t>
      </w:r>
      <w:r w:rsidR="007D4486">
        <w:t xml:space="preserve"> Please return the completed questionnaires </w:t>
      </w:r>
      <w:r w:rsidR="0077155E">
        <w:t>by email</w:t>
      </w:r>
      <w:r w:rsidR="00923FEA">
        <w:t>,</w:t>
      </w:r>
      <w:r w:rsidR="0077155E">
        <w:t xml:space="preserve"> or return </w:t>
      </w:r>
      <w:r w:rsidR="00084020" w:rsidRPr="00084020">
        <w:t>to reception</w:t>
      </w:r>
      <w:r w:rsidR="00923FEA">
        <w:t>,</w:t>
      </w:r>
      <w:r w:rsidR="00084020" w:rsidRPr="00084020">
        <w:t xml:space="preserve"> by the </w:t>
      </w:r>
      <w:r w:rsidR="00084020" w:rsidRPr="00570543">
        <w:rPr>
          <w:b/>
          <w:bCs/>
        </w:rPr>
        <w:t>8</w:t>
      </w:r>
      <w:r w:rsidR="001A0A0D" w:rsidRPr="00570543">
        <w:rPr>
          <w:b/>
          <w:bCs/>
        </w:rPr>
        <w:t xml:space="preserve"> October</w:t>
      </w:r>
      <w:r w:rsidR="00084020" w:rsidRPr="00084020">
        <w:t xml:space="preserve"> so the committee can condense them before the meeting.</w:t>
      </w:r>
      <w:r w:rsidR="00171DCA">
        <w:t xml:space="preserve">  </w:t>
      </w:r>
      <w:r w:rsidR="000878C6" w:rsidRPr="00944FF6">
        <w:t>For this year the outings will be local</w:t>
      </w:r>
      <w:r w:rsidR="000878C6">
        <w:t>, but planning has started fo</w:t>
      </w:r>
      <w:r w:rsidR="00171DCA">
        <w:t>r</w:t>
      </w:r>
      <w:r w:rsidR="000878C6">
        <w:t xml:space="preserve"> venturing further afield next year.  </w:t>
      </w:r>
    </w:p>
    <w:p w14:paraId="53D5DCB4" w14:textId="3F34BC7F" w:rsidR="00084020" w:rsidRPr="00084020" w:rsidRDefault="000878C6" w:rsidP="00084020">
      <w:pPr>
        <w:spacing w:before="120" w:after="0"/>
      </w:pPr>
      <w:r>
        <w:t xml:space="preserve">A </w:t>
      </w:r>
      <w:r w:rsidRPr="00171DCA">
        <w:rPr>
          <w:b/>
          <w:bCs/>
        </w:rPr>
        <w:t>Christmas Lunch</w:t>
      </w:r>
      <w:r>
        <w:t xml:space="preserve"> is scheduled for</w:t>
      </w:r>
      <w:r w:rsidR="00084020" w:rsidRPr="00084020">
        <w:t xml:space="preserve"> 6 Dec</w:t>
      </w:r>
      <w:r>
        <w:t>ember</w:t>
      </w:r>
      <w:r w:rsidR="00EF6E04">
        <w:t xml:space="preserve"> at</w:t>
      </w:r>
      <w:r w:rsidR="00084020" w:rsidRPr="00084020">
        <w:t xml:space="preserve"> 11am</w:t>
      </w:r>
      <w:r w:rsidR="006E19DF">
        <w:t xml:space="preserve"> </w:t>
      </w:r>
      <w:r w:rsidR="00084020" w:rsidRPr="00084020">
        <w:t>at Redcliffe Dolphins Leagues Club</w:t>
      </w:r>
      <w:r w:rsidR="006E19DF">
        <w:t xml:space="preserve"> with</w:t>
      </w:r>
      <w:r w:rsidR="00084020" w:rsidRPr="00084020">
        <w:t xml:space="preserve"> music &amp; dancing till 12</w:t>
      </w:r>
      <w:r w:rsidR="00037F26">
        <w:t>p</w:t>
      </w:r>
      <w:r w:rsidR="00084020" w:rsidRPr="00084020">
        <w:t>m</w:t>
      </w:r>
      <w:r w:rsidR="00581757">
        <w:t xml:space="preserve"> followed</w:t>
      </w:r>
      <w:r w:rsidR="00084020" w:rsidRPr="00084020">
        <w:t xml:space="preserve"> </w:t>
      </w:r>
      <w:r>
        <w:t xml:space="preserve">by </w:t>
      </w:r>
      <w:r w:rsidR="00084020" w:rsidRPr="00084020">
        <w:t>lunch.</w:t>
      </w:r>
    </w:p>
    <w:p w14:paraId="6C6F4214" w14:textId="49F06A56" w:rsidR="003961FF" w:rsidRDefault="00EF6E04" w:rsidP="002540D4">
      <w:pPr>
        <w:spacing w:before="120" w:after="0"/>
      </w:pPr>
      <w:r>
        <w:t xml:space="preserve">Contact: </w:t>
      </w:r>
      <w:r w:rsidRPr="003C6B0C">
        <w:rPr>
          <w:b/>
          <w:bCs/>
        </w:rPr>
        <w:t>Sue Collett</w:t>
      </w:r>
      <w:r w:rsidR="00F65805">
        <w:rPr>
          <w:b/>
          <w:bCs/>
        </w:rPr>
        <w:t xml:space="preserve"> </w:t>
      </w:r>
      <w:r w:rsidR="00F65805" w:rsidRPr="00F65805">
        <w:t>or</w:t>
      </w:r>
      <w:r w:rsidR="00F65805">
        <w:rPr>
          <w:b/>
          <w:bCs/>
        </w:rPr>
        <w:t xml:space="preserve"> Lynette Mayhew</w:t>
      </w:r>
      <w:r w:rsidR="003C6B0C">
        <w:t>.</w:t>
      </w:r>
    </w:p>
    <w:p w14:paraId="55012409" w14:textId="13DBBDF9" w:rsidR="00EE2407" w:rsidRDefault="00EE2407" w:rsidP="005A304A">
      <w:pPr>
        <w:pStyle w:val="Heading2"/>
      </w:pPr>
      <w:bookmarkStart w:id="22" w:name="_Toc178617020"/>
      <w:r>
        <w:lastRenderedPageBreak/>
        <w:t>Book Discussion</w:t>
      </w:r>
      <w:bookmarkEnd w:id="22"/>
    </w:p>
    <w:p w14:paraId="16AC336D" w14:textId="36EF46EE" w:rsidR="002F3F9F" w:rsidRPr="002F3F9F" w:rsidRDefault="0014570B" w:rsidP="002F3F9F">
      <w:pPr>
        <w:rPr>
          <w:lang w:val="en-US"/>
        </w:rPr>
      </w:pPr>
      <w:r>
        <w:rPr>
          <w:noProof/>
          <w14:ligatures w14:val="standardContextual"/>
        </w:rPr>
        <w:drawing>
          <wp:anchor distT="0" distB="0" distL="114300" distR="114300" simplePos="0" relativeHeight="253512704" behindDoc="0" locked="0" layoutInCell="1" allowOverlap="1" wp14:anchorId="49FDE4F2" wp14:editId="7C031D54">
            <wp:simplePos x="0" y="0"/>
            <wp:positionH relativeFrom="column">
              <wp:posOffset>3547110</wp:posOffset>
            </wp:positionH>
            <wp:positionV relativeFrom="paragraph">
              <wp:posOffset>27940</wp:posOffset>
            </wp:positionV>
            <wp:extent cx="2926080" cy="1424305"/>
            <wp:effectExtent l="19050" t="19050" r="26670" b="23495"/>
            <wp:wrapSquare wrapText="bothSides"/>
            <wp:docPr id="439984886" name="Picture 7"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84886" name="Picture 7" descr="A group of people sitting at a tabl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26080" cy="14243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2F3F9F" w:rsidRPr="002F3F9F">
        <w:rPr>
          <w:lang w:val="en-US"/>
        </w:rPr>
        <w:t>Linda Lucas invited the North Pine Bush Poet, Manfred Vijars, to join her Book Discussion Group on 17 September. They enjoyed a delicious morning tea and shared the love of bush poetry and experiences at Bullocky Rest</w:t>
      </w:r>
      <w:r w:rsidR="00060909">
        <w:rPr>
          <w:lang w:val="en-US"/>
        </w:rPr>
        <w:t xml:space="preserve">, </w:t>
      </w:r>
      <w:r w:rsidR="002F3F9F" w:rsidRPr="002F3F9F">
        <w:rPr>
          <w:lang w:val="en-US"/>
        </w:rPr>
        <w:t xml:space="preserve">North Pine Dam. </w:t>
      </w:r>
      <w:r w:rsidR="002F3F9F" w:rsidRPr="002F3F9F">
        <w:rPr>
          <w:lang w:val="en-US"/>
        </w:rPr>
        <w:tab/>
        <w:t xml:space="preserve"> </w:t>
      </w:r>
    </w:p>
    <w:p w14:paraId="79DB6FA8" w14:textId="77777777" w:rsidR="002F3F9F" w:rsidRPr="002F3F9F" w:rsidRDefault="002F3F9F" w:rsidP="002F3F9F"/>
    <w:p w14:paraId="6DCEBFC2" w14:textId="62A0FC6F" w:rsidR="00662ACF" w:rsidRPr="005A304A" w:rsidRDefault="00F37465" w:rsidP="005A304A">
      <w:pPr>
        <w:pStyle w:val="Heading2"/>
      </w:pPr>
      <w:bookmarkStart w:id="23" w:name="_Toc178617021"/>
      <w:r>
        <w:rPr>
          <w:noProof/>
        </w:rPr>
        <w:drawing>
          <wp:anchor distT="0" distB="0" distL="114300" distR="114300" simplePos="0" relativeHeight="253487104" behindDoc="0" locked="0" layoutInCell="1" allowOverlap="1" wp14:anchorId="4EC7B3B2" wp14:editId="581E90D2">
            <wp:simplePos x="0" y="0"/>
            <wp:positionH relativeFrom="column">
              <wp:posOffset>-32385</wp:posOffset>
            </wp:positionH>
            <wp:positionV relativeFrom="paragraph">
              <wp:posOffset>354330</wp:posOffset>
            </wp:positionV>
            <wp:extent cx="2338705" cy="1422400"/>
            <wp:effectExtent l="19050" t="19050" r="23495" b="25400"/>
            <wp:wrapSquare wrapText="bothSides"/>
            <wp:docPr id="863302588" name="Picture 4" descr="A suitcase with a sun and a pla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72004" name="Picture 4" descr="A suitcase with a sun and a plane&#10;&#10;Description automatically generated with medium confidence"/>
                    <pic:cNvPicPr/>
                  </pic:nvPicPr>
                  <pic:blipFill>
                    <a:blip r:embed="rId40">
                      <a:extLst>
                        <a:ext uri="{28A0092B-C50C-407E-A947-70E740481C1C}">
                          <a14:useLocalDpi xmlns:a14="http://schemas.microsoft.com/office/drawing/2010/main" val="0"/>
                        </a:ext>
                      </a:extLst>
                    </a:blip>
                    <a:stretch>
                      <a:fillRect/>
                    </a:stretch>
                  </pic:blipFill>
                  <pic:spPr>
                    <a:xfrm>
                      <a:off x="0" y="0"/>
                      <a:ext cx="2338705" cy="1422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5A304A" w:rsidRPr="005A304A">
        <w:t>Travel Adventures</w:t>
      </w:r>
      <w:bookmarkEnd w:id="23"/>
    </w:p>
    <w:p w14:paraId="0F3C70A9" w14:textId="77777777" w:rsidR="0006677C" w:rsidRDefault="005A304A" w:rsidP="00F37465">
      <w:pPr>
        <w:spacing w:after="0"/>
      </w:pPr>
      <w:r w:rsidRPr="005A304A">
        <w:t xml:space="preserve">Do you crave the thrill of exploring new places, but maybe travel isn't always in the cards? Travel Adventures isn't your typical travel lecture series. Instead, it's a friendly group where members share their travel experiences, both local and exotic. Want to hear about a hidden gem in your own city, or a far-flung adventure? </w:t>
      </w:r>
    </w:p>
    <w:p w14:paraId="7ABF062B" w14:textId="2DAADF12" w:rsidR="001F7A6A" w:rsidRPr="005A304A" w:rsidRDefault="005A304A" w:rsidP="00F37465">
      <w:pPr>
        <w:spacing w:after="0"/>
      </w:pPr>
      <w:r w:rsidRPr="005A304A">
        <w:t>This is the place to swap stories, ask questions, and discuss all things travel.</w:t>
      </w:r>
    </w:p>
    <w:p w14:paraId="34B43BAD" w14:textId="7A1FB68B" w:rsidR="001F7A6A" w:rsidRPr="005A304A" w:rsidRDefault="0006677C" w:rsidP="002540D4">
      <w:pPr>
        <w:spacing w:before="120" w:after="0"/>
      </w:pPr>
      <w:r w:rsidRPr="0006677C">
        <w:rPr>
          <w:b/>
          <w:bCs/>
        </w:rPr>
        <w:t>25 October</w:t>
      </w:r>
      <w:r>
        <w:t xml:space="preserve">:  </w:t>
      </w:r>
      <w:r w:rsidRPr="00232CDF">
        <w:t>Greg and Margaret Weekes will be sharing their experiences</w:t>
      </w:r>
      <w:r>
        <w:t>,</w:t>
      </w:r>
      <w:r w:rsidRPr="00232CDF">
        <w:t xml:space="preserve"> having completed many international </w:t>
      </w:r>
      <w:r>
        <w:t>h</w:t>
      </w:r>
      <w:r w:rsidRPr="00232CDF">
        <w:t>ouse/pet sitting assignments</w:t>
      </w:r>
    </w:p>
    <w:p w14:paraId="53B4A120" w14:textId="0D4AD320" w:rsidR="002540D4" w:rsidRDefault="002540D4" w:rsidP="002540D4">
      <w:pPr>
        <w:spacing w:before="120" w:after="0"/>
      </w:pPr>
      <w:r>
        <w:rPr>
          <w:b/>
          <w:bCs/>
        </w:rPr>
        <w:t xml:space="preserve">11:30 am </w:t>
      </w:r>
      <w:r w:rsidRPr="00173091">
        <w:rPr>
          <w:b/>
          <w:bCs/>
        </w:rPr>
        <w:t xml:space="preserve">– </w:t>
      </w:r>
      <w:r>
        <w:rPr>
          <w:b/>
          <w:bCs/>
        </w:rPr>
        <w:t>1:00 p</w:t>
      </w:r>
      <w:r w:rsidRPr="00173091">
        <w:rPr>
          <w:b/>
          <w:bCs/>
        </w:rPr>
        <w:t>m</w:t>
      </w:r>
      <w:r>
        <w:t xml:space="preserve"> </w:t>
      </w:r>
      <w:r w:rsidR="00750A6F">
        <w:t xml:space="preserve">monthly on </w:t>
      </w:r>
      <w:r w:rsidR="00946659" w:rsidRPr="00750A6F">
        <w:rPr>
          <w:b/>
          <w:bCs/>
        </w:rPr>
        <w:t>fourth</w:t>
      </w:r>
      <w:r w:rsidRPr="00750A6F">
        <w:rPr>
          <w:b/>
          <w:bCs/>
        </w:rPr>
        <w:t xml:space="preserve"> Friday</w:t>
      </w:r>
      <w:r w:rsidR="002D6BCD">
        <w:t xml:space="preserve"> each month</w:t>
      </w:r>
      <w:r w:rsidR="002D6BCD">
        <w:rPr>
          <w:b/>
          <w:bCs/>
        </w:rPr>
        <w:t xml:space="preserve"> </w:t>
      </w:r>
      <w:r>
        <w:rPr>
          <w:b/>
          <w:bCs/>
        </w:rPr>
        <w:br/>
      </w:r>
      <w:r w:rsidRPr="00B017F9">
        <w:t>U3A Centre Kallangur</w:t>
      </w:r>
    </w:p>
    <w:p w14:paraId="53963C77" w14:textId="272C3737" w:rsidR="002540D4" w:rsidRDefault="002540D4" w:rsidP="002540D4">
      <w:pPr>
        <w:rPr>
          <w:b/>
          <w:bCs/>
        </w:rPr>
      </w:pPr>
      <w:r>
        <w:t xml:space="preserve">Contact </w:t>
      </w:r>
      <w:r w:rsidRPr="00E74774">
        <w:rPr>
          <w:b/>
          <w:bCs/>
        </w:rPr>
        <w:t>Greg Weekes</w:t>
      </w:r>
      <w:r>
        <w:rPr>
          <w:b/>
          <w:bCs/>
        </w:rPr>
        <w:t>.</w:t>
      </w:r>
    </w:p>
    <w:p w14:paraId="459A7407" w14:textId="77777777" w:rsidR="002540D4" w:rsidRDefault="002540D4" w:rsidP="002540D4">
      <w:r w:rsidRPr="00232CDF">
        <w:t xml:space="preserve">If you would enjoy presenting your travel memories to the group, please contact </w:t>
      </w:r>
      <w:r>
        <w:t>Greg</w:t>
      </w:r>
      <w:r w:rsidRPr="00232CDF">
        <w:t>.</w:t>
      </w:r>
    </w:p>
    <w:p w14:paraId="651FE27C" w14:textId="11846484" w:rsidR="007719C1" w:rsidRDefault="007719C1" w:rsidP="00F55F2C">
      <w:pPr>
        <w:pStyle w:val="Heading2"/>
      </w:pPr>
      <w:bookmarkStart w:id="24" w:name="_Toc178617022"/>
      <w:r>
        <w:t xml:space="preserve">The Week that Was – </w:t>
      </w:r>
      <w:r w:rsidR="001F1340">
        <w:t>NEW</w:t>
      </w:r>
      <w:r>
        <w:t xml:space="preserve"> </w:t>
      </w:r>
      <w:r w:rsidR="001F1340">
        <w:t>CLASS</w:t>
      </w:r>
      <w:bookmarkEnd w:id="24"/>
    </w:p>
    <w:p w14:paraId="3B939F44" w14:textId="452CDA9A" w:rsidR="001F1340" w:rsidRDefault="001F1340" w:rsidP="007719C1">
      <w:pPr>
        <w:rPr>
          <w:b/>
          <w:bCs/>
        </w:rPr>
      </w:pPr>
      <w:r w:rsidRPr="001F1340">
        <w:rPr>
          <w:b/>
          <w:bCs/>
        </w:rPr>
        <w:t>“The Week That Was” - Analysing the News</w:t>
      </w:r>
      <w:r>
        <w:rPr>
          <w:b/>
          <w:bCs/>
        </w:rPr>
        <w:t xml:space="preserve"> </w:t>
      </w:r>
      <w:r w:rsidRPr="001F1340">
        <w:t>is starting in Term 4.</w:t>
      </w:r>
      <w:r w:rsidRPr="001F1340">
        <w:rPr>
          <w:b/>
          <w:bCs/>
        </w:rPr>
        <w:t xml:space="preserve"> </w:t>
      </w:r>
    </w:p>
    <w:p w14:paraId="561EA7EA" w14:textId="3A8C714B" w:rsidR="007719C1" w:rsidRDefault="00016A7F" w:rsidP="007719C1">
      <w:r>
        <w:rPr>
          <w:noProof/>
        </w:rPr>
        <w:drawing>
          <wp:anchor distT="0" distB="0" distL="114300" distR="114300" simplePos="0" relativeHeight="253392896" behindDoc="0" locked="0" layoutInCell="1" allowOverlap="1" wp14:anchorId="69A80785" wp14:editId="024EB971">
            <wp:simplePos x="0" y="0"/>
            <wp:positionH relativeFrom="column">
              <wp:posOffset>4568825</wp:posOffset>
            </wp:positionH>
            <wp:positionV relativeFrom="paragraph">
              <wp:posOffset>245110</wp:posOffset>
            </wp:positionV>
            <wp:extent cx="1901190" cy="1065530"/>
            <wp:effectExtent l="19050" t="19050" r="22860" b="20320"/>
            <wp:wrapSquare wrapText="bothSides"/>
            <wp:docPr id="200832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1190" cy="10655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57410" w:rsidRPr="00657410">
        <w:t>A group of 12-15 people analysing the week’s ideas and people in the news, plus generally looking at the news the media have reported.</w:t>
      </w:r>
    </w:p>
    <w:p w14:paraId="0533FD75" w14:textId="04359C9E" w:rsidR="00792A21" w:rsidRDefault="00792A21" w:rsidP="00792A21">
      <w:pPr>
        <w:spacing w:before="120" w:after="0"/>
      </w:pPr>
      <w:r>
        <w:rPr>
          <w:b/>
          <w:bCs/>
        </w:rPr>
        <w:t xml:space="preserve">11:30 am </w:t>
      </w:r>
      <w:r w:rsidRPr="00173091">
        <w:rPr>
          <w:b/>
          <w:bCs/>
        </w:rPr>
        <w:t xml:space="preserve">– </w:t>
      </w:r>
      <w:r>
        <w:rPr>
          <w:b/>
          <w:bCs/>
        </w:rPr>
        <w:t>1:00 p</w:t>
      </w:r>
      <w:r w:rsidRPr="00173091">
        <w:rPr>
          <w:b/>
          <w:bCs/>
        </w:rPr>
        <w:t>m</w:t>
      </w:r>
      <w:r>
        <w:t xml:space="preserve"> </w:t>
      </w:r>
      <w:r w:rsidR="001F1340">
        <w:t>weekly</w:t>
      </w:r>
      <w:r w:rsidR="00726FE3">
        <w:t xml:space="preserve"> on Fridays</w:t>
      </w:r>
      <w:r>
        <w:rPr>
          <w:b/>
          <w:bCs/>
        </w:rPr>
        <w:br/>
      </w:r>
      <w:r w:rsidRPr="00B017F9">
        <w:t>U3A Centre Kallangur</w:t>
      </w:r>
    </w:p>
    <w:p w14:paraId="368F279A" w14:textId="664F07E1" w:rsidR="00792A21" w:rsidRDefault="006F5914" w:rsidP="00792A21">
      <w:pPr>
        <w:rPr>
          <w:b/>
          <w:bCs/>
        </w:rPr>
      </w:pPr>
      <w:r w:rsidRPr="00A5065A">
        <w:t>Tutor:</w:t>
      </w:r>
      <w:r>
        <w:rPr>
          <w:b/>
          <w:bCs/>
        </w:rPr>
        <w:t xml:space="preserve"> </w:t>
      </w:r>
      <w:r w:rsidRPr="006F5914">
        <w:rPr>
          <w:b/>
          <w:bCs/>
        </w:rPr>
        <w:t xml:space="preserve"> Ken Passmore </w:t>
      </w:r>
    </w:p>
    <w:p w14:paraId="01D965D5" w14:textId="2E7901D6" w:rsidR="00A5065A" w:rsidRDefault="00A5065A" w:rsidP="00792A21">
      <w:pPr>
        <w:rPr>
          <w:b/>
          <w:bCs/>
        </w:rPr>
      </w:pPr>
      <w:r w:rsidRPr="00A5065A">
        <w:t>Starting:</w:t>
      </w:r>
      <w:r>
        <w:rPr>
          <w:b/>
          <w:bCs/>
        </w:rPr>
        <w:t xml:space="preserve"> </w:t>
      </w:r>
      <w:r w:rsidR="001862E8">
        <w:rPr>
          <w:b/>
          <w:bCs/>
        </w:rPr>
        <w:t>4 October</w:t>
      </w:r>
      <w:r>
        <w:rPr>
          <w:b/>
          <w:bCs/>
        </w:rPr>
        <w:t xml:space="preserve"> 2024</w:t>
      </w:r>
    </w:p>
    <w:p w14:paraId="1D920D72" w14:textId="7446DA08" w:rsidR="00DB0C5F" w:rsidRDefault="00DB0C5F" w:rsidP="00DB0C5F">
      <w:pPr>
        <w:pStyle w:val="Heading2"/>
      </w:pPr>
      <w:bookmarkStart w:id="25" w:name="_Toc178617023"/>
      <w:r>
        <w:t>Strong Beats – NEW CLASS</w:t>
      </w:r>
      <w:bookmarkEnd w:id="25"/>
    </w:p>
    <w:p w14:paraId="412D63D0" w14:textId="69E1CFA7" w:rsidR="00682A1F" w:rsidRPr="007719C1" w:rsidRDefault="00DC2425" w:rsidP="00682A1F">
      <w:r>
        <w:rPr>
          <w:noProof/>
        </w:rPr>
        <w:drawing>
          <wp:anchor distT="0" distB="0" distL="114300" distR="114300" simplePos="0" relativeHeight="253393920" behindDoc="0" locked="0" layoutInCell="1" allowOverlap="1" wp14:anchorId="1940E896" wp14:editId="522FDA44">
            <wp:simplePos x="0" y="0"/>
            <wp:positionH relativeFrom="column">
              <wp:posOffset>34925</wp:posOffset>
            </wp:positionH>
            <wp:positionV relativeFrom="paragraph">
              <wp:posOffset>616585</wp:posOffset>
            </wp:positionV>
            <wp:extent cx="1649730" cy="1147445"/>
            <wp:effectExtent l="19050" t="19050" r="26670" b="14605"/>
            <wp:wrapSquare wrapText="bothSides"/>
            <wp:docPr id="5202673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49730" cy="11474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B0C5F" w:rsidRPr="00DB0C5F">
        <w:t>Strong Beats</w:t>
      </w:r>
      <w:r w:rsidR="00DB0C5F">
        <w:t xml:space="preserve"> is a g</w:t>
      </w:r>
      <w:r w:rsidR="00DB0C5F" w:rsidRPr="00DB0C5F">
        <w:t xml:space="preserve">roup </w:t>
      </w:r>
      <w:r w:rsidR="003610AB">
        <w:t>e</w:t>
      </w:r>
      <w:r w:rsidR="00DB0C5F" w:rsidRPr="00DB0C5F">
        <w:t xml:space="preserve">xercise </w:t>
      </w:r>
      <w:r w:rsidR="003610AB">
        <w:t>c</w:t>
      </w:r>
      <w:r w:rsidR="00DB0C5F" w:rsidRPr="00DB0C5F">
        <w:t>lass</w:t>
      </w:r>
      <w:r w:rsidR="003610AB">
        <w:t xml:space="preserve"> s</w:t>
      </w:r>
      <w:r w:rsidR="00DB0C5F" w:rsidRPr="00DB0C5F">
        <w:t xml:space="preserve">tarting </w:t>
      </w:r>
      <w:r w:rsidR="003610AB">
        <w:t>in Term 4.</w:t>
      </w:r>
      <w:r w:rsidR="00682A1F">
        <w:t xml:space="preserve">  </w:t>
      </w:r>
      <w:r w:rsidR="00592C95">
        <w:t>It is a o</w:t>
      </w:r>
      <w:r w:rsidR="00682A1F" w:rsidRPr="00DB0C5F">
        <w:t>ne</w:t>
      </w:r>
      <w:r w:rsidR="00AC5E66">
        <w:t>-</w:t>
      </w:r>
      <w:r w:rsidR="00682A1F" w:rsidRPr="00DB0C5F">
        <w:t>hour weight training class conducted to music tracks</w:t>
      </w:r>
      <w:r w:rsidR="002F3C41">
        <w:t>,</w:t>
      </w:r>
      <w:r w:rsidR="00682A1F" w:rsidRPr="00DB0C5F">
        <w:t xml:space="preserve"> where each muscle group is put through a range of exercises to achieve strength and endurance.</w:t>
      </w:r>
    </w:p>
    <w:p w14:paraId="4BA0C8CB" w14:textId="0D32E8CB" w:rsidR="001862E8" w:rsidRDefault="001862E8" w:rsidP="001862E8">
      <w:pPr>
        <w:spacing w:before="120" w:after="0"/>
      </w:pPr>
      <w:r>
        <w:rPr>
          <w:b/>
          <w:bCs/>
        </w:rPr>
        <w:t>11:</w:t>
      </w:r>
      <w:r w:rsidR="00682A1F">
        <w:rPr>
          <w:b/>
          <w:bCs/>
        </w:rPr>
        <w:t>0</w:t>
      </w:r>
      <w:r>
        <w:rPr>
          <w:b/>
          <w:bCs/>
        </w:rPr>
        <w:t xml:space="preserve">0 am </w:t>
      </w:r>
      <w:r w:rsidRPr="00173091">
        <w:rPr>
          <w:b/>
          <w:bCs/>
        </w:rPr>
        <w:t xml:space="preserve">– </w:t>
      </w:r>
      <w:r>
        <w:rPr>
          <w:b/>
          <w:bCs/>
        </w:rPr>
        <w:t>1</w:t>
      </w:r>
      <w:r w:rsidR="00682A1F">
        <w:rPr>
          <w:b/>
          <w:bCs/>
        </w:rPr>
        <w:t>2</w:t>
      </w:r>
      <w:r>
        <w:rPr>
          <w:b/>
          <w:bCs/>
        </w:rPr>
        <w:t>:00 p</w:t>
      </w:r>
      <w:r w:rsidRPr="00173091">
        <w:rPr>
          <w:b/>
          <w:bCs/>
        </w:rPr>
        <w:t>m</w:t>
      </w:r>
      <w:r w:rsidR="00CD2263">
        <w:rPr>
          <w:b/>
          <w:bCs/>
        </w:rPr>
        <w:br/>
      </w:r>
      <w:r w:rsidR="00AC5E66">
        <w:rPr>
          <w:b/>
          <w:bCs/>
        </w:rPr>
        <w:t xml:space="preserve">Weekly on </w:t>
      </w:r>
      <w:r w:rsidRPr="00CD2263">
        <w:rPr>
          <w:b/>
          <w:bCs/>
        </w:rPr>
        <w:t>Mondays</w:t>
      </w:r>
      <w:r>
        <w:rPr>
          <w:b/>
          <w:bCs/>
        </w:rPr>
        <w:br/>
      </w:r>
      <w:r w:rsidRPr="00B017F9">
        <w:t>U3A Centre Kallangur</w:t>
      </w:r>
    </w:p>
    <w:p w14:paraId="7243E1F9" w14:textId="00EE26D9" w:rsidR="001862E8" w:rsidRDefault="001862E8" w:rsidP="001862E8">
      <w:pPr>
        <w:rPr>
          <w:b/>
          <w:bCs/>
        </w:rPr>
      </w:pPr>
      <w:r w:rsidRPr="00A5065A">
        <w:t>Tutor:</w:t>
      </w:r>
      <w:r>
        <w:rPr>
          <w:b/>
          <w:bCs/>
        </w:rPr>
        <w:t xml:space="preserve"> </w:t>
      </w:r>
      <w:r w:rsidRPr="006F5914">
        <w:rPr>
          <w:b/>
          <w:bCs/>
        </w:rPr>
        <w:t xml:space="preserve"> </w:t>
      </w:r>
      <w:r w:rsidR="00682A1F" w:rsidRPr="00682A1F">
        <w:rPr>
          <w:b/>
          <w:bCs/>
        </w:rPr>
        <w:t xml:space="preserve">Margaret Masters </w:t>
      </w:r>
    </w:p>
    <w:p w14:paraId="3140F037" w14:textId="25D10114" w:rsidR="001862E8" w:rsidRDefault="001862E8" w:rsidP="00CD2263">
      <w:pPr>
        <w:spacing w:after="240"/>
        <w:rPr>
          <w:b/>
          <w:bCs/>
        </w:rPr>
      </w:pPr>
      <w:r w:rsidRPr="00A5065A">
        <w:t>Starting:</w:t>
      </w:r>
      <w:r>
        <w:rPr>
          <w:b/>
          <w:bCs/>
        </w:rPr>
        <w:t xml:space="preserve"> 30 September 2024</w:t>
      </w:r>
    </w:p>
    <w:p w14:paraId="34C1B733" w14:textId="667A635E" w:rsidR="00360E0D" w:rsidRDefault="00433277" w:rsidP="00360E0D">
      <w:pPr>
        <w:pStyle w:val="Heading2"/>
      </w:pPr>
      <w:bookmarkStart w:id="26" w:name="_Toc178617024"/>
      <w:r w:rsidRPr="00433277">
        <w:lastRenderedPageBreak/>
        <w:t xml:space="preserve">History of Railways </w:t>
      </w:r>
      <w:r>
        <w:t>- c</w:t>
      </w:r>
      <w:r w:rsidR="00360E0D">
        <w:t>lass change</w:t>
      </w:r>
      <w:bookmarkEnd w:id="26"/>
    </w:p>
    <w:p w14:paraId="069DF9E5" w14:textId="666A4415" w:rsidR="00360E0D" w:rsidRDefault="00360E0D" w:rsidP="00360E0D">
      <w:pPr>
        <w:spacing w:after="0"/>
      </w:pPr>
      <w:r>
        <w:rPr>
          <w:b/>
          <w:bCs/>
          <w:noProof/>
          <w:u w:val="single"/>
        </w:rPr>
        <w:drawing>
          <wp:anchor distT="0" distB="0" distL="114300" distR="114300" simplePos="0" relativeHeight="253408256" behindDoc="0" locked="0" layoutInCell="1" allowOverlap="1" wp14:anchorId="685C1AA2" wp14:editId="6C853092">
            <wp:simplePos x="0" y="0"/>
            <wp:positionH relativeFrom="column">
              <wp:posOffset>-3175</wp:posOffset>
            </wp:positionH>
            <wp:positionV relativeFrom="paragraph">
              <wp:posOffset>26670</wp:posOffset>
            </wp:positionV>
            <wp:extent cx="1470660" cy="1285875"/>
            <wp:effectExtent l="19050" t="19050" r="15240" b="28575"/>
            <wp:wrapSquare wrapText="bothSides"/>
            <wp:docPr id="2104980365" name="Picture 8" descr="A hand holding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565264" name="Picture 8" descr="A hand holding a calendar&#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1470660" cy="12858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6F6EEE">
        <w:rPr>
          <w:b/>
          <w:bCs/>
          <w:u w:val="single"/>
        </w:rPr>
        <w:t>History of Railways</w:t>
      </w:r>
      <w:r w:rsidRPr="006F6EEE">
        <w:t xml:space="preserve">. </w:t>
      </w:r>
    </w:p>
    <w:p w14:paraId="75887BE9" w14:textId="42317785" w:rsidR="00360E0D" w:rsidRPr="006F6EEE" w:rsidRDefault="00360E0D" w:rsidP="00360E0D">
      <w:r w:rsidRPr="006F6EEE">
        <w:t xml:space="preserve">2025 is the 200th anniversary of railways in the world. You will explore the history of railways from the 18th to the 21st centuries. </w:t>
      </w:r>
      <w:r>
        <w:t>Ken</w:t>
      </w:r>
      <w:r w:rsidRPr="006F6EEE">
        <w:t xml:space="preserve"> has a passion for railways, having driven steam, diesel and electric locos.</w:t>
      </w:r>
    </w:p>
    <w:p w14:paraId="1006A2EB" w14:textId="2B3F4368" w:rsidR="00360E0D" w:rsidRDefault="00360E0D" w:rsidP="00360E0D">
      <w:r w:rsidRPr="00B312E1">
        <w:rPr>
          <w:b/>
          <w:bCs/>
        </w:rPr>
        <w:t>Change of day and time</w:t>
      </w:r>
      <w:r>
        <w:t xml:space="preserve"> - </w:t>
      </w:r>
      <w:r w:rsidRPr="006F6EEE">
        <w:t>Starting 2 October</w:t>
      </w:r>
      <w:r>
        <w:t>.</w:t>
      </w:r>
    </w:p>
    <w:p w14:paraId="69A4BBDA" w14:textId="5A27AEE6" w:rsidR="00360E0D" w:rsidRDefault="00360E0D" w:rsidP="00360E0D">
      <w:pPr>
        <w:spacing w:after="0"/>
      </w:pPr>
      <w:r>
        <w:t xml:space="preserve">Weekly on </w:t>
      </w:r>
      <w:r w:rsidRPr="00743E6D">
        <w:rPr>
          <w:b/>
          <w:bCs/>
        </w:rPr>
        <w:t>Wednesdays</w:t>
      </w:r>
    </w:p>
    <w:p w14:paraId="6FC79A05" w14:textId="4B8DDA43" w:rsidR="00360E0D" w:rsidRPr="006B4F42" w:rsidRDefault="00360E0D" w:rsidP="00360E0D">
      <w:pPr>
        <w:spacing w:after="0"/>
        <w:rPr>
          <w:b/>
          <w:bCs/>
        </w:rPr>
      </w:pPr>
      <w:r w:rsidRPr="006B4F42">
        <w:rPr>
          <w:b/>
          <w:bCs/>
        </w:rPr>
        <w:t xml:space="preserve">9:00 – 10:30 am </w:t>
      </w:r>
    </w:p>
    <w:p w14:paraId="576CAD5F" w14:textId="4B54F9B8" w:rsidR="00360E0D" w:rsidRPr="006F6EEE" w:rsidRDefault="00360E0D" w:rsidP="00360E0D">
      <w:pPr>
        <w:spacing w:after="0"/>
        <w:ind w:left="2495"/>
      </w:pPr>
      <w:r w:rsidRPr="006F6EEE">
        <w:t>Tutor</w:t>
      </w:r>
      <w:r>
        <w:t>:</w:t>
      </w:r>
      <w:r w:rsidRPr="006F6EEE">
        <w:t xml:space="preserve"> </w:t>
      </w:r>
      <w:r w:rsidRPr="006B4F42">
        <w:rPr>
          <w:b/>
          <w:bCs/>
        </w:rPr>
        <w:t xml:space="preserve">Ken Passmore </w:t>
      </w:r>
    </w:p>
    <w:p w14:paraId="0CC88648" w14:textId="40BBE85A" w:rsidR="00465A01" w:rsidRPr="00907237" w:rsidRDefault="00465A01" w:rsidP="00465A01">
      <w:pPr>
        <w:pStyle w:val="Heading2"/>
      </w:pPr>
      <w:bookmarkStart w:id="27" w:name="_Toc178617025"/>
      <w:r w:rsidRPr="00907237">
        <w:t>History of World Cinema</w:t>
      </w:r>
      <w:bookmarkEnd w:id="27"/>
      <w:r>
        <w:t xml:space="preserve"> </w:t>
      </w:r>
    </w:p>
    <w:p w14:paraId="03D422DF" w14:textId="15FCEC1A" w:rsidR="00465A01" w:rsidRDefault="00465A01" w:rsidP="00465A01">
      <w:pPr>
        <w:rPr>
          <w:noProof/>
          <w:lang w:eastAsia="en-GB"/>
        </w:rPr>
      </w:pPr>
      <w:r>
        <w:t xml:space="preserve">9:30 am - second and fourth </w:t>
      </w:r>
      <w:r w:rsidRPr="00ED098B">
        <w:rPr>
          <w:b/>
          <w:bCs/>
        </w:rPr>
        <w:t xml:space="preserve">Monday </w:t>
      </w:r>
      <w:r>
        <w:t xml:space="preserve">of the month.  </w:t>
      </w:r>
      <w:r>
        <w:br/>
      </w:r>
      <w:r w:rsidRPr="003265EF">
        <w:t xml:space="preserve">Contact </w:t>
      </w:r>
      <w:r w:rsidRPr="005664F3">
        <w:rPr>
          <w:b/>
          <w:bCs/>
        </w:rPr>
        <w:t>John Targuse</w:t>
      </w:r>
      <w:r>
        <w:t>.</w:t>
      </w:r>
      <w:r w:rsidRPr="00B67F77">
        <w:rPr>
          <w:noProof/>
          <w:lang w:eastAsia="en-GB"/>
        </w:rPr>
        <w:t xml:space="preserve"> </w:t>
      </w:r>
      <w:r>
        <w:rPr>
          <w:noProof/>
          <w:lang w:eastAsia="en-GB"/>
        </w:rPr>
        <w:t xml:space="preserve"> </w:t>
      </w:r>
    </w:p>
    <w:p w14:paraId="7C4A66A7" w14:textId="471BD6E7" w:rsidR="00465A01" w:rsidRPr="00350515" w:rsidRDefault="00A13396" w:rsidP="00350515">
      <w:pPr>
        <w:rPr>
          <w:rFonts w:ascii="Verdana" w:eastAsia="Times New Roman" w:hAnsi="Verdana"/>
          <w:b/>
          <w:bCs/>
          <w:sz w:val="18"/>
          <w:szCs w:val="18"/>
        </w:rPr>
      </w:pPr>
      <w:r w:rsidRPr="00350515">
        <w:rPr>
          <w:b/>
          <w:bCs/>
          <w:noProof/>
        </w:rPr>
        <w:drawing>
          <wp:anchor distT="0" distB="0" distL="114300" distR="114300" simplePos="0" relativeHeight="253404160" behindDoc="0" locked="0" layoutInCell="1" allowOverlap="1" wp14:anchorId="41E9F250" wp14:editId="14669415">
            <wp:simplePos x="0" y="0"/>
            <wp:positionH relativeFrom="column">
              <wp:posOffset>15240</wp:posOffset>
            </wp:positionH>
            <wp:positionV relativeFrom="paragraph">
              <wp:posOffset>230505</wp:posOffset>
            </wp:positionV>
            <wp:extent cx="1604010" cy="2330450"/>
            <wp:effectExtent l="19050" t="19050" r="15240" b="12700"/>
            <wp:wrapSquare wrapText="bothSides"/>
            <wp:docPr id="54368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68546" name="Picture 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04010" cy="23304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50515" w:rsidRPr="00350515">
        <w:rPr>
          <w:b/>
          <w:bCs/>
          <w:noProof/>
        </w:rPr>
        <w:t>14 October:The Colour Room (2021)</w:t>
      </w:r>
    </w:p>
    <w:p w14:paraId="4D5103DC" w14:textId="1D52D170" w:rsidR="00465A01" w:rsidRDefault="00563D81" w:rsidP="00465A01">
      <w:r w:rsidRPr="00563D81">
        <w:rPr>
          <w:noProof/>
        </w:rPr>
        <w:t xml:space="preserve">In the 1920s a young woman embarked on a bold 'art deco' design concept at a pottery in Stoke on Trent.  Her name was Clarice Cliff, and her 'Bizarre' range revolutionised the ceramics world.  </w:t>
      </w:r>
      <w:r>
        <w:rPr>
          <w:noProof/>
        </w:rPr>
        <w:br/>
      </w:r>
      <w:r w:rsidRPr="00563D81">
        <w:rPr>
          <w:noProof/>
        </w:rPr>
        <w:t>Stars Phoebe Dynevor.</w:t>
      </w:r>
    </w:p>
    <w:p w14:paraId="380DFE0B" w14:textId="1BB05FEE" w:rsidR="00465A01" w:rsidRPr="005B25A0" w:rsidRDefault="00465A01" w:rsidP="00465A01">
      <w:pPr>
        <w:spacing w:after="0"/>
        <w:jc w:val="center"/>
      </w:pPr>
      <w:r w:rsidRPr="002F6E62">
        <w:rPr>
          <w:lang w:val="en-US"/>
        </w:rPr>
        <w:t>----</w:t>
      </w:r>
      <w:r>
        <w:rPr>
          <w:sz w:val="36"/>
          <w:szCs w:val="32"/>
          <w:lang w:val="en-US"/>
        </w:rPr>
        <w:t xml:space="preserve"> </w:t>
      </w:r>
      <w:r w:rsidRPr="003E530C">
        <w:rPr>
          <w:sz w:val="36"/>
          <w:szCs w:val="32"/>
          <w:lang w:val="en-US"/>
        </w:rPr>
        <w:sym w:font="Wingdings" w:char="F096"/>
      </w:r>
      <w:r>
        <w:rPr>
          <w:sz w:val="36"/>
          <w:szCs w:val="32"/>
          <w:lang w:val="en-US"/>
        </w:rPr>
        <w:t xml:space="preserve"> </w:t>
      </w:r>
      <w:r w:rsidRPr="002F6E62">
        <w:rPr>
          <w:lang w:val="en-US"/>
        </w:rPr>
        <w:t>-----</w:t>
      </w:r>
    </w:p>
    <w:p w14:paraId="544BE3F4" w14:textId="090CE0A1" w:rsidR="008A4362" w:rsidRPr="008A4362" w:rsidRDefault="008A4362" w:rsidP="008A4362">
      <w:pPr>
        <w:spacing w:after="0"/>
        <w:ind w:left="3119"/>
        <w:jc w:val="right"/>
        <w:rPr>
          <w:b/>
          <w:bCs/>
        </w:rPr>
      </w:pPr>
      <w:r w:rsidRPr="008A4362">
        <w:rPr>
          <w:b/>
          <w:bCs/>
        </w:rPr>
        <w:t>28 October</w:t>
      </w:r>
      <w:r w:rsidR="00535BC6">
        <w:rPr>
          <w:b/>
          <w:bCs/>
        </w:rPr>
        <w:t xml:space="preserve">: </w:t>
      </w:r>
      <w:r w:rsidR="00535BC6">
        <w:rPr>
          <w:noProof/>
        </w:rPr>
        <w:drawing>
          <wp:anchor distT="0" distB="0" distL="114300" distR="114300" simplePos="0" relativeHeight="253405184" behindDoc="0" locked="0" layoutInCell="1" allowOverlap="1" wp14:anchorId="3A118958" wp14:editId="24F0D7B1">
            <wp:simplePos x="0" y="0"/>
            <wp:positionH relativeFrom="column">
              <wp:posOffset>4580890</wp:posOffset>
            </wp:positionH>
            <wp:positionV relativeFrom="paragraph">
              <wp:posOffset>6985</wp:posOffset>
            </wp:positionV>
            <wp:extent cx="1906905" cy="1911985"/>
            <wp:effectExtent l="19050" t="19050" r="17145" b="12065"/>
            <wp:wrapSquare wrapText="bothSides"/>
            <wp:docPr id="3286369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636963" name="Picture 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06905" cy="19119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8A4362">
        <w:rPr>
          <w:b/>
          <w:bCs/>
        </w:rPr>
        <w:t>Some Like It Hot (1959)</w:t>
      </w:r>
    </w:p>
    <w:p w14:paraId="05E1AF6D" w14:textId="3DC3553C" w:rsidR="00C76AA3" w:rsidRDefault="008A4362" w:rsidP="00544CEF">
      <w:pPr>
        <w:spacing w:after="0"/>
        <w:ind w:left="3119"/>
        <w:jc w:val="right"/>
      </w:pPr>
      <w:r w:rsidRPr="008A4362">
        <w:t xml:space="preserve">When two musicians witness a gangland shooting in Chicago </w:t>
      </w:r>
      <w:r w:rsidR="00535BC6">
        <w:br/>
      </w:r>
      <w:r w:rsidRPr="008A4362">
        <w:t>they need to leave town quickly.  However, the only touring work available is in an all-girl band.  Perhaps the best comedy film ever.  Made by the great Billy Wilder, and starring Marilyn Monroe, Jack Lemmon &amp; Tony</w:t>
      </w:r>
      <w:r w:rsidRPr="008A4362">
        <w:rPr>
          <w:b/>
          <w:bCs/>
        </w:rPr>
        <w:t xml:space="preserve"> </w:t>
      </w:r>
      <w:r w:rsidRPr="008A4362">
        <w:t>Curtis</w:t>
      </w:r>
      <w:r w:rsidR="00465A01" w:rsidRPr="008A4362">
        <w:rPr>
          <w:noProof/>
        </w:rPr>
        <w:t>.</w:t>
      </w:r>
    </w:p>
    <w:p w14:paraId="22E63B19" w14:textId="700619FC" w:rsidR="00433277" w:rsidRDefault="00923FEA" w:rsidP="00C76AA3">
      <w:pPr>
        <w:pStyle w:val="Heading2"/>
      </w:pPr>
      <w:bookmarkStart w:id="28" w:name="_Toc178617026"/>
      <w:r>
        <w:rPr>
          <w:noProof/>
        </w:rPr>
        <w:drawing>
          <wp:anchor distT="0" distB="0" distL="114300" distR="114300" simplePos="0" relativeHeight="253524992" behindDoc="0" locked="0" layoutInCell="1" allowOverlap="1" wp14:anchorId="49E9A8BB" wp14:editId="7FD6C975">
            <wp:simplePos x="0" y="0"/>
            <wp:positionH relativeFrom="column">
              <wp:posOffset>3860800</wp:posOffset>
            </wp:positionH>
            <wp:positionV relativeFrom="paragraph">
              <wp:posOffset>1522095</wp:posOffset>
            </wp:positionV>
            <wp:extent cx="2629535" cy="1966595"/>
            <wp:effectExtent l="19050" t="19050" r="18415" b="14605"/>
            <wp:wrapSquare wrapText="bothSides"/>
            <wp:docPr id="1695534597" name="Picture 11" descr="A person stretching on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534597" name="Picture 11" descr="A person stretching on grass&#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29535" cy="196659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C76AA3">
        <w:t>SPSY classes cancelled</w:t>
      </w:r>
      <w:bookmarkEnd w:id="28"/>
    </w:p>
    <w:p w14:paraId="62274F33" w14:textId="35ABA7DF" w:rsidR="00C76AA3" w:rsidRDefault="000A02D2" w:rsidP="00C76AA3">
      <w:r>
        <w:rPr>
          <w:noProof/>
        </w:rPr>
        <w:drawing>
          <wp:anchor distT="0" distB="0" distL="114300" distR="114300" simplePos="0" relativeHeight="253514752" behindDoc="0" locked="0" layoutInCell="1" allowOverlap="1" wp14:anchorId="094B5DAE" wp14:editId="18426FBF">
            <wp:simplePos x="0" y="0"/>
            <wp:positionH relativeFrom="column">
              <wp:posOffset>-5080</wp:posOffset>
            </wp:positionH>
            <wp:positionV relativeFrom="paragraph">
              <wp:posOffset>20320</wp:posOffset>
            </wp:positionV>
            <wp:extent cx="3021965" cy="1155700"/>
            <wp:effectExtent l="19050" t="19050" r="26035" b="25400"/>
            <wp:wrapTopAndBottom/>
            <wp:docPr id="973978613" name="Picture 14" descr="A group of elderly people lifting weigh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978613" name="Picture 14" descr="A group of elderly people lifting weights&#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3021965" cy="11557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54239">
        <w:t xml:space="preserve">The afternoon classes </w:t>
      </w:r>
      <w:r w:rsidR="00923FEA">
        <w:t>of Strong People Stay Young for men and women at Everton Hills</w:t>
      </w:r>
      <w:r w:rsidR="00CC419F">
        <w:t>,</w:t>
      </w:r>
      <w:r w:rsidR="00923FEA">
        <w:t xml:space="preserve"> </w:t>
      </w:r>
      <w:r w:rsidR="00354239">
        <w:t>have now been cancelled</w:t>
      </w:r>
      <w:r w:rsidR="00CC419F">
        <w:t>.</w:t>
      </w:r>
      <w:r w:rsidR="00354239">
        <w:t xml:space="preserve"> </w:t>
      </w:r>
      <w:r w:rsidR="00CC419F">
        <w:t xml:space="preserve"> Classes are </w:t>
      </w:r>
      <w:r w:rsidR="00A02E21">
        <w:t>continuing to operate</w:t>
      </w:r>
      <w:r w:rsidR="00354239">
        <w:t xml:space="preserve"> on Tuesday and Thursday mornings.</w:t>
      </w:r>
    </w:p>
    <w:p w14:paraId="31A2673A" w14:textId="51837F24" w:rsidR="00853595" w:rsidRDefault="004E5E9B" w:rsidP="00853595">
      <w:pPr>
        <w:spacing w:after="0"/>
      </w:pPr>
      <w:r>
        <w:br/>
      </w:r>
      <w:r w:rsidR="00853595">
        <w:t xml:space="preserve">Weekly on Tuesdays and </w:t>
      </w:r>
      <w:r w:rsidR="00C335DD">
        <w:t>Thursdays</w:t>
      </w:r>
      <w:r w:rsidR="00853595">
        <w:t>.</w:t>
      </w:r>
    </w:p>
    <w:p w14:paraId="3E5ED94A" w14:textId="40D0BB5E" w:rsidR="00853595" w:rsidRPr="006B4F42" w:rsidRDefault="00853595" w:rsidP="00853595">
      <w:pPr>
        <w:spacing w:after="0"/>
        <w:rPr>
          <w:b/>
          <w:bCs/>
        </w:rPr>
      </w:pPr>
      <w:r w:rsidRPr="006B4F42">
        <w:rPr>
          <w:b/>
          <w:bCs/>
        </w:rPr>
        <w:t>9:</w:t>
      </w:r>
      <w:r w:rsidR="00B748A7">
        <w:rPr>
          <w:b/>
          <w:bCs/>
        </w:rPr>
        <w:t>3</w:t>
      </w:r>
      <w:r w:rsidRPr="006B4F42">
        <w:rPr>
          <w:b/>
          <w:bCs/>
        </w:rPr>
        <w:t>0 – 10:</w:t>
      </w:r>
      <w:r w:rsidR="00B748A7">
        <w:rPr>
          <w:b/>
          <w:bCs/>
        </w:rPr>
        <w:t>45</w:t>
      </w:r>
      <w:r w:rsidRPr="006B4F42">
        <w:rPr>
          <w:b/>
          <w:bCs/>
        </w:rPr>
        <w:t xml:space="preserve"> am </w:t>
      </w:r>
    </w:p>
    <w:p w14:paraId="57C2AEB8" w14:textId="22FA61BC" w:rsidR="00853595" w:rsidRPr="006F6EEE" w:rsidRDefault="00B748A7" w:rsidP="00B748A7">
      <w:pPr>
        <w:spacing w:after="0"/>
        <w:jc w:val="both"/>
      </w:pPr>
      <w:r>
        <w:t>Contact</w:t>
      </w:r>
      <w:r w:rsidR="00853595">
        <w:t>:</w:t>
      </w:r>
      <w:r w:rsidR="00853595" w:rsidRPr="006F6EEE">
        <w:t xml:space="preserve"> </w:t>
      </w:r>
      <w:r>
        <w:rPr>
          <w:b/>
          <w:bCs/>
        </w:rPr>
        <w:t>Carolyn Turton</w:t>
      </w:r>
      <w:r w:rsidR="00853595" w:rsidRPr="006B4F42">
        <w:rPr>
          <w:b/>
          <w:bCs/>
        </w:rPr>
        <w:t xml:space="preserve"> </w:t>
      </w:r>
    </w:p>
    <w:p w14:paraId="5E5DFB15" w14:textId="77777777" w:rsidR="004E5E9B" w:rsidRDefault="004E5E9B">
      <w:pPr>
        <w:spacing w:after="160"/>
        <w:rPr>
          <w:rFonts w:eastAsiaTheme="majorEastAsia" w:cstheme="majorBidi"/>
          <w:b/>
          <w:color w:val="147E3F"/>
          <w:sz w:val="32"/>
          <w:szCs w:val="26"/>
          <w:lang w:val="en-US"/>
        </w:rPr>
      </w:pPr>
      <w:r>
        <w:rPr>
          <w:lang w:val="en-US"/>
        </w:rPr>
        <w:br w:type="page"/>
      </w:r>
    </w:p>
    <w:p w14:paraId="0B5632BC" w14:textId="7A5D0A38" w:rsidR="0055202C" w:rsidRDefault="0055202C" w:rsidP="007F0BA2">
      <w:pPr>
        <w:pStyle w:val="Heading1"/>
        <w:rPr>
          <w:lang w:val="en-US"/>
        </w:rPr>
      </w:pPr>
      <w:bookmarkStart w:id="29" w:name="_Toc178617027"/>
      <w:r>
        <w:rPr>
          <w:lang w:val="en-US"/>
        </w:rPr>
        <w:lastRenderedPageBreak/>
        <w:t>PAYMENTS</w:t>
      </w:r>
      <w:bookmarkEnd w:id="29"/>
    </w:p>
    <w:p w14:paraId="04E51DEF" w14:textId="77777777" w:rsidR="0055202C" w:rsidRPr="002B52B3" w:rsidRDefault="0055202C" w:rsidP="0055202C">
      <w:pPr>
        <w:spacing w:before="120"/>
        <w:rPr>
          <w:b/>
          <w:bCs/>
          <w:lang w:val="en-US"/>
        </w:rPr>
      </w:pPr>
      <w:r w:rsidRPr="002B52B3">
        <w:rPr>
          <w:b/>
          <w:bCs/>
          <w:lang w:val="en-US"/>
        </w:rPr>
        <w:t>HOW TO MAKE ONLINE PAYMENTS TO U3A PINE RIVERS</w:t>
      </w:r>
    </w:p>
    <w:p w14:paraId="64B9FFD0" w14:textId="77777777" w:rsidR="0055202C" w:rsidRPr="005B0BB9" w:rsidRDefault="0055202C" w:rsidP="0055202C">
      <w:pPr>
        <w:pStyle w:val="Heading2"/>
        <w:rPr>
          <w:lang w:val="en-US"/>
        </w:rPr>
      </w:pPr>
      <w:bookmarkStart w:id="30" w:name="_Toc178617028"/>
      <w:r w:rsidRPr="005B0BB9">
        <w:rPr>
          <w:lang w:val="en-US"/>
        </w:rPr>
        <w:t>EFT</w:t>
      </w:r>
      <w:r>
        <w:rPr>
          <w:lang w:val="en-US"/>
        </w:rPr>
        <w:t xml:space="preserve"> through your bank:</w:t>
      </w:r>
      <w:bookmarkEnd w:id="30"/>
      <w:r>
        <w:rPr>
          <w:lang w:val="en-US"/>
        </w:rPr>
        <w:t xml:space="preserve"> </w:t>
      </w:r>
    </w:p>
    <w:p w14:paraId="4E97ABEC" w14:textId="77777777" w:rsidR="0055202C" w:rsidRPr="002B52B3" w:rsidRDefault="0055202C" w:rsidP="0055202C">
      <w:pPr>
        <w:rPr>
          <w:lang w:val="en-US"/>
        </w:rPr>
      </w:pPr>
      <w:r>
        <w:rPr>
          <w:noProof/>
        </w:rPr>
        <w:drawing>
          <wp:anchor distT="0" distB="0" distL="114300" distR="114300" simplePos="0" relativeHeight="252893184" behindDoc="0" locked="0" layoutInCell="1" allowOverlap="1" wp14:anchorId="7BC8B064" wp14:editId="18FEC26E">
            <wp:simplePos x="0" y="0"/>
            <wp:positionH relativeFrom="column">
              <wp:posOffset>46355</wp:posOffset>
            </wp:positionH>
            <wp:positionV relativeFrom="paragraph">
              <wp:posOffset>36195</wp:posOffset>
            </wp:positionV>
            <wp:extent cx="1964055" cy="1104900"/>
            <wp:effectExtent l="19050" t="19050" r="17145" b="19050"/>
            <wp:wrapSquare wrapText="bothSides"/>
            <wp:docPr id="1858980556" name="Picture 1" descr="A hand touching a screen with a pass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003037" name="Picture 1" descr="A hand touching a screen with a password&#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64055" cy="110490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2B52B3">
        <w:rPr>
          <w:lang w:val="en-US"/>
        </w:rPr>
        <w:t>Direct EFT payments into the U3A Pine Rivers bank account may be made through your online banking site.</w:t>
      </w:r>
    </w:p>
    <w:p w14:paraId="2BAB6303" w14:textId="77777777" w:rsidR="0055202C" w:rsidRPr="002B52B3" w:rsidRDefault="0055202C" w:rsidP="0055202C">
      <w:pPr>
        <w:spacing w:after="0"/>
        <w:rPr>
          <w:lang w:val="en-US"/>
        </w:rPr>
      </w:pPr>
      <w:r w:rsidRPr="002B52B3">
        <w:rPr>
          <w:lang w:val="en-US"/>
        </w:rPr>
        <w:t xml:space="preserve">In the </w:t>
      </w:r>
      <w:r w:rsidRPr="002B52B3">
        <w:rPr>
          <w:b/>
          <w:bCs/>
          <w:lang w:val="en-US"/>
        </w:rPr>
        <w:t>Reference</w:t>
      </w:r>
      <w:r w:rsidRPr="002B52B3">
        <w:rPr>
          <w:lang w:val="en-US"/>
        </w:rPr>
        <w:t xml:space="preserve"> box, the following information is required.</w:t>
      </w:r>
    </w:p>
    <w:p w14:paraId="6902419B" w14:textId="77777777" w:rsidR="0055202C" w:rsidRPr="002B52B3" w:rsidRDefault="0055202C" w:rsidP="0055202C">
      <w:pPr>
        <w:pStyle w:val="ListParagraph"/>
        <w:numPr>
          <w:ilvl w:val="0"/>
          <w:numId w:val="1"/>
        </w:numPr>
        <w:rPr>
          <w:lang w:val="en-US"/>
        </w:rPr>
      </w:pPr>
      <w:r w:rsidRPr="002B52B3">
        <w:rPr>
          <w:lang w:val="en-US"/>
        </w:rPr>
        <w:t>Payment Code for the Activity: for example MB, TH1 or TRP1</w:t>
      </w:r>
    </w:p>
    <w:p w14:paraId="169BB725" w14:textId="77777777" w:rsidR="0055202C" w:rsidRPr="002B52B3" w:rsidRDefault="0055202C" w:rsidP="0055202C">
      <w:pPr>
        <w:pStyle w:val="ListParagraph"/>
        <w:numPr>
          <w:ilvl w:val="0"/>
          <w:numId w:val="1"/>
        </w:numPr>
        <w:rPr>
          <w:lang w:val="en-US"/>
        </w:rPr>
      </w:pPr>
      <w:r w:rsidRPr="002B52B3">
        <w:rPr>
          <w:lang w:val="en-US"/>
        </w:rPr>
        <w:t>Surname (and first name or initial if it fits)</w:t>
      </w:r>
    </w:p>
    <w:p w14:paraId="6ECDC621" w14:textId="77777777" w:rsidR="0055202C" w:rsidRPr="002B52B3" w:rsidRDefault="0055202C" w:rsidP="0055202C">
      <w:pPr>
        <w:pStyle w:val="ListParagraph"/>
        <w:numPr>
          <w:ilvl w:val="0"/>
          <w:numId w:val="1"/>
        </w:numPr>
        <w:rPr>
          <w:lang w:val="en-US"/>
        </w:rPr>
      </w:pPr>
      <w:r w:rsidRPr="002B52B3">
        <w:rPr>
          <w:lang w:val="en-US"/>
        </w:rPr>
        <w:t>Membership Number</w:t>
      </w:r>
    </w:p>
    <w:p w14:paraId="6736C8F6" w14:textId="1F3DF216" w:rsidR="0055202C" w:rsidRPr="00550445" w:rsidRDefault="005819DD" w:rsidP="0055202C">
      <w:pPr>
        <w:spacing w:after="0"/>
        <w:rPr>
          <w:b/>
          <w:bCs/>
          <w:lang w:val="en-US"/>
        </w:rPr>
      </w:pPr>
      <w:r w:rsidRPr="00D60C5A">
        <w:rPr>
          <w:noProof/>
          <w:lang w:val="en-US"/>
        </w:rPr>
        <mc:AlternateContent>
          <mc:Choice Requires="wps">
            <w:drawing>
              <wp:anchor distT="45720" distB="45720" distL="114300" distR="114300" simplePos="0" relativeHeight="252892160" behindDoc="0" locked="0" layoutInCell="1" allowOverlap="1" wp14:anchorId="4607F139" wp14:editId="25B7D8A4">
                <wp:simplePos x="0" y="0"/>
                <wp:positionH relativeFrom="column">
                  <wp:posOffset>2835275</wp:posOffset>
                </wp:positionH>
                <wp:positionV relativeFrom="paragraph">
                  <wp:posOffset>135255</wp:posOffset>
                </wp:positionV>
                <wp:extent cx="3741420" cy="800100"/>
                <wp:effectExtent l="0" t="0" r="11430" b="19050"/>
                <wp:wrapSquare wrapText="bothSides"/>
                <wp:docPr id="4331406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1420" cy="800100"/>
                        </a:xfrm>
                        <a:prstGeom prst="rect">
                          <a:avLst/>
                        </a:prstGeom>
                        <a:solidFill>
                          <a:srgbClr val="FFFFFF"/>
                        </a:solidFill>
                        <a:ln w="9525">
                          <a:solidFill>
                            <a:srgbClr val="000000"/>
                          </a:solidFill>
                          <a:miter lim="800000"/>
                          <a:headEnd/>
                          <a:tailEnd/>
                        </a:ln>
                      </wps:spPr>
                      <wps:txbx>
                        <w:txbxContent>
                          <w:p w14:paraId="494D9457" w14:textId="77777777" w:rsidR="0055202C" w:rsidRDefault="0055202C" w:rsidP="0055202C">
                            <w:r w:rsidRPr="00550445">
                              <w:rPr>
                                <w:b/>
                                <w:bCs/>
                                <w:lang w:val="en-US"/>
                              </w:rPr>
                              <w:t xml:space="preserve">In addition, an email detailing your name and membership number MUST be sent to </w:t>
                            </w:r>
                            <w:hyperlink r:id="rId49" w:history="1">
                              <w:r w:rsidRPr="00550445">
                                <w:rPr>
                                  <w:rStyle w:val="Hyperlink"/>
                                  <w:b/>
                                  <w:bCs/>
                                  <w:lang w:val="en-US"/>
                                </w:rPr>
                                <w:t>treasurer@u3apinerivers.org.au</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07F139" id="_x0000_s1027" type="#_x0000_t202" style="position:absolute;margin-left:223.25pt;margin-top:10.65pt;width:294.6pt;height:63pt;z-index:252892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">
                <v:textbox>
                  <w:txbxContent>
                    <w:p w14:paraId="494D9457" w14:textId="77777777" w:rsidR="0055202C" w:rsidRDefault="0055202C" w:rsidP="0055202C">
                      <w:r w:rsidRPr="00550445">
                        <w:rPr>
                          <w:b/>
                          <w:bCs/>
                          <w:lang w:val="en-US"/>
                        </w:rPr>
                        <w:t xml:space="preserve">In addition, an email detailing your name and membership number MUST be sent to </w:t>
                      </w:r>
                      <w:hyperlink r:id="rId50" w:history="1">
                        <w:r w:rsidRPr="00550445">
                          <w:rPr>
                            <w:rStyle w:val="Hyperlink"/>
                            <w:b/>
                            <w:bCs/>
                            <w:lang w:val="en-US"/>
                          </w:rPr>
                          <w:t>treasurer@u3apinerivers.org.au</w:t>
                        </w:r>
                      </w:hyperlink>
                    </w:p>
                  </w:txbxContent>
                </v:textbox>
                <w10:wrap type="square"/>
              </v:shape>
            </w:pict>
          </mc:Fallback>
        </mc:AlternateContent>
      </w:r>
      <w:r w:rsidR="0055202C" w:rsidRPr="00550445">
        <w:rPr>
          <w:b/>
          <w:bCs/>
          <w:lang w:val="en-US"/>
        </w:rPr>
        <w:t>U3A Pine Rivers banking details are:</w:t>
      </w:r>
    </w:p>
    <w:p w14:paraId="3BC871A4" w14:textId="7A260294" w:rsidR="0055202C" w:rsidRPr="002B52B3" w:rsidRDefault="0055202C" w:rsidP="0055202C">
      <w:pPr>
        <w:tabs>
          <w:tab w:val="left" w:pos="1843"/>
        </w:tabs>
        <w:spacing w:after="0"/>
        <w:rPr>
          <w:lang w:val="en-US"/>
        </w:rPr>
      </w:pPr>
      <w:r w:rsidRPr="002B52B3">
        <w:rPr>
          <w:lang w:val="en-US"/>
        </w:rPr>
        <w:t>Account Name:</w:t>
      </w:r>
      <w:r>
        <w:rPr>
          <w:lang w:val="en-US"/>
        </w:rPr>
        <w:tab/>
      </w:r>
      <w:r w:rsidRPr="002B52B3">
        <w:rPr>
          <w:lang w:val="en-US"/>
        </w:rPr>
        <w:t>U3A Pine Rivers Inc.</w:t>
      </w:r>
    </w:p>
    <w:p w14:paraId="13BC661D" w14:textId="77777777" w:rsidR="0055202C" w:rsidRPr="002B52B3" w:rsidRDefault="0055202C" w:rsidP="0055202C">
      <w:pPr>
        <w:tabs>
          <w:tab w:val="left" w:pos="1843"/>
        </w:tabs>
        <w:spacing w:after="0"/>
        <w:rPr>
          <w:lang w:val="en-US"/>
        </w:rPr>
      </w:pPr>
      <w:r w:rsidRPr="002B52B3">
        <w:rPr>
          <w:lang w:val="en-US"/>
        </w:rPr>
        <w:t xml:space="preserve">Bank: </w:t>
      </w:r>
      <w:r>
        <w:rPr>
          <w:lang w:val="en-US"/>
        </w:rPr>
        <w:tab/>
      </w:r>
      <w:r w:rsidRPr="002B52B3">
        <w:rPr>
          <w:lang w:val="en-US"/>
        </w:rPr>
        <w:t>Heritage</w:t>
      </w:r>
    </w:p>
    <w:p w14:paraId="3DA62F97" w14:textId="77777777" w:rsidR="0055202C" w:rsidRPr="002B52B3" w:rsidRDefault="0055202C" w:rsidP="0055202C">
      <w:pPr>
        <w:tabs>
          <w:tab w:val="left" w:pos="1843"/>
        </w:tabs>
        <w:spacing w:after="0"/>
        <w:rPr>
          <w:lang w:val="en-US"/>
        </w:rPr>
      </w:pPr>
      <w:r w:rsidRPr="002B52B3">
        <w:rPr>
          <w:lang w:val="en-US"/>
        </w:rPr>
        <w:t xml:space="preserve">BSB: </w:t>
      </w:r>
      <w:r>
        <w:rPr>
          <w:lang w:val="en-US"/>
        </w:rPr>
        <w:tab/>
      </w:r>
      <w:r w:rsidRPr="002B52B3">
        <w:rPr>
          <w:lang w:val="en-US"/>
        </w:rPr>
        <w:t>638-070</w:t>
      </w:r>
    </w:p>
    <w:p w14:paraId="2B7C9184" w14:textId="77777777" w:rsidR="0055202C" w:rsidRDefault="0055202C" w:rsidP="0055202C">
      <w:pPr>
        <w:tabs>
          <w:tab w:val="left" w:pos="1843"/>
        </w:tabs>
        <w:rPr>
          <w:lang w:val="en-US"/>
        </w:rPr>
      </w:pPr>
      <w:r w:rsidRPr="002B52B3">
        <w:rPr>
          <w:lang w:val="en-US"/>
        </w:rPr>
        <w:t xml:space="preserve">Account No: </w:t>
      </w:r>
      <w:r>
        <w:rPr>
          <w:lang w:val="en-US"/>
        </w:rPr>
        <w:tab/>
      </w:r>
      <w:r w:rsidRPr="002B52B3">
        <w:rPr>
          <w:lang w:val="en-US"/>
        </w:rPr>
        <w:t>11284854</w:t>
      </w:r>
    </w:p>
    <w:p w14:paraId="1911500F" w14:textId="77777777" w:rsidR="0055202C" w:rsidRPr="00671AAD" w:rsidRDefault="0055202C" w:rsidP="0055202C">
      <w:pPr>
        <w:pStyle w:val="Heading2"/>
      </w:pPr>
      <w:bookmarkStart w:id="31" w:name="_Toc178617029"/>
      <w:r w:rsidRPr="00671AAD">
        <w:t>Online Card payment:</w:t>
      </w:r>
      <w:bookmarkEnd w:id="31"/>
    </w:p>
    <w:p w14:paraId="48390A6B" w14:textId="77777777" w:rsidR="0055202C" w:rsidRDefault="0055202C" w:rsidP="0055202C">
      <w:pPr>
        <w:spacing w:after="160"/>
      </w:pPr>
      <w:r>
        <w:rPr>
          <w:noProof/>
        </w:rPr>
        <w:drawing>
          <wp:anchor distT="0" distB="0" distL="114300" distR="114300" simplePos="0" relativeHeight="252894208" behindDoc="0" locked="0" layoutInCell="1" allowOverlap="1" wp14:anchorId="464480E7" wp14:editId="0075A7F1">
            <wp:simplePos x="0" y="0"/>
            <wp:positionH relativeFrom="column">
              <wp:posOffset>42545</wp:posOffset>
            </wp:positionH>
            <wp:positionV relativeFrom="paragraph">
              <wp:posOffset>12700</wp:posOffset>
            </wp:positionV>
            <wp:extent cx="1935480" cy="899160"/>
            <wp:effectExtent l="19050" t="19050" r="26670" b="15240"/>
            <wp:wrapSquare wrapText="bothSides"/>
            <wp:docPr id="1785200877" name="Picture 3" descr="A close-up of several credit ca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418664" name="Picture 3" descr="A close-up of several credit cards&#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35480" cy="89916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
    <w:p w14:paraId="4F5182D6" w14:textId="77777777" w:rsidR="0055202C" w:rsidRDefault="0055202C" w:rsidP="0055202C">
      <w:pPr>
        <w:spacing w:after="160"/>
      </w:pPr>
    </w:p>
    <w:p w14:paraId="05152F07" w14:textId="2F679A1A" w:rsidR="0055202C" w:rsidRDefault="0055202C" w:rsidP="0055202C">
      <w:pPr>
        <w:spacing w:after="160"/>
      </w:pPr>
      <w:r>
        <w:t xml:space="preserve">Enter your credit/debit card details online at </w:t>
      </w:r>
      <w:hyperlink r:id="rId52" w:history="1">
        <w:r w:rsidRPr="00A05E52">
          <w:rPr>
            <w:rStyle w:val="Hyperlink"/>
          </w:rPr>
          <w:t>https://checkout.square.site/merchant/ML3PF5JRGVQET/checkout/TYFQUN2HWEQZBUV5ZEHK2UE4</w:t>
        </w:r>
      </w:hyperlink>
      <w:r>
        <w:t xml:space="preserve">  </w:t>
      </w:r>
    </w:p>
    <w:p w14:paraId="18B9C682" w14:textId="77777777" w:rsidR="0055202C" w:rsidRDefault="0055202C" w:rsidP="0055202C">
      <w:pPr>
        <w:spacing w:after="160"/>
      </w:pPr>
      <w:r>
        <w:t>You will need to enter your card details, as well as your name and contact details.  Your receipt will be promptly sent to the email address you enter.  For a renewal, bring your receipt to Reception to collect your membership badge.  In the Comment box at the end, you can also request the badge be posted to you.</w:t>
      </w:r>
    </w:p>
    <w:p w14:paraId="111075D5" w14:textId="144DB758" w:rsidR="00C44E7D" w:rsidRDefault="002C49D4" w:rsidP="00F55F2C">
      <w:pPr>
        <w:pStyle w:val="Heading1"/>
        <w:rPr>
          <w:lang w:val="en-US"/>
        </w:rPr>
      </w:pPr>
      <w:bookmarkStart w:id="32" w:name="_Toc178617030"/>
      <w:r>
        <w:rPr>
          <w:lang w:val="en-US"/>
        </w:rPr>
        <w:t>WELLBEING</w:t>
      </w:r>
      <w:bookmarkEnd w:id="32"/>
    </w:p>
    <w:p w14:paraId="56031B50" w14:textId="5FC1EC75" w:rsidR="0093585C" w:rsidRDefault="0093585C" w:rsidP="0093585C">
      <w:pPr>
        <w:pStyle w:val="Heading2"/>
        <w:rPr>
          <w:noProof/>
        </w:rPr>
      </w:pPr>
      <w:bookmarkStart w:id="33" w:name="_Toc178617031"/>
      <w:r w:rsidRPr="0093585C">
        <w:rPr>
          <w:noProof/>
        </w:rPr>
        <w:t xml:space="preserve">Best </w:t>
      </w:r>
      <w:r w:rsidR="00A02E21">
        <w:rPr>
          <w:noProof/>
        </w:rPr>
        <w:t>p</w:t>
      </w:r>
      <w:r w:rsidRPr="0093585C">
        <w:rPr>
          <w:noProof/>
        </w:rPr>
        <w:t xml:space="preserve">lants </w:t>
      </w:r>
      <w:r w:rsidR="00A02E21">
        <w:rPr>
          <w:noProof/>
        </w:rPr>
        <w:t>t</w:t>
      </w:r>
      <w:r w:rsidRPr="0093585C">
        <w:rPr>
          <w:noProof/>
        </w:rPr>
        <w:t xml:space="preserve">o </w:t>
      </w:r>
      <w:r w:rsidR="00A02E21">
        <w:rPr>
          <w:noProof/>
        </w:rPr>
        <w:t>k</w:t>
      </w:r>
      <w:r w:rsidRPr="0093585C">
        <w:rPr>
          <w:noProof/>
        </w:rPr>
        <w:t xml:space="preserve">eep </w:t>
      </w:r>
      <w:r w:rsidR="00A02E21">
        <w:rPr>
          <w:noProof/>
        </w:rPr>
        <w:t>m</w:t>
      </w:r>
      <w:r w:rsidRPr="0093585C">
        <w:rPr>
          <w:noProof/>
        </w:rPr>
        <w:t xml:space="preserve">osquitoes </w:t>
      </w:r>
      <w:r w:rsidR="00A02E21">
        <w:rPr>
          <w:noProof/>
        </w:rPr>
        <w:t>a</w:t>
      </w:r>
      <w:r w:rsidRPr="0093585C">
        <w:rPr>
          <w:noProof/>
        </w:rPr>
        <w:t>way</w:t>
      </w:r>
      <w:bookmarkEnd w:id="33"/>
    </w:p>
    <w:p w14:paraId="5B197C5F" w14:textId="77777777" w:rsidR="0033758A" w:rsidRDefault="00F168A8" w:rsidP="00A23BEC">
      <w:r>
        <w:rPr>
          <w:noProof/>
        </w:rPr>
        <w:drawing>
          <wp:anchor distT="0" distB="0" distL="114300" distR="114300" simplePos="0" relativeHeight="253523968" behindDoc="0" locked="0" layoutInCell="1" allowOverlap="1" wp14:anchorId="32D000C1" wp14:editId="475314AC">
            <wp:simplePos x="0" y="0"/>
            <wp:positionH relativeFrom="column">
              <wp:posOffset>19150</wp:posOffset>
            </wp:positionH>
            <wp:positionV relativeFrom="paragraph">
              <wp:posOffset>18277</wp:posOffset>
            </wp:positionV>
            <wp:extent cx="2637606" cy="1455089"/>
            <wp:effectExtent l="19050" t="19050" r="10795" b="12065"/>
            <wp:wrapSquare wrapText="bothSides"/>
            <wp:docPr id="1616535947" name="Picture 4" descr="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nts"/>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37606" cy="1455089"/>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t xml:space="preserve">As the weather gets warmer, there are sure to be </w:t>
      </w:r>
      <w:r w:rsidR="004F3462">
        <w:t>unwanted visitors to your outdoor activities</w:t>
      </w:r>
      <w:r w:rsidR="0033758A">
        <w:t>, along with the diseases they can carry</w:t>
      </w:r>
      <w:r w:rsidR="004F3462">
        <w:t xml:space="preserve">. </w:t>
      </w:r>
    </w:p>
    <w:p w14:paraId="65D7ECFF" w14:textId="0284261B" w:rsidR="00F168A8" w:rsidRDefault="00EC091C" w:rsidP="0033758A">
      <w:pPr>
        <w:spacing w:after="0"/>
      </w:pPr>
      <w:r w:rsidRPr="00EC091C">
        <w:t xml:space="preserve">Most of these fantastic plants contain essential oils that mosquitoes find repugnant, so you might need to crush some of their leaves </w:t>
      </w:r>
      <w:r w:rsidR="00743814">
        <w:t xml:space="preserve">and rub </w:t>
      </w:r>
      <w:r w:rsidRPr="00EC091C">
        <w:t>onto your skin to get the most benefit.</w:t>
      </w:r>
    </w:p>
    <w:p w14:paraId="54CAE725" w14:textId="77777777" w:rsidR="0033758A" w:rsidRPr="00605DC6" w:rsidRDefault="0033758A" w:rsidP="00697EBB">
      <w:pPr>
        <w:spacing w:after="0" w:line="240" w:lineRule="auto"/>
        <w:rPr>
          <w:sz w:val="20"/>
          <w:szCs w:val="18"/>
        </w:rPr>
      </w:pPr>
    </w:p>
    <w:p w14:paraId="75468E3B" w14:textId="78C957B8" w:rsidR="00EC091C" w:rsidRDefault="00DC18CF" w:rsidP="00D14B88">
      <w:pPr>
        <w:pStyle w:val="ListParagraph"/>
        <w:numPr>
          <w:ilvl w:val="0"/>
          <w:numId w:val="20"/>
        </w:numPr>
        <w:ind w:left="426"/>
      </w:pPr>
      <w:r w:rsidRPr="001A2BEF">
        <w:rPr>
          <w:b/>
          <w:bCs/>
        </w:rPr>
        <w:t>Basil</w:t>
      </w:r>
      <w:r w:rsidR="0009323A">
        <w:t xml:space="preserve"> - </w:t>
      </w:r>
      <w:r w:rsidR="0009323A" w:rsidRPr="0009323A">
        <w:t>easy to grow and unleashes its pungent aroma without the need to pluck its leaves</w:t>
      </w:r>
      <w:r w:rsidR="0004494B">
        <w:t>.</w:t>
      </w:r>
    </w:p>
    <w:p w14:paraId="2C25FB88" w14:textId="55864C4E" w:rsidR="00F654D9" w:rsidRDefault="00DC18CF" w:rsidP="00F654D9">
      <w:pPr>
        <w:pStyle w:val="ListParagraph"/>
        <w:numPr>
          <w:ilvl w:val="0"/>
          <w:numId w:val="20"/>
        </w:numPr>
        <w:ind w:left="426"/>
      </w:pPr>
      <w:r w:rsidRPr="001A2BEF">
        <w:rPr>
          <w:b/>
          <w:bCs/>
        </w:rPr>
        <w:t>Catnip</w:t>
      </w:r>
      <w:r w:rsidR="00F654D9">
        <w:t xml:space="preserve"> – </w:t>
      </w:r>
      <w:r w:rsidR="00EF7F0F" w:rsidRPr="00EF7F0F">
        <w:t>produces nepetalactone, an essential oil</w:t>
      </w:r>
      <w:r w:rsidR="001C156E">
        <w:t>,</w:t>
      </w:r>
      <w:r w:rsidR="00EF7F0F" w:rsidRPr="00EF7F0F">
        <w:t xml:space="preserve"> when the leaves are crushed</w:t>
      </w:r>
      <w:r w:rsidR="001C156E">
        <w:t>.</w:t>
      </w:r>
    </w:p>
    <w:p w14:paraId="2B1B5FEE" w14:textId="0D0F4018" w:rsidR="00DC18CF" w:rsidRDefault="00046B47" w:rsidP="00D14B88">
      <w:pPr>
        <w:pStyle w:val="ListParagraph"/>
        <w:numPr>
          <w:ilvl w:val="0"/>
          <w:numId w:val="20"/>
        </w:numPr>
        <w:ind w:left="426"/>
      </w:pPr>
      <w:r w:rsidRPr="001A2BEF">
        <w:rPr>
          <w:b/>
          <w:bCs/>
        </w:rPr>
        <w:t>Citronella</w:t>
      </w:r>
      <w:r w:rsidR="007F204B">
        <w:t xml:space="preserve"> - </w:t>
      </w:r>
      <w:r w:rsidR="007F204B" w:rsidRPr="007F204B">
        <w:t>the aroma of citronella plants masks the odo</w:t>
      </w:r>
      <w:r w:rsidR="007F204B">
        <w:t>u</w:t>
      </w:r>
      <w:r w:rsidR="007F204B" w:rsidRPr="007F204B">
        <w:t>r of carbon dioxide produced from our warm-blooded bodies.</w:t>
      </w:r>
    </w:p>
    <w:p w14:paraId="72E9D224" w14:textId="04B6EDB1" w:rsidR="00046B47" w:rsidRDefault="00046B47" w:rsidP="00D14B88">
      <w:pPr>
        <w:pStyle w:val="ListParagraph"/>
        <w:numPr>
          <w:ilvl w:val="0"/>
          <w:numId w:val="20"/>
        </w:numPr>
        <w:ind w:left="426"/>
      </w:pPr>
      <w:r w:rsidRPr="001A2BEF">
        <w:rPr>
          <w:b/>
          <w:bCs/>
        </w:rPr>
        <w:t>Lavender</w:t>
      </w:r>
      <w:r w:rsidR="00DA1830">
        <w:t xml:space="preserve"> - </w:t>
      </w:r>
      <w:r w:rsidR="00DA1830" w:rsidRPr="00DA1830">
        <w:t>hang or place a few sprigs</w:t>
      </w:r>
      <w:r w:rsidR="00DA1830">
        <w:t xml:space="preserve"> of </w:t>
      </w:r>
      <w:r w:rsidR="00DA1830" w:rsidRPr="00DA1830">
        <w:t>dried lavender anywhere that mos</w:t>
      </w:r>
      <w:r w:rsidR="00DA1830">
        <w:t>sies</w:t>
      </w:r>
      <w:r w:rsidR="00DA1830" w:rsidRPr="00DA1830">
        <w:t xml:space="preserve"> can get in</w:t>
      </w:r>
      <w:r w:rsidR="0004494B">
        <w:t>.</w:t>
      </w:r>
    </w:p>
    <w:p w14:paraId="092F53D9" w14:textId="33419556" w:rsidR="00046B47" w:rsidRDefault="00046B47" w:rsidP="00D14B88">
      <w:pPr>
        <w:pStyle w:val="ListParagraph"/>
        <w:numPr>
          <w:ilvl w:val="0"/>
          <w:numId w:val="20"/>
        </w:numPr>
        <w:ind w:left="426"/>
      </w:pPr>
      <w:r w:rsidRPr="001A2BEF">
        <w:rPr>
          <w:b/>
          <w:bCs/>
        </w:rPr>
        <w:t>Lemon balm</w:t>
      </w:r>
      <w:r w:rsidR="00CF2F1E">
        <w:t xml:space="preserve"> </w:t>
      </w:r>
      <w:r w:rsidR="00605DC6">
        <w:t>–</w:t>
      </w:r>
      <w:r w:rsidR="00CF2F1E">
        <w:t xml:space="preserve"> </w:t>
      </w:r>
      <w:r w:rsidR="00605DC6">
        <w:t xml:space="preserve">as </w:t>
      </w:r>
      <w:r w:rsidR="00CF2F1E">
        <w:t>a</w:t>
      </w:r>
      <w:r w:rsidR="00CF2F1E" w:rsidRPr="00CF2F1E">
        <w:t xml:space="preserve"> member of the mint famil</w:t>
      </w:r>
      <w:r w:rsidR="00CF2F1E">
        <w:t>y</w:t>
      </w:r>
      <w:r w:rsidR="009E220A">
        <w:t xml:space="preserve"> it </w:t>
      </w:r>
      <w:r w:rsidR="003D145C">
        <w:t>can</w:t>
      </w:r>
      <w:r w:rsidR="009E220A">
        <w:t xml:space="preserve"> grow wild</w:t>
      </w:r>
      <w:r w:rsidR="00CF2F1E">
        <w:t xml:space="preserve">, </w:t>
      </w:r>
      <w:r w:rsidR="009E220A">
        <w:t xml:space="preserve">so </w:t>
      </w:r>
      <w:r w:rsidR="00CF2F1E">
        <w:t xml:space="preserve">it is best grown in a </w:t>
      </w:r>
      <w:r w:rsidR="00605DC6">
        <w:t>pot</w:t>
      </w:r>
      <w:r w:rsidR="009E220A">
        <w:t>.</w:t>
      </w:r>
    </w:p>
    <w:p w14:paraId="744C376A" w14:textId="533AF936" w:rsidR="00046B47" w:rsidRDefault="00D14B88" w:rsidP="00D14B88">
      <w:pPr>
        <w:pStyle w:val="ListParagraph"/>
        <w:numPr>
          <w:ilvl w:val="0"/>
          <w:numId w:val="20"/>
        </w:numPr>
        <w:ind w:left="426"/>
      </w:pPr>
      <w:r w:rsidRPr="007D1875">
        <w:rPr>
          <w:b/>
          <w:bCs/>
        </w:rPr>
        <w:t>Lemon Thyme</w:t>
      </w:r>
      <w:r w:rsidR="009E220A">
        <w:t xml:space="preserve"> - </w:t>
      </w:r>
      <w:r w:rsidR="00713CC5" w:rsidRPr="00713CC5">
        <w:t>pick a couple of leaves and rub them against your skin to set the potent essential oils free.</w:t>
      </w:r>
    </w:p>
    <w:p w14:paraId="18050CE7" w14:textId="5CBA5027" w:rsidR="00D14B88" w:rsidRDefault="00D14B88" w:rsidP="00D14B88">
      <w:pPr>
        <w:pStyle w:val="ListParagraph"/>
        <w:numPr>
          <w:ilvl w:val="0"/>
          <w:numId w:val="20"/>
        </w:numPr>
        <w:ind w:left="426"/>
      </w:pPr>
      <w:r w:rsidRPr="007D1875">
        <w:rPr>
          <w:b/>
          <w:bCs/>
        </w:rPr>
        <w:t>Marigolds</w:t>
      </w:r>
      <w:r w:rsidR="00134294">
        <w:t xml:space="preserve"> </w:t>
      </w:r>
      <w:r w:rsidR="005200F1">
        <w:t>–</w:t>
      </w:r>
      <w:r w:rsidR="00134294">
        <w:t xml:space="preserve"> </w:t>
      </w:r>
      <w:r w:rsidR="005200F1">
        <w:t>grow near vege</w:t>
      </w:r>
      <w:r w:rsidR="00697EBB">
        <w:t>table</w:t>
      </w:r>
      <w:r w:rsidR="005200F1">
        <w:t xml:space="preserve">s and </w:t>
      </w:r>
      <w:r w:rsidR="005200F1" w:rsidRPr="005200F1">
        <w:t>use marigold flowers as mobile mosquito defences</w:t>
      </w:r>
      <w:r w:rsidR="005200F1">
        <w:t>.</w:t>
      </w:r>
    </w:p>
    <w:p w14:paraId="234E3906" w14:textId="04EEE76D" w:rsidR="00D14B88" w:rsidRPr="00F168A8" w:rsidRDefault="00D14B88" w:rsidP="00D14B88">
      <w:pPr>
        <w:pStyle w:val="ListParagraph"/>
        <w:numPr>
          <w:ilvl w:val="0"/>
          <w:numId w:val="20"/>
        </w:numPr>
        <w:ind w:left="426"/>
      </w:pPr>
      <w:r w:rsidRPr="007D1875">
        <w:rPr>
          <w:b/>
          <w:bCs/>
        </w:rPr>
        <w:t>Rosemary</w:t>
      </w:r>
      <w:r w:rsidR="00134294">
        <w:t xml:space="preserve"> - </w:t>
      </w:r>
      <w:r w:rsidR="001A2BEF" w:rsidRPr="001A2BEF">
        <w:t>snip off a few sprigs and hang them around windows or doors</w:t>
      </w:r>
      <w:r w:rsidR="001A2BEF">
        <w:t>.</w:t>
      </w:r>
    </w:p>
    <w:p w14:paraId="53887B7A" w14:textId="53F17FC5" w:rsidR="006E136B" w:rsidRDefault="005247BB" w:rsidP="007D15BE">
      <w:pPr>
        <w:pStyle w:val="Heading2"/>
      </w:pPr>
      <w:bookmarkStart w:id="34" w:name="_Toc178617032"/>
      <w:r>
        <w:lastRenderedPageBreak/>
        <w:t>It’s a small world</w:t>
      </w:r>
      <w:bookmarkEnd w:id="34"/>
    </w:p>
    <w:p w14:paraId="1B50E6A4" w14:textId="47BDACDD" w:rsidR="000E36E0" w:rsidRDefault="0075297B" w:rsidP="00FB44B1">
      <w:r>
        <w:rPr>
          <w:noProof/>
          <w14:ligatures w14:val="standardContextual"/>
        </w:rPr>
        <w:drawing>
          <wp:anchor distT="0" distB="0" distL="114300" distR="114300" simplePos="0" relativeHeight="253528064" behindDoc="0" locked="0" layoutInCell="1" allowOverlap="1" wp14:anchorId="66DD5D04" wp14:editId="136E1506">
            <wp:simplePos x="0" y="0"/>
            <wp:positionH relativeFrom="column">
              <wp:posOffset>3745230</wp:posOffset>
            </wp:positionH>
            <wp:positionV relativeFrom="paragraph">
              <wp:posOffset>25400</wp:posOffset>
            </wp:positionV>
            <wp:extent cx="2753360" cy="2065020"/>
            <wp:effectExtent l="19050" t="19050" r="27940" b="11430"/>
            <wp:wrapSquare wrapText="bothSides"/>
            <wp:docPr id="370103987" name="Picture 15"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03987" name="Picture 15" descr="A group of people standing in a room&#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53360" cy="20650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FB44B1">
        <w:t>You never know who you will meet when exploring the world.</w:t>
      </w:r>
      <w:r w:rsidRPr="0075297B">
        <w:rPr>
          <w:noProof/>
          <w14:ligatures w14:val="standardContextual"/>
        </w:rPr>
        <w:t xml:space="preserve"> </w:t>
      </w:r>
    </w:p>
    <w:p w14:paraId="775EFBD4" w14:textId="0E33DD6F" w:rsidR="00FB44B1" w:rsidRDefault="002501DE" w:rsidP="00FB44B1">
      <w:r w:rsidRPr="002501DE">
        <w:t>Gary and Dianne</w:t>
      </w:r>
      <w:r>
        <w:t xml:space="preserve"> met </w:t>
      </w:r>
      <w:r w:rsidR="009C4796">
        <w:t>up</w:t>
      </w:r>
      <w:r w:rsidRPr="002501DE">
        <w:t xml:space="preserve"> with Phil and Claire at the artistic Cyclorama exhibit</w:t>
      </w:r>
      <w:r w:rsidR="007E19CC">
        <w:t>…….</w:t>
      </w:r>
      <w:r w:rsidR="009C4796">
        <w:t xml:space="preserve"> on Norfolk Island</w:t>
      </w:r>
      <w:r w:rsidR="007E19CC">
        <w:t>!</w:t>
      </w:r>
    </w:p>
    <w:p w14:paraId="3726EB28" w14:textId="3A80A371" w:rsidR="009C4796" w:rsidRDefault="00326CA6" w:rsidP="00FB44B1">
      <w:r>
        <w:t xml:space="preserve">The Cyclorama </w:t>
      </w:r>
      <w:r w:rsidR="00AC73A5" w:rsidRPr="00AC73A5">
        <w:t>bring</w:t>
      </w:r>
      <w:r w:rsidR="00AC73A5">
        <w:t>s</w:t>
      </w:r>
      <w:r w:rsidR="00AC73A5" w:rsidRPr="00AC73A5">
        <w:t xml:space="preserve"> to life the history of the Norfolk Island people and their connection with the infamous mutiny on the ‘Bounty’.</w:t>
      </w:r>
    </w:p>
    <w:p w14:paraId="1B6D050C" w14:textId="77777777" w:rsidR="009C4796" w:rsidRDefault="009C4796" w:rsidP="007E19CC">
      <w:pPr>
        <w:spacing w:after="0"/>
      </w:pPr>
    </w:p>
    <w:p w14:paraId="37E68F18" w14:textId="77777777" w:rsidR="009C4796" w:rsidRDefault="009C4796" w:rsidP="009C4796">
      <w:pPr>
        <w:spacing w:after="0"/>
      </w:pPr>
    </w:p>
    <w:p w14:paraId="44566476" w14:textId="77777777" w:rsidR="009C4796" w:rsidRPr="007D0623" w:rsidRDefault="009C4796" w:rsidP="009C4796">
      <w:pPr>
        <w:spacing w:after="0"/>
      </w:pPr>
    </w:p>
    <w:p w14:paraId="6E1AB2F2" w14:textId="24FFB9CB" w:rsidR="00DA7CFB" w:rsidRDefault="00DA7CFB" w:rsidP="00DB6BDE">
      <w:pPr>
        <w:pStyle w:val="Heading2"/>
        <w:rPr>
          <w:lang w:val="en-US"/>
        </w:rPr>
      </w:pPr>
      <w:bookmarkStart w:id="35" w:name="_Hlk157097397"/>
      <w:bookmarkStart w:id="36" w:name="_Toc178617033"/>
      <w:r>
        <w:rPr>
          <w:lang w:val="en-US"/>
        </w:rPr>
        <w:t xml:space="preserve">Tech Tips – </w:t>
      </w:r>
      <w:r w:rsidR="002E7F5C" w:rsidRPr="002E7F5C">
        <w:t xml:space="preserve">How to </w:t>
      </w:r>
      <w:r w:rsidR="00FB44B1">
        <w:t>t</w:t>
      </w:r>
      <w:r w:rsidR="002E7F5C" w:rsidRPr="002E7F5C">
        <w:t xml:space="preserve">ake </w:t>
      </w:r>
      <w:r w:rsidR="00FB44B1">
        <w:t>b</w:t>
      </w:r>
      <w:r w:rsidR="002E7F5C" w:rsidRPr="002E7F5C">
        <w:t xml:space="preserve">etter </w:t>
      </w:r>
      <w:r w:rsidR="00FB44B1">
        <w:t>s</w:t>
      </w:r>
      <w:r w:rsidR="002E7F5C" w:rsidRPr="002E7F5C">
        <w:t xml:space="preserve">martphone </w:t>
      </w:r>
      <w:r w:rsidR="00FB44B1">
        <w:t>p</w:t>
      </w:r>
      <w:r w:rsidR="002E7F5C" w:rsidRPr="002E7F5C">
        <w:t>hotos</w:t>
      </w:r>
      <w:bookmarkEnd w:id="36"/>
    </w:p>
    <w:p w14:paraId="3AD7CFD2" w14:textId="77777777" w:rsidR="000A76E3" w:rsidRDefault="005247BB" w:rsidP="000A76E3">
      <w:pPr>
        <w:spacing w:after="160"/>
      </w:pPr>
      <w:r>
        <w:rPr>
          <w:noProof/>
        </w:rPr>
        <w:drawing>
          <wp:anchor distT="0" distB="0" distL="114300" distR="114300" simplePos="0" relativeHeight="253526016" behindDoc="0" locked="0" layoutInCell="1" allowOverlap="1" wp14:anchorId="1E4E4356" wp14:editId="512B101A">
            <wp:simplePos x="0" y="0"/>
            <wp:positionH relativeFrom="column">
              <wp:posOffset>4218305</wp:posOffset>
            </wp:positionH>
            <wp:positionV relativeFrom="paragraph">
              <wp:posOffset>40640</wp:posOffset>
            </wp:positionV>
            <wp:extent cx="2287270" cy="2214880"/>
            <wp:effectExtent l="19050" t="19050" r="17780" b="13970"/>
            <wp:wrapSquare wrapText="bothSides"/>
            <wp:docPr id="5461561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87270" cy="22148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17B57" w:rsidRPr="00B17B57">
        <w:t xml:space="preserve">The smartphone has replaced dedicated digital cameras amongst all but professionals and photography hobbyists. Here are some tips for taking great photos with your iPhone or Android smartphone. </w:t>
      </w:r>
      <w:r w:rsidR="000A76E3">
        <w:t xml:space="preserve"> </w:t>
      </w:r>
    </w:p>
    <w:p w14:paraId="044C7865" w14:textId="1E61D451" w:rsidR="000A76E3" w:rsidRDefault="00183F91" w:rsidP="00785310">
      <w:pPr>
        <w:pStyle w:val="ListParagraph"/>
        <w:numPr>
          <w:ilvl w:val="0"/>
          <w:numId w:val="22"/>
        </w:numPr>
        <w:ind w:left="425" w:hanging="357"/>
        <w:contextualSpacing w:val="0"/>
      </w:pPr>
      <w:r w:rsidRPr="000A76E3">
        <w:rPr>
          <w:b/>
          <w:bCs/>
        </w:rPr>
        <w:t>Keep the lens clean</w:t>
      </w:r>
      <w:r w:rsidR="001655D4" w:rsidRPr="009C6C55">
        <w:t xml:space="preserve"> - </w:t>
      </w:r>
      <w:r w:rsidR="00304427" w:rsidRPr="00304427">
        <w:t>Phones spend a lot of time in pockets and purses gathering dust and lint</w:t>
      </w:r>
      <w:r w:rsidR="00304427">
        <w:t>.</w:t>
      </w:r>
      <w:r w:rsidR="00587A23">
        <w:t xml:space="preserve">  Fingerprints can also spoil a good shot.  </w:t>
      </w:r>
      <w:r w:rsidR="000A76E3" w:rsidRPr="000A76E3">
        <w:t>Use a microfiber cloth to gently clean the lens.</w:t>
      </w:r>
      <w:r w:rsidR="00785310">
        <w:t xml:space="preserve">  </w:t>
      </w:r>
      <w:r w:rsidR="00785310" w:rsidRPr="00785310">
        <w:t xml:space="preserve">A cotton </w:t>
      </w:r>
      <w:r w:rsidR="00785310">
        <w:t>bud</w:t>
      </w:r>
      <w:r w:rsidR="00785310" w:rsidRPr="00785310">
        <w:t xml:space="preserve"> moistened with water can remove stubborn specks.</w:t>
      </w:r>
    </w:p>
    <w:p w14:paraId="15298BD3" w14:textId="7C3C2E3E" w:rsidR="00183F91" w:rsidRPr="0051323A" w:rsidRDefault="0051323A" w:rsidP="00041122">
      <w:pPr>
        <w:pStyle w:val="ListParagraph"/>
        <w:numPr>
          <w:ilvl w:val="0"/>
          <w:numId w:val="22"/>
        </w:numPr>
        <w:ind w:left="426"/>
        <w:contextualSpacing w:val="0"/>
      </w:pPr>
      <w:r w:rsidRPr="0051323A">
        <w:rPr>
          <w:b/>
          <w:bCs/>
        </w:rPr>
        <w:t>Lighting</w:t>
      </w:r>
      <w:r w:rsidR="0091780E">
        <w:t xml:space="preserve"> - </w:t>
      </w:r>
      <w:r w:rsidR="0091780E" w:rsidRPr="0091780E">
        <w:t>The direction, colo</w:t>
      </w:r>
      <w:r w:rsidR="0091780E">
        <w:t>u</w:t>
      </w:r>
      <w:r w:rsidR="0091780E" w:rsidRPr="0091780E">
        <w:t xml:space="preserve">r, and intensity of lighting can have dramatic effects on a photo. Most smartphone </w:t>
      </w:r>
      <w:r w:rsidR="00B745D8">
        <w:t>cameras</w:t>
      </w:r>
      <w:r w:rsidR="0091780E" w:rsidRPr="0091780E">
        <w:t xml:space="preserve"> give the photographer little control over lighting. But you can move around to get the light at your back and on your subject.</w:t>
      </w:r>
    </w:p>
    <w:p w14:paraId="318A90D4" w14:textId="5E0E0B3D" w:rsidR="0051323A" w:rsidRPr="0051323A" w:rsidRDefault="00A57922" w:rsidP="00041122">
      <w:pPr>
        <w:pStyle w:val="ListParagraph"/>
        <w:numPr>
          <w:ilvl w:val="0"/>
          <w:numId w:val="22"/>
        </w:numPr>
        <w:ind w:left="426"/>
        <w:contextualSpacing w:val="0"/>
      </w:pPr>
      <w:r>
        <w:rPr>
          <w:b/>
          <w:bCs/>
        </w:rPr>
        <w:t>Avoid</w:t>
      </w:r>
      <w:r w:rsidR="0051323A">
        <w:rPr>
          <w:b/>
          <w:bCs/>
        </w:rPr>
        <w:t xml:space="preserve"> us</w:t>
      </w:r>
      <w:r>
        <w:rPr>
          <w:b/>
          <w:bCs/>
        </w:rPr>
        <w:t>ing</w:t>
      </w:r>
      <w:r w:rsidR="0051323A">
        <w:rPr>
          <w:b/>
          <w:bCs/>
        </w:rPr>
        <w:t xml:space="preserve"> flash</w:t>
      </w:r>
      <w:r w:rsidR="00B745D8">
        <w:t xml:space="preserve"> - </w:t>
      </w:r>
      <w:r w:rsidR="007A703B" w:rsidRPr="007A703B">
        <w:t>Due to the size of phones, a built-in flash is always too close to the lens, resulting in glare, washed-out patches of skin, and the infamous “red-eye” effect.</w:t>
      </w:r>
      <w:r w:rsidR="007A703B">
        <w:t xml:space="preserve">  </w:t>
      </w:r>
      <w:r w:rsidR="00DD5FA3" w:rsidRPr="00DD5FA3">
        <w:t>Use natural light whenever possible.</w:t>
      </w:r>
    </w:p>
    <w:p w14:paraId="3FB36030" w14:textId="07DA35A6" w:rsidR="0051323A" w:rsidRPr="003916B1" w:rsidRDefault="00A57922" w:rsidP="00041122">
      <w:pPr>
        <w:pStyle w:val="ListParagraph"/>
        <w:numPr>
          <w:ilvl w:val="0"/>
          <w:numId w:val="22"/>
        </w:numPr>
        <w:ind w:left="426"/>
        <w:contextualSpacing w:val="0"/>
      </w:pPr>
      <w:r>
        <w:rPr>
          <w:b/>
          <w:bCs/>
        </w:rPr>
        <w:t>N</w:t>
      </w:r>
      <w:r w:rsidRPr="00A57922">
        <w:rPr>
          <w:b/>
          <w:bCs/>
        </w:rPr>
        <w:t>ever use digital zoom</w:t>
      </w:r>
      <w:r w:rsidR="00DD5FA3">
        <w:t xml:space="preserve"> - </w:t>
      </w:r>
      <w:r w:rsidR="008A029E" w:rsidRPr="008A029E">
        <w:t xml:space="preserve">Optical zoom works by physically moving the lens closer to the subject. </w:t>
      </w:r>
      <w:r w:rsidR="008A029E">
        <w:t xml:space="preserve"> </w:t>
      </w:r>
      <w:r w:rsidR="008A029E" w:rsidRPr="008A029E">
        <w:t>Digital zoom is a software trick that enlarges pixels, which makes the image look larger but blurrier.</w:t>
      </w:r>
    </w:p>
    <w:p w14:paraId="515CA956" w14:textId="233457AA" w:rsidR="00B20DAE" w:rsidRPr="00A57922" w:rsidRDefault="00B20DAE" w:rsidP="00041122">
      <w:pPr>
        <w:pStyle w:val="ListParagraph"/>
        <w:numPr>
          <w:ilvl w:val="0"/>
          <w:numId w:val="22"/>
        </w:numPr>
        <w:ind w:left="426"/>
        <w:contextualSpacing w:val="0"/>
      </w:pPr>
      <w:r>
        <w:rPr>
          <w:b/>
          <w:bCs/>
        </w:rPr>
        <w:t>Use volume buttons</w:t>
      </w:r>
      <w:r w:rsidR="008A029E">
        <w:t xml:space="preserve"> </w:t>
      </w:r>
      <w:r w:rsidR="000A7285">
        <w:t>–</w:t>
      </w:r>
      <w:r w:rsidR="008A029E">
        <w:t xml:space="preserve"> </w:t>
      </w:r>
      <w:r w:rsidR="000A7285">
        <w:t>While holding your phone you can eas</w:t>
      </w:r>
      <w:r w:rsidR="006D132B">
        <w:t>ily</w:t>
      </w:r>
      <w:r w:rsidR="000A7285">
        <w:t xml:space="preserve"> take a photo by using </w:t>
      </w:r>
      <w:r w:rsidR="00E04649">
        <w:t xml:space="preserve">either of the volume control buttons on the side.  This can </w:t>
      </w:r>
      <w:r w:rsidR="009046AF">
        <w:t xml:space="preserve">keep the phone steadier than trying to reach the on-screen </w:t>
      </w:r>
      <w:r w:rsidR="006D132B">
        <w:t>shutter button</w:t>
      </w:r>
      <w:r w:rsidR="00693962">
        <w:t>, especially if using one hand</w:t>
      </w:r>
      <w:r w:rsidR="006D132B">
        <w:t>.</w:t>
      </w:r>
    </w:p>
    <w:p w14:paraId="182AE413" w14:textId="4FFC7487" w:rsidR="003916B1" w:rsidRPr="00B20DAE" w:rsidRDefault="00CB47C9" w:rsidP="00041122">
      <w:pPr>
        <w:pStyle w:val="ListParagraph"/>
        <w:numPr>
          <w:ilvl w:val="0"/>
          <w:numId w:val="22"/>
        </w:numPr>
        <w:ind w:left="426"/>
        <w:contextualSpacing w:val="0"/>
      </w:pPr>
      <w:r w:rsidRPr="00CB47C9">
        <w:rPr>
          <w:b/>
          <w:bCs/>
        </w:rPr>
        <w:t>Understand Camera Modes</w:t>
      </w:r>
      <w:r w:rsidR="00416146">
        <w:t xml:space="preserve"> - </w:t>
      </w:r>
      <w:r w:rsidR="00EF1F25" w:rsidRPr="00EF1F25">
        <w:t xml:space="preserve">Using your phone's Camera app, you’ll notice that various modes are available. Most people just leave their camera in “auto” mode, letting it select the best setting for each shot as best it can. </w:t>
      </w:r>
      <w:r w:rsidR="00291C7D">
        <w:t>C</w:t>
      </w:r>
      <w:r w:rsidR="00EF1F25" w:rsidRPr="00EF1F25">
        <w:t xml:space="preserve">hoosing the right mode can yield a much more interesting photo. </w:t>
      </w:r>
      <w:r w:rsidR="00291C7D">
        <w:t xml:space="preserve"> Try out some of the other modes eg panorama</w:t>
      </w:r>
      <w:r w:rsidR="00A0665E">
        <w:t xml:space="preserve"> or portrait</w:t>
      </w:r>
      <w:r w:rsidR="00EF1F25" w:rsidRPr="00EF1F25">
        <w:t>.</w:t>
      </w:r>
    </w:p>
    <w:p w14:paraId="24B02EEF" w14:textId="6EEEC911" w:rsidR="00A57922" w:rsidRDefault="003916B1" w:rsidP="00041122">
      <w:pPr>
        <w:pStyle w:val="ListParagraph"/>
        <w:numPr>
          <w:ilvl w:val="0"/>
          <w:numId w:val="22"/>
        </w:numPr>
        <w:ind w:left="426"/>
        <w:contextualSpacing w:val="0"/>
      </w:pPr>
      <w:r w:rsidRPr="003916B1">
        <w:rPr>
          <w:b/>
          <w:bCs/>
        </w:rPr>
        <w:t>Backup photos automatically</w:t>
      </w:r>
      <w:r w:rsidR="00B6603A">
        <w:t xml:space="preserve"> – a lost or broken phone can result in lost memories.  </w:t>
      </w:r>
      <w:r w:rsidR="006463FC" w:rsidRPr="006463FC">
        <w:t>Your iPhone will back up your photos in iCloud. Google Photos provides 15GB of free cloud storage for photos and videos.</w:t>
      </w:r>
      <w:r w:rsidR="00F7116B">
        <w:t xml:space="preserve">  A</w:t>
      </w:r>
      <w:r w:rsidR="00F7116B" w:rsidRPr="00F7116B">
        <w:t>ctivating the Backup &amp; Sync function on an Android or iOS-based smartphone or tablet</w:t>
      </w:r>
      <w:r w:rsidR="00F7116B">
        <w:t xml:space="preserve"> will ensure all photos are saved </w:t>
      </w:r>
      <w:r w:rsidR="00416146">
        <w:t>“in the cloud”, as well as on the phone/tablet.</w:t>
      </w:r>
    </w:p>
    <w:p w14:paraId="17121D56" w14:textId="0FA6F419" w:rsidR="00D43AA1" w:rsidRDefault="00BC141B">
      <w:pPr>
        <w:spacing w:after="160"/>
        <w:rPr>
          <w:rFonts w:eastAsiaTheme="majorEastAsia" w:cstheme="majorBidi"/>
          <w:color w:val="147E3F"/>
          <w:sz w:val="28"/>
          <w:szCs w:val="26"/>
          <w:lang w:val="en-US"/>
        </w:rPr>
      </w:pPr>
      <w:r>
        <w:rPr>
          <w:lang w:val="en-US"/>
        </w:rPr>
        <w:t xml:space="preserve">For more information: </w:t>
      </w:r>
      <w:hyperlink r:id="rId56" w:history="1">
        <w:r>
          <w:rPr>
            <w:rStyle w:val="Hyperlink"/>
            <w:sz w:val="24"/>
          </w:rPr>
          <w:t>https://askbobrankin.com/heres_how_to_take_better_smartphone_photos.html</w:t>
        </w:r>
      </w:hyperlink>
      <w:r w:rsidR="00D43AA1">
        <w:rPr>
          <w:lang w:val="en-US"/>
        </w:rPr>
        <w:br w:type="page"/>
      </w:r>
    </w:p>
    <w:p w14:paraId="32B0F6E7" w14:textId="470AC04C" w:rsidR="009853C3" w:rsidRDefault="00FD51B6" w:rsidP="00CC24C0">
      <w:pPr>
        <w:pStyle w:val="Heading2"/>
        <w:rPr>
          <w:lang w:val="en-US"/>
        </w:rPr>
      </w:pPr>
      <w:bookmarkStart w:id="37" w:name="_Toc178617034"/>
      <w:r>
        <w:rPr>
          <w:lang w:val="en-US"/>
        </w:rPr>
        <w:lastRenderedPageBreak/>
        <w:t>Mental stimulation</w:t>
      </w:r>
      <w:bookmarkEnd w:id="37"/>
    </w:p>
    <w:bookmarkEnd w:id="35"/>
    <w:p w14:paraId="239D19F5" w14:textId="60B9CF37" w:rsidR="00286A8D" w:rsidRDefault="001C4F2D" w:rsidP="001C4F2D">
      <w:pPr>
        <w:spacing w:before="120"/>
        <w:rPr>
          <w:shd w:val="clear" w:color="auto" w:fill="FFFFFF"/>
        </w:rPr>
      </w:pPr>
      <w:r>
        <w:rPr>
          <w:shd w:val="clear" w:color="auto" w:fill="FFFFFF"/>
        </w:rPr>
        <w:t>Answers to th</w:t>
      </w:r>
      <w:r w:rsidR="00A074E8">
        <w:rPr>
          <w:shd w:val="clear" w:color="auto" w:fill="FFFFFF"/>
        </w:rPr>
        <w:t>ese</w:t>
      </w:r>
      <w:r>
        <w:rPr>
          <w:shd w:val="clear" w:color="auto" w:fill="FFFFFF"/>
        </w:rPr>
        <w:t xml:space="preserve"> puzzle</w:t>
      </w:r>
      <w:r w:rsidR="00A074E8">
        <w:rPr>
          <w:shd w:val="clear" w:color="auto" w:fill="FFFFFF"/>
        </w:rPr>
        <w:t>s</w:t>
      </w:r>
      <w:r>
        <w:rPr>
          <w:shd w:val="clear" w:color="auto" w:fill="FFFFFF"/>
        </w:rPr>
        <w:t xml:space="preserve"> </w:t>
      </w:r>
      <w:r w:rsidRPr="006770B5">
        <w:rPr>
          <w:shd w:val="clear" w:color="auto" w:fill="FFFFFF"/>
        </w:rPr>
        <w:t xml:space="preserve">will be in </w:t>
      </w:r>
      <w:r>
        <w:rPr>
          <w:shd w:val="clear" w:color="auto" w:fill="FFFFFF"/>
        </w:rPr>
        <w:t xml:space="preserve">the </w:t>
      </w:r>
      <w:r w:rsidR="00E56D8E">
        <w:rPr>
          <w:shd w:val="clear" w:color="auto" w:fill="FFFFFF"/>
        </w:rPr>
        <w:t>November</w:t>
      </w:r>
      <w:r>
        <w:rPr>
          <w:shd w:val="clear" w:color="auto" w:fill="FFFFFF"/>
        </w:rPr>
        <w:t xml:space="preserve"> </w:t>
      </w:r>
      <w:r w:rsidRPr="00AC69E4">
        <w:rPr>
          <w:i/>
          <w:iCs/>
          <w:shd w:val="clear" w:color="auto" w:fill="FFFFFF"/>
        </w:rPr>
        <w:t>In the Loop</w:t>
      </w:r>
      <w:r>
        <w:rPr>
          <w:shd w:val="clear" w:color="auto" w:fill="FFFFFF"/>
        </w:rPr>
        <w:t>.</w:t>
      </w:r>
    </w:p>
    <w:p w14:paraId="530FCC64" w14:textId="58180733" w:rsidR="006763D8" w:rsidRPr="00E97097" w:rsidRDefault="00A66E5F" w:rsidP="00E97097">
      <w:pPr>
        <w:pStyle w:val="ListParagraph"/>
        <w:numPr>
          <w:ilvl w:val="0"/>
          <w:numId w:val="19"/>
        </w:numPr>
        <w:spacing w:after="160"/>
        <w:ind w:left="426"/>
        <w:rPr>
          <w:b/>
          <w:bCs/>
          <w:shd w:val="clear" w:color="auto" w:fill="FFFFFF"/>
        </w:rPr>
      </w:pPr>
      <w:r>
        <w:rPr>
          <w:noProof/>
        </w:rPr>
        <w:drawing>
          <wp:anchor distT="0" distB="0" distL="114300" distR="114300" simplePos="0" relativeHeight="253481984" behindDoc="0" locked="0" layoutInCell="1" allowOverlap="1" wp14:anchorId="36ED6301" wp14:editId="7BDDA9AE">
            <wp:simplePos x="0" y="0"/>
            <wp:positionH relativeFrom="column">
              <wp:posOffset>-14605</wp:posOffset>
            </wp:positionH>
            <wp:positionV relativeFrom="paragraph">
              <wp:posOffset>243205</wp:posOffset>
            </wp:positionV>
            <wp:extent cx="3164840" cy="5250815"/>
            <wp:effectExtent l="19050" t="19050" r="16510" b="26035"/>
            <wp:wrapSquare wrapText="bothSides"/>
            <wp:docPr id="20622959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295937" name="Picture 2062295937"/>
                    <pic:cNvPicPr/>
                  </pic:nvPicPr>
                  <pic:blipFill>
                    <a:blip r:embed="rId57" cstate="print">
                      <a:extLst>
                        <a:ext uri="{BEBA8EAE-BF5A-486C-A8C5-ECC9F3942E4B}">
                          <a14:imgProps xmlns:a14="http://schemas.microsoft.com/office/drawing/2010/main">
                            <a14:imgLayer r:embed="rId58">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164840" cy="52508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763D8" w:rsidRPr="00E97097">
        <w:rPr>
          <w:b/>
          <w:bCs/>
          <w:shd w:val="clear" w:color="auto" w:fill="FFFFFF"/>
        </w:rPr>
        <w:t>Find the words for each of the categories</w:t>
      </w:r>
      <w:r w:rsidR="00E95F4A" w:rsidRPr="00E97097">
        <w:rPr>
          <w:b/>
          <w:bCs/>
          <w:shd w:val="clear" w:color="auto" w:fill="FFFFFF"/>
        </w:rPr>
        <w:t>:</w:t>
      </w:r>
    </w:p>
    <w:p w14:paraId="707D3604" w14:textId="1DBD5E9A" w:rsidR="00511C86" w:rsidRPr="00511C86" w:rsidRDefault="00511C86">
      <w:pPr>
        <w:spacing w:after="160"/>
        <w:rPr>
          <w:shd w:val="clear" w:color="auto" w:fill="FFFFFF"/>
        </w:rPr>
      </w:pPr>
      <w:r w:rsidRPr="00511C86">
        <w:rPr>
          <w:shd w:val="clear" w:color="auto" w:fill="FFFFFF"/>
        </w:rPr>
        <w:t>When you have found all of the words for the listed categories, there will be one word left over.</w:t>
      </w:r>
    </w:p>
    <w:p w14:paraId="2BA0C5AA" w14:textId="5049E9DF" w:rsidR="006763D8" w:rsidRDefault="00E95F4A" w:rsidP="00E95F4A">
      <w:pPr>
        <w:pStyle w:val="ListParagraph"/>
        <w:numPr>
          <w:ilvl w:val="0"/>
          <w:numId w:val="18"/>
        </w:numPr>
        <w:spacing w:after="160"/>
        <w:rPr>
          <w:shd w:val="clear" w:color="auto" w:fill="FFFFFF"/>
        </w:rPr>
      </w:pPr>
      <w:r w:rsidRPr="00E95F4A">
        <w:rPr>
          <w:shd w:val="clear" w:color="auto" w:fill="FFFFFF"/>
        </w:rPr>
        <w:t>Capital cities</w:t>
      </w:r>
    </w:p>
    <w:p w14:paraId="6F9F2568" w14:textId="2C9EEEB1" w:rsidR="00E95F4A" w:rsidRDefault="00E95F4A" w:rsidP="00E95F4A">
      <w:pPr>
        <w:pStyle w:val="ListParagraph"/>
        <w:numPr>
          <w:ilvl w:val="0"/>
          <w:numId w:val="18"/>
        </w:numPr>
        <w:spacing w:after="160"/>
        <w:rPr>
          <w:shd w:val="clear" w:color="auto" w:fill="FFFFFF"/>
        </w:rPr>
      </w:pPr>
      <w:r>
        <w:rPr>
          <w:shd w:val="clear" w:color="auto" w:fill="FFFFFF"/>
        </w:rPr>
        <w:t>Planets</w:t>
      </w:r>
    </w:p>
    <w:p w14:paraId="401C4064" w14:textId="0C8344F2" w:rsidR="00E95F4A" w:rsidRDefault="000A2175" w:rsidP="00E95F4A">
      <w:pPr>
        <w:pStyle w:val="ListParagraph"/>
        <w:numPr>
          <w:ilvl w:val="0"/>
          <w:numId w:val="18"/>
        </w:numPr>
        <w:spacing w:after="160"/>
        <w:rPr>
          <w:shd w:val="clear" w:color="auto" w:fill="FFFFFF"/>
        </w:rPr>
      </w:pPr>
      <w:r>
        <w:rPr>
          <w:shd w:val="clear" w:color="auto" w:fill="FFFFFF"/>
        </w:rPr>
        <w:t>Fruit</w:t>
      </w:r>
    </w:p>
    <w:p w14:paraId="3BE4A9B2" w14:textId="7D85EC66" w:rsidR="000A2175" w:rsidRDefault="000A2175" w:rsidP="00E95F4A">
      <w:pPr>
        <w:pStyle w:val="ListParagraph"/>
        <w:numPr>
          <w:ilvl w:val="0"/>
          <w:numId w:val="18"/>
        </w:numPr>
        <w:spacing w:after="160"/>
        <w:rPr>
          <w:shd w:val="clear" w:color="auto" w:fill="FFFFFF"/>
        </w:rPr>
      </w:pPr>
      <w:r>
        <w:rPr>
          <w:shd w:val="clear" w:color="auto" w:fill="FFFFFF"/>
        </w:rPr>
        <w:t>Types of weather</w:t>
      </w:r>
    </w:p>
    <w:p w14:paraId="295EBDAC" w14:textId="27B81443" w:rsidR="000A2175" w:rsidRDefault="000A2175" w:rsidP="00E95F4A">
      <w:pPr>
        <w:pStyle w:val="ListParagraph"/>
        <w:numPr>
          <w:ilvl w:val="0"/>
          <w:numId w:val="18"/>
        </w:numPr>
        <w:spacing w:after="160"/>
        <w:rPr>
          <w:shd w:val="clear" w:color="auto" w:fill="FFFFFF"/>
        </w:rPr>
      </w:pPr>
      <w:r>
        <w:rPr>
          <w:shd w:val="clear" w:color="auto" w:fill="FFFFFF"/>
        </w:rPr>
        <w:t>Months of the year</w:t>
      </w:r>
    </w:p>
    <w:p w14:paraId="56F90761" w14:textId="520CC275" w:rsidR="000A2175" w:rsidRDefault="006468AA" w:rsidP="00E95F4A">
      <w:pPr>
        <w:pStyle w:val="ListParagraph"/>
        <w:numPr>
          <w:ilvl w:val="0"/>
          <w:numId w:val="18"/>
        </w:numPr>
        <w:spacing w:after="160"/>
        <w:rPr>
          <w:shd w:val="clear" w:color="auto" w:fill="FFFFFF"/>
        </w:rPr>
      </w:pPr>
      <w:r>
        <w:rPr>
          <w:shd w:val="clear" w:color="auto" w:fill="FFFFFF"/>
        </w:rPr>
        <w:t>Body part</w:t>
      </w:r>
    </w:p>
    <w:p w14:paraId="0C7AF2D1" w14:textId="5DF05CEE" w:rsidR="006468AA" w:rsidRDefault="00511C86" w:rsidP="00E95F4A">
      <w:pPr>
        <w:pStyle w:val="ListParagraph"/>
        <w:numPr>
          <w:ilvl w:val="0"/>
          <w:numId w:val="18"/>
        </w:numPr>
        <w:spacing w:after="160"/>
        <w:rPr>
          <w:shd w:val="clear" w:color="auto" w:fill="FFFFFF"/>
        </w:rPr>
      </w:pPr>
      <w:r>
        <w:rPr>
          <w:shd w:val="clear" w:color="auto" w:fill="FFFFFF"/>
        </w:rPr>
        <w:t>Animal food products</w:t>
      </w:r>
    </w:p>
    <w:p w14:paraId="09B522FC" w14:textId="0A48C0A6" w:rsidR="00511C86" w:rsidRPr="00E95F4A" w:rsidRDefault="00511C86" w:rsidP="00E95F4A">
      <w:pPr>
        <w:pStyle w:val="ListParagraph"/>
        <w:numPr>
          <w:ilvl w:val="0"/>
          <w:numId w:val="18"/>
        </w:numPr>
        <w:spacing w:after="160"/>
        <w:rPr>
          <w:shd w:val="clear" w:color="auto" w:fill="FFFFFF"/>
        </w:rPr>
      </w:pPr>
      <w:r>
        <w:rPr>
          <w:shd w:val="clear" w:color="auto" w:fill="FFFFFF"/>
        </w:rPr>
        <w:t>Toiletries</w:t>
      </w:r>
    </w:p>
    <w:p w14:paraId="4DD022F5" w14:textId="77777777" w:rsidR="00E95F4A" w:rsidRDefault="00E95F4A">
      <w:pPr>
        <w:spacing w:after="160"/>
        <w:rPr>
          <w:shd w:val="clear" w:color="auto" w:fill="FFFFFF"/>
        </w:rPr>
      </w:pPr>
    </w:p>
    <w:p w14:paraId="6C7C2A65" w14:textId="567C69B0" w:rsidR="006763D8" w:rsidRDefault="00E97097">
      <w:pPr>
        <w:spacing w:after="160"/>
        <w:rPr>
          <w:shd w:val="clear" w:color="auto" w:fill="FFFFFF"/>
        </w:rPr>
      </w:pPr>
      <w:r>
        <w:rPr>
          <w:shd w:val="clear" w:color="auto" w:fill="FFFFFF"/>
        </w:rPr>
        <w:t>_____________________________________</w:t>
      </w:r>
    </w:p>
    <w:p w14:paraId="43662DEB" w14:textId="0FA8025F" w:rsidR="00EC2869" w:rsidRPr="00E97097" w:rsidRDefault="00E97097" w:rsidP="00E97097">
      <w:pPr>
        <w:pStyle w:val="ListParagraph"/>
        <w:numPr>
          <w:ilvl w:val="0"/>
          <w:numId w:val="19"/>
        </w:numPr>
        <w:spacing w:after="160"/>
        <w:jc w:val="right"/>
        <w:rPr>
          <w:b/>
          <w:bCs/>
          <w:shd w:val="clear" w:color="auto" w:fill="FFFFFF"/>
        </w:rPr>
      </w:pPr>
      <w:r w:rsidRPr="00E97097">
        <w:rPr>
          <w:b/>
          <w:bCs/>
          <w:noProof/>
        </w:rPr>
        <w:drawing>
          <wp:anchor distT="0" distB="0" distL="114300" distR="114300" simplePos="0" relativeHeight="253518848" behindDoc="0" locked="0" layoutInCell="1" allowOverlap="1" wp14:anchorId="2D6525F3" wp14:editId="0543E40D">
            <wp:simplePos x="0" y="0"/>
            <wp:positionH relativeFrom="column">
              <wp:posOffset>4076700</wp:posOffset>
            </wp:positionH>
            <wp:positionV relativeFrom="paragraph">
              <wp:posOffset>257423</wp:posOffset>
            </wp:positionV>
            <wp:extent cx="2487295" cy="2573020"/>
            <wp:effectExtent l="0" t="0" r="8255" b="0"/>
            <wp:wrapSquare wrapText="bothSides"/>
            <wp:docPr id="12598381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87295" cy="2573020"/>
                    </a:xfrm>
                    <a:prstGeom prst="rect">
                      <a:avLst/>
                    </a:prstGeom>
                    <a:noFill/>
                  </pic:spPr>
                </pic:pic>
              </a:graphicData>
            </a:graphic>
            <wp14:sizeRelH relativeFrom="page">
              <wp14:pctWidth>0</wp14:pctWidth>
            </wp14:sizeRelH>
            <wp14:sizeRelV relativeFrom="page">
              <wp14:pctHeight>0</wp14:pctHeight>
            </wp14:sizeRelV>
          </wp:anchor>
        </w:drawing>
      </w:r>
      <w:r w:rsidR="00A07AA5" w:rsidRPr="00E97097">
        <w:rPr>
          <w:b/>
          <w:bCs/>
          <w:shd w:val="clear" w:color="auto" w:fill="FFFFFF"/>
        </w:rPr>
        <w:t>Which shadow matches the dragon?</w:t>
      </w:r>
    </w:p>
    <w:p w14:paraId="1DF93464" w14:textId="4A3C3C4E" w:rsidR="00EC2869" w:rsidRDefault="00EC2869">
      <w:pPr>
        <w:spacing w:after="160"/>
        <w:rPr>
          <w:shd w:val="clear" w:color="auto" w:fill="FFFFFF"/>
        </w:rPr>
      </w:pPr>
    </w:p>
    <w:p w14:paraId="6219824C" w14:textId="77777777" w:rsidR="00EC2869" w:rsidRDefault="00EC2869">
      <w:pPr>
        <w:spacing w:after="160"/>
        <w:rPr>
          <w:shd w:val="clear" w:color="auto" w:fill="FFFFFF"/>
        </w:rPr>
      </w:pPr>
    </w:p>
    <w:p w14:paraId="67232F9E" w14:textId="77777777" w:rsidR="00EC2869" w:rsidRDefault="00EC2869">
      <w:pPr>
        <w:spacing w:after="160"/>
        <w:rPr>
          <w:shd w:val="clear" w:color="auto" w:fill="FFFFFF"/>
        </w:rPr>
      </w:pPr>
    </w:p>
    <w:p w14:paraId="46569456" w14:textId="77777777" w:rsidR="00A07AA5" w:rsidRDefault="00A07AA5">
      <w:pPr>
        <w:spacing w:after="160"/>
        <w:rPr>
          <w:shd w:val="clear" w:color="auto" w:fill="FFFFFF"/>
        </w:rPr>
      </w:pPr>
    </w:p>
    <w:p w14:paraId="597BD45B" w14:textId="40E5AACD" w:rsidR="00A07AA5" w:rsidRDefault="00A07AA5">
      <w:pPr>
        <w:spacing w:after="160"/>
        <w:rPr>
          <w:shd w:val="clear" w:color="auto" w:fill="FFFFFF"/>
        </w:rPr>
      </w:pPr>
    </w:p>
    <w:p w14:paraId="72E8617E" w14:textId="77777777" w:rsidR="009C296C" w:rsidRDefault="009C296C">
      <w:pPr>
        <w:spacing w:after="160"/>
        <w:rPr>
          <w:shd w:val="clear" w:color="auto" w:fill="FFFFFF"/>
        </w:rPr>
      </w:pPr>
    </w:p>
    <w:p w14:paraId="6140D2D0" w14:textId="77777777" w:rsidR="00DF6384" w:rsidRDefault="00DF6384" w:rsidP="00CF4F74">
      <w:pPr>
        <w:spacing w:after="160"/>
        <w:ind w:left="66"/>
        <w:rPr>
          <w:b/>
          <w:bCs/>
          <w:shd w:val="clear" w:color="auto" w:fill="FFFFFF"/>
        </w:rPr>
      </w:pPr>
    </w:p>
    <w:p w14:paraId="6992DF65" w14:textId="77777777" w:rsidR="00DF6384" w:rsidRDefault="00DF6384" w:rsidP="00CF4F74">
      <w:pPr>
        <w:spacing w:after="160"/>
        <w:ind w:left="66"/>
        <w:rPr>
          <w:b/>
          <w:bCs/>
          <w:shd w:val="clear" w:color="auto" w:fill="FFFFFF"/>
        </w:rPr>
      </w:pPr>
    </w:p>
    <w:p w14:paraId="1F37C4D8" w14:textId="0EE45B65" w:rsidR="00CF4F74" w:rsidRPr="00CF4F74" w:rsidRDefault="00CF4F74" w:rsidP="00CF4F74">
      <w:pPr>
        <w:spacing w:after="160"/>
        <w:ind w:left="66"/>
        <w:rPr>
          <w:b/>
          <w:bCs/>
          <w:shd w:val="clear" w:color="auto" w:fill="FFFFFF"/>
        </w:rPr>
      </w:pPr>
      <w:r>
        <w:rPr>
          <w:b/>
          <w:bCs/>
          <w:shd w:val="clear" w:color="auto" w:fill="FFFFFF"/>
        </w:rPr>
        <w:t>_______________________________________</w:t>
      </w:r>
      <w:r w:rsidR="009C296C">
        <w:rPr>
          <w:b/>
          <w:bCs/>
          <w:shd w:val="clear" w:color="auto" w:fill="FFFFFF"/>
        </w:rPr>
        <w:t>_____</w:t>
      </w:r>
    </w:p>
    <w:p w14:paraId="5E0C92D5" w14:textId="1017AEC2" w:rsidR="00CE0C85" w:rsidRPr="00CF4F74" w:rsidRDefault="00CF4F74" w:rsidP="00CF4F74">
      <w:pPr>
        <w:pStyle w:val="ListParagraph"/>
        <w:numPr>
          <w:ilvl w:val="0"/>
          <w:numId w:val="19"/>
        </w:numPr>
        <w:spacing w:after="160"/>
        <w:ind w:left="426"/>
        <w:rPr>
          <w:shd w:val="clear" w:color="auto" w:fill="FFFFFF"/>
        </w:rPr>
      </w:pPr>
      <w:r>
        <w:rPr>
          <w:noProof/>
          <w14:ligatures w14:val="standardContextual"/>
        </w:rPr>
        <w:drawing>
          <wp:anchor distT="0" distB="0" distL="114300" distR="114300" simplePos="0" relativeHeight="253522944" behindDoc="0" locked="0" layoutInCell="1" allowOverlap="1" wp14:anchorId="3C598C23" wp14:editId="6D0BA951">
            <wp:simplePos x="0" y="0"/>
            <wp:positionH relativeFrom="column">
              <wp:posOffset>2543175</wp:posOffset>
            </wp:positionH>
            <wp:positionV relativeFrom="paragraph">
              <wp:posOffset>260736</wp:posOffset>
            </wp:positionV>
            <wp:extent cx="1978025" cy="2567305"/>
            <wp:effectExtent l="19050" t="19050" r="22225" b="23495"/>
            <wp:wrapSquare wrapText="bothSides"/>
            <wp:docPr id="1240940570" name="Picture 3" descr="A screenshot of a math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940570" name="Picture 3" descr="A screenshot of a math game&#10;&#10;Description automatically generated"/>
                    <pic:cNvPicPr/>
                  </pic:nvPicPr>
                  <pic:blipFill rotWithShape="1">
                    <a:blip r:embed="rId60" cstate="print">
                      <a:extLst>
                        <a:ext uri="{28A0092B-C50C-407E-A947-70E740481C1C}">
                          <a14:useLocalDpi xmlns:a14="http://schemas.microsoft.com/office/drawing/2010/main" val="0"/>
                        </a:ext>
                      </a:extLst>
                    </a:blip>
                    <a:srcRect l="10170" t="19079" r="18171" b="37949"/>
                    <a:stretch/>
                  </pic:blipFill>
                  <pic:spPr bwMode="auto">
                    <a:xfrm>
                      <a:off x="0" y="0"/>
                      <a:ext cx="1978025" cy="256730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3CBA" w:rsidRPr="00CF4F74">
        <w:rPr>
          <w:b/>
          <w:bCs/>
          <w:shd w:val="clear" w:color="auto" w:fill="FFFFFF"/>
        </w:rPr>
        <w:t xml:space="preserve">What is the </w:t>
      </w:r>
      <w:r w:rsidR="00C434F7" w:rsidRPr="00CF4F74">
        <w:rPr>
          <w:b/>
          <w:bCs/>
          <w:shd w:val="clear" w:color="auto" w:fill="FFFFFF"/>
        </w:rPr>
        <w:t xml:space="preserve">missing number in </w:t>
      </w:r>
      <w:r w:rsidR="0085591A" w:rsidRPr="00CF4F74">
        <w:rPr>
          <w:b/>
          <w:bCs/>
          <w:shd w:val="clear" w:color="auto" w:fill="FFFFFF"/>
        </w:rPr>
        <w:t xml:space="preserve">each of </w:t>
      </w:r>
      <w:r w:rsidR="00C434F7" w:rsidRPr="00CF4F74">
        <w:rPr>
          <w:b/>
          <w:bCs/>
          <w:shd w:val="clear" w:color="auto" w:fill="FFFFFF"/>
        </w:rPr>
        <w:t xml:space="preserve">these </w:t>
      </w:r>
      <w:r w:rsidR="00CE0C85" w:rsidRPr="00CF4F74">
        <w:rPr>
          <w:b/>
          <w:bCs/>
          <w:shd w:val="clear" w:color="auto" w:fill="FFFFFF"/>
        </w:rPr>
        <w:t>equation</w:t>
      </w:r>
      <w:r w:rsidR="0085591A" w:rsidRPr="00CF4F74">
        <w:rPr>
          <w:b/>
          <w:bCs/>
          <w:shd w:val="clear" w:color="auto" w:fill="FFFFFF"/>
        </w:rPr>
        <w:t>s</w:t>
      </w:r>
      <w:r w:rsidR="00CE0C85" w:rsidRPr="00CF4F74">
        <w:rPr>
          <w:b/>
          <w:bCs/>
          <w:shd w:val="clear" w:color="auto" w:fill="FFFFFF"/>
        </w:rPr>
        <w:t>?</w:t>
      </w:r>
    </w:p>
    <w:p w14:paraId="625F1463" w14:textId="7797FDF9" w:rsidR="00EF0DC8" w:rsidRPr="0085591A" w:rsidRDefault="000D3069" w:rsidP="0085591A">
      <w:pPr>
        <w:spacing w:after="160"/>
        <w:ind w:left="360"/>
        <w:rPr>
          <w:b/>
          <w:bCs/>
          <w:shd w:val="clear" w:color="auto" w:fill="FFFFFF"/>
        </w:rPr>
      </w:pPr>
      <w:r>
        <w:rPr>
          <w:noProof/>
          <w14:ligatures w14:val="standardContextual"/>
        </w:rPr>
        <w:drawing>
          <wp:anchor distT="0" distB="0" distL="114300" distR="114300" simplePos="0" relativeHeight="253520896" behindDoc="0" locked="0" layoutInCell="1" allowOverlap="1" wp14:anchorId="24620957" wp14:editId="441189CA">
            <wp:simplePos x="0" y="0"/>
            <wp:positionH relativeFrom="column">
              <wp:posOffset>0</wp:posOffset>
            </wp:positionH>
            <wp:positionV relativeFrom="paragraph">
              <wp:posOffset>200909</wp:posOffset>
            </wp:positionV>
            <wp:extent cx="2285365" cy="2337435"/>
            <wp:effectExtent l="19050" t="19050" r="19685" b="24765"/>
            <wp:wrapSquare wrapText="bothSides"/>
            <wp:docPr id="1269344989" name="Picture 2" descr="A math exercise with pictures of balls and shuttlec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344989" name="Picture 2" descr="A math exercise with pictures of balls and shuttlecocks&#10;&#10;Description automatically generated"/>
                    <pic:cNvPicPr/>
                  </pic:nvPicPr>
                  <pic:blipFill rotWithShape="1">
                    <a:blip r:embed="rId61" cstate="print">
                      <a:extLst>
                        <a:ext uri="{28A0092B-C50C-407E-A947-70E740481C1C}">
                          <a14:useLocalDpi xmlns:a14="http://schemas.microsoft.com/office/drawing/2010/main" val="0"/>
                        </a:ext>
                      </a:extLst>
                    </a:blip>
                    <a:srcRect l="4649" t="30338" r="5697" b="27290"/>
                    <a:stretch/>
                  </pic:blipFill>
                  <pic:spPr bwMode="auto">
                    <a:xfrm>
                      <a:off x="0" y="0"/>
                      <a:ext cx="2285365" cy="233743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0DC8" w:rsidRPr="0085591A">
        <w:rPr>
          <w:b/>
          <w:bCs/>
          <w:shd w:val="clear" w:color="auto" w:fill="FFFFFF"/>
        </w:rPr>
        <w:br w:type="page"/>
      </w:r>
    </w:p>
    <w:p w14:paraId="46279AC1" w14:textId="5666F436" w:rsidR="00B010F9" w:rsidRPr="00D43AA1" w:rsidRDefault="00B010F9" w:rsidP="00B010F9">
      <w:pPr>
        <w:spacing w:before="120"/>
        <w:rPr>
          <w:b/>
          <w:bCs/>
          <w:shd w:val="clear" w:color="auto" w:fill="FFFFFF"/>
        </w:rPr>
      </w:pPr>
      <w:r w:rsidRPr="00D43AA1">
        <w:rPr>
          <w:b/>
          <w:bCs/>
          <w:shd w:val="clear" w:color="auto" w:fill="FFFFFF"/>
        </w:rPr>
        <w:lastRenderedPageBreak/>
        <w:t xml:space="preserve">Answers to </w:t>
      </w:r>
      <w:r w:rsidR="00E33E71">
        <w:rPr>
          <w:b/>
          <w:bCs/>
          <w:shd w:val="clear" w:color="auto" w:fill="FFFFFF"/>
        </w:rPr>
        <w:t xml:space="preserve">September </w:t>
      </w:r>
      <w:r w:rsidRPr="00D43AA1">
        <w:rPr>
          <w:b/>
          <w:bCs/>
          <w:shd w:val="clear" w:color="auto" w:fill="FFFFFF"/>
        </w:rPr>
        <w:t>puzzle</w:t>
      </w:r>
    </w:p>
    <w:p w14:paraId="1793D87C" w14:textId="19584544" w:rsidR="00694117" w:rsidRDefault="00FA7117">
      <w:pPr>
        <w:spacing w:after="160"/>
        <w:rPr>
          <w:b/>
          <w:bCs/>
          <w:u w:val="single"/>
          <w:shd w:val="clear" w:color="auto" w:fill="FFFFFF"/>
        </w:rPr>
      </w:pPr>
      <w:r w:rsidRPr="00FA7117">
        <w:rPr>
          <w:b/>
          <w:bCs/>
          <w:u w:val="single"/>
          <w:shd w:val="clear" w:color="auto" w:fill="FFFFFF"/>
        </w:rPr>
        <w:t>Hollywood Greats</w:t>
      </w:r>
    </w:p>
    <w:p w14:paraId="70A226CE" w14:textId="6A27B5B9" w:rsidR="00A50E31" w:rsidRPr="00FA7117" w:rsidRDefault="003C40A1">
      <w:pPr>
        <w:spacing w:after="160"/>
        <w:rPr>
          <w:shd w:val="clear" w:color="auto" w:fill="FFFFFF"/>
        </w:rPr>
      </w:pPr>
      <w:r w:rsidRPr="00FA7117">
        <w:rPr>
          <w:b/>
          <w:bCs/>
          <w:noProof/>
          <w:u w:val="single"/>
        </w:rPr>
        <w:drawing>
          <wp:anchor distT="0" distB="0" distL="114300" distR="114300" simplePos="0" relativeHeight="253469696" behindDoc="0" locked="0" layoutInCell="1" allowOverlap="1" wp14:anchorId="4F592F42" wp14:editId="31EEC550">
            <wp:simplePos x="0" y="0"/>
            <wp:positionH relativeFrom="column">
              <wp:posOffset>19050</wp:posOffset>
            </wp:positionH>
            <wp:positionV relativeFrom="paragraph">
              <wp:posOffset>405765</wp:posOffset>
            </wp:positionV>
            <wp:extent cx="5194300" cy="5787390"/>
            <wp:effectExtent l="19050" t="19050" r="25400" b="22860"/>
            <wp:wrapTopAndBottom/>
            <wp:docPr id="16152051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BEBA8EAE-BF5A-486C-A8C5-ECC9F3942E4B}">
                          <a14:imgProps xmlns:a14="http://schemas.microsoft.com/office/drawing/2010/main">
                            <a14:imgLayer r:embed="rId6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194300" cy="57873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AE4F2F" w:rsidRPr="00AE4F2F">
        <w:rPr>
          <w:shd w:val="clear" w:color="auto" w:fill="FFFFFF"/>
        </w:rPr>
        <w:t>A host of stars attend</w:t>
      </w:r>
      <w:r w:rsidR="00AE4F2F">
        <w:rPr>
          <w:shd w:val="clear" w:color="auto" w:fill="FFFFFF"/>
        </w:rPr>
        <w:t>ed</w:t>
      </w:r>
      <w:r w:rsidR="00AE4F2F" w:rsidRPr="00AE4F2F">
        <w:rPr>
          <w:shd w:val="clear" w:color="auto" w:fill="FFFFFF"/>
        </w:rPr>
        <w:t xml:space="preserve"> the Paramount Pictures 75th Anniversary Party in Los Angeles, 1987</w:t>
      </w:r>
      <w:r w:rsidR="00AE4F2F">
        <w:rPr>
          <w:shd w:val="clear" w:color="auto" w:fill="FFFFFF"/>
        </w:rPr>
        <w:t>.</w:t>
      </w:r>
      <w:r>
        <w:rPr>
          <w:shd w:val="clear" w:color="auto" w:fill="FFFFFF"/>
        </w:rPr>
        <w:t xml:space="preserve">  </w:t>
      </w:r>
      <w:r w:rsidR="00A50E31">
        <w:rPr>
          <w:shd w:val="clear" w:color="auto" w:fill="FFFFFF"/>
        </w:rPr>
        <w:t xml:space="preserve">How many of the </w:t>
      </w:r>
      <w:r w:rsidR="00F9704F">
        <w:rPr>
          <w:shd w:val="clear" w:color="auto" w:fill="FFFFFF"/>
        </w:rPr>
        <w:t>film stars and legends</w:t>
      </w:r>
      <w:r w:rsidR="00A50E31">
        <w:rPr>
          <w:shd w:val="clear" w:color="auto" w:fill="FFFFFF"/>
        </w:rPr>
        <w:t xml:space="preserve"> can you identify in the commemorative photo?</w:t>
      </w:r>
    </w:p>
    <w:p w14:paraId="28246E12" w14:textId="77777777" w:rsidR="007942B5" w:rsidRDefault="007942B5" w:rsidP="008A2F12">
      <w:pPr>
        <w:spacing w:after="0"/>
        <w:rPr>
          <w:shd w:val="clear" w:color="auto" w:fill="FFFFFF"/>
        </w:rPr>
      </w:pPr>
    </w:p>
    <w:p w14:paraId="33E451AF" w14:textId="77777777" w:rsidR="008A2F12" w:rsidRPr="0016321A" w:rsidRDefault="00E33E71">
      <w:pPr>
        <w:spacing w:after="160"/>
        <w:rPr>
          <w:sz w:val="22"/>
          <w:szCs w:val="20"/>
          <w:shd w:val="clear" w:color="auto" w:fill="FFFFFF"/>
        </w:rPr>
      </w:pPr>
      <w:r w:rsidRPr="0016321A">
        <w:rPr>
          <w:sz w:val="22"/>
          <w:szCs w:val="20"/>
          <w:shd w:val="clear" w:color="auto" w:fill="FFFFFF"/>
        </w:rPr>
        <w:t>(Back row) Ali MacGraw, Burt Lancaster, Scott Baio, Rhea Perlman, Bruce Dern, James Caan, Glenn Ford, Fred MacMurray, Shelley Long, James Stewart</w:t>
      </w:r>
    </w:p>
    <w:p w14:paraId="2DD002A4" w14:textId="77777777" w:rsidR="008A2F12" w:rsidRPr="0016321A" w:rsidRDefault="00E33E71">
      <w:pPr>
        <w:spacing w:after="160"/>
        <w:rPr>
          <w:sz w:val="22"/>
          <w:szCs w:val="20"/>
          <w:shd w:val="clear" w:color="auto" w:fill="FFFFFF"/>
        </w:rPr>
      </w:pPr>
      <w:r w:rsidRPr="0016321A">
        <w:rPr>
          <w:sz w:val="22"/>
          <w:szCs w:val="20"/>
          <w:shd w:val="clear" w:color="auto" w:fill="FFFFFF"/>
        </w:rPr>
        <w:t>(Fifth row) William Shatner, Peter Graves, Molly Ringwald, Dorothy Lamour, Olivia Newton-John, Cindy Williams, Matthew Broderick, Gene Hackman, Walter Matthau, Robin Williams.</w:t>
      </w:r>
    </w:p>
    <w:p w14:paraId="493B9B1B" w14:textId="77777777" w:rsidR="008A2F12" w:rsidRPr="0016321A" w:rsidRDefault="00E33E71">
      <w:pPr>
        <w:spacing w:after="160"/>
        <w:rPr>
          <w:sz w:val="22"/>
          <w:szCs w:val="20"/>
          <w:shd w:val="clear" w:color="auto" w:fill="FFFFFF"/>
        </w:rPr>
      </w:pPr>
      <w:r w:rsidRPr="0016321A">
        <w:rPr>
          <w:sz w:val="22"/>
          <w:szCs w:val="20"/>
          <w:shd w:val="clear" w:color="auto" w:fill="FFFFFF"/>
        </w:rPr>
        <w:t>(Fourth row) Jane Russell, Mike Connors, John Travolta, Janet Leigh, Charles Bronson, Ted Danson, Lou Gossett Jr, Ryan O?Neal, Rhonda Fleming, Leonard Nimoy.</w:t>
      </w:r>
    </w:p>
    <w:p w14:paraId="57AD2C56" w14:textId="77777777" w:rsidR="008A2F12" w:rsidRPr="0016321A" w:rsidRDefault="00E33E71">
      <w:pPr>
        <w:spacing w:after="160"/>
        <w:rPr>
          <w:sz w:val="22"/>
          <w:szCs w:val="20"/>
          <w:shd w:val="clear" w:color="auto" w:fill="FFFFFF"/>
        </w:rPr>
      </w:pPr>
      <w:r w:rsidRPr="0016321A">
        <w:rPr>
          <w:sz w:val="22"/>
          <w:szCs w:val="20"/>
          <w:shd w:val="clear" w:color="auto" w:fill="FFFFFF"/>
        </w:rPr>
        <w:t>(Third row) Andrew McCarthy, Henry Winkler, Anthony Perkins, Robert Stack, Mark Harmon, Faye Dunaway, Buddy Rogers, Gregory Peck, Debra Winger, Timothy Hutton.</w:t>
      </w:r>
    </w:p>
    <w:p w14:paraId="62A9BE8F" w14:textId="77777777" w:rsidR="008A2F12" w:rsidRPr="0016321A" w:rsidRDefault="00E33E71">
      <w:pPr>
        <w:spacing w:after="160"/>
        <w:rPr>
          <w:sz w:val="22"/>
          <w:szCs w:val="20"/>
          <w:shd w:val="clear" w:color="auto" w:fill="FFFFFF"/>
        </w:rPr>
      </w:pPr>
      <w:r w:rsidRPr="0016321A">
        <w:rPr>
          <w:sz w:val="22"/>
          <w:szCs w:val="20"/>
          <w:shd w:val="clear" w:color="auto" w:fill="FFFFFF"/>
        </w:rPr>
        <w:t>(Second row) Olivia de Havilland, Kevin Costner, Cornel Wilde, Don Ameche, Deforest Kelley, Tom Cruise, Charlton Heston, Penny Marshall, Bob Hope, Victor Mature, Elizabeth McGovern, Robert de Niro.</w:t>
      </w:r>
    </w:p>
    <w:p w14:paraId="6C8CF0A8" w14:textId="2B07BB50" w:rsidR="00286A8D" w:rsidRDefault="00E33E71">
      <w:pPr>
        <w:spacing w:after="160"/>
        <w:rPr>
          <w:shd w:val="clear" w:color="auto" w:fill="FFFFFF"/>
        </w:rPr>
      </w:pPr>
      <w:r w:rsidRPr="0016321A">
        <w:rPr>
          <w:sz w:val="22"/>
          <w:szCs w:val="20"/>
          <w:shd w:val="clear" w:color="auto" w:fill="FFFFFF"/>
        </w:rPr>
        <w:t>Front row: Martha Raye, Dana Andrews, Elizabeth Taylor, Frances Dee, Joel McCrea, Harry Dean Stanton, Harrison Ford, Jennifer Beals, Marlee Matlin, Danny de Vito.</w:t>
      </w:r>
      <w:r w:rsidR="00286A8D">
        <w:rPr>
          <w:shd w:val="clear" w:color="auto" w:fill="FFFFFF"/>
        </w:rPr>
        <w:br w:type="page"/>
      </w:r>
    </w:p>
    <w:p w14:paraId="351C1041" w14:textId="5936FFD9" w:rsidR="00E02F0B" w:rsidRDefault="00D934B5" w:rsidP="00017282">
      <w:pPr>
        <w:pStyle w:val="Heading1"/>
        <w:rPr>
          <w:shd w:val="clear" w:color="auto" w:fill="FFFFFF"/>
        </w:rPr>
      </w:pPr>
      <w:bookmarkStart w:id="38" w:name="_Toc178617035"/>
      <w:r>
        <w:rPr>
          <w:shd w:val="clear" w:color="auto" w:fill="FFFFFF"/>
        </w:rPr>
        <w:lastRenderedPageBreak/>
        <w:t>U3A PINE RIVERS DIRECTORY</w:t>
      </w:r>
      <w:bookmarkEnd w:id="38"/>
    </w:p>
    <w:p w14:paraId="702C3142" w14:textId="17E5BFEE" w:rsidR="000B4E51" w:rsidRDefault="003F44A6" w:rsidP="00F55F2C">
      <w:pPr>
        <w:pStyle w:val="Heading2"/>
        <w:rPr>
          <w:lang w:val="en-US"/>
        </w:rPr>
      </w:pPr>
      <w:bookmarkStart w:id="39" w:name="_Toc178617036"/>
      <w:r>
        <w:rPr>
          <w:lang w:val="en-US"/>
        </w:rPr>
        <w:t>U3A Pine Rivers Centre</w:t>
      </w:r>
      <w:bookmarkEnd w:id="3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3304"/>
        <w:gridCol w:w="451"/>
        <w:gridCol w:w="923"/>
        <w:gridCol w:w="4670"/>
      </w:tblGrid>
      <w:tr w:rsidR="00E2017C" w14:paraId="361EA9BC" w14:textId="77777777" w:rsidTr="00EA56F6">
        <w:trPr>
          <w:trHeight w:val="579"/>
        </w:trPr>
        <w:tc>
          <w:tcPr>
            <w:tcW w:w="846" w:type="dxa"/>
            <w:vAlign w:val="center"/>
          </w:tcPr>
          <w:p w14:paraId="6EDE8306" w14:textId="3F3A561A" w:rsidR="00697AA5" w:rsidRDefault="00E2017C" w:rsidP="002F5E5C">
            <w:pPr>
              <w:rPr>
                <w:lang w:val="en-US"/>
              </w:rPr>
            </w:pPr>
            <w:r>
              <w:rPr>
                <w:noProof/>
                <w:lang w:val="en-US"/>
              </w:rPr>
              <w:drawing>
                <wp:inline distT="0" distB="0" distL="0" distR="0" wp14:anchorId="3C060899" wp14:editId="6011B385">
                  <wp:extent cx="289560" cy="289560"/>
                  <wp:effectExtent l="0" t="0" r="0" b="0"/>
                  <wp:docPr id="839273786" name="Graphic 1" descr="Receiv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273786" name="Graphic 839273786" descr="Receiver with solid fill"/>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289560" cy="289560"/>
                          </a:xfrm>
                          <a:prstGeom prst="rect">
                            <a:avLst/>
                          </a:prstGeom>
                        </pic:spPr>
                      </pic:pic>
                    </a:graphicData>
                  </a:graphic>
                </wp:inline>
              </w:drawing>
            </w:r>
          </w:p>
        </w:tc>
        <w:tc>
          <w:tcPr>
            <w:tcW w:w="3304" w:type="dxa"/>
            <w:vAlign w:val="center"/>
          </w:tcPr>
          <w:p w14:paraId="6955669A" w14:textId="44F65792" w:rsidR="00697AA5" w:rsidRDefault="002F5E5C" w:rsidP="002F5E5C">
            <w:pPr>
              <w:rPr>
                <w:lang w:val="en-US"/>
              </w:rPr>
            </w:pPr>
            <w:r>
              <w:t>3880 6677</w:t>
            </w:r>
          </w:p>
        </w:tc>
        <w:tc>
          <w:tcPr>
            <w:tcW w:w="451" w:type="dxa"/>
            <w:vAlign w:val="center"/>
          </w:tcPr>
          <w:p w14:paraId="0C4E11AB" w14:textId="77777777" w:rsidR="00697AA5" w:rsidRDefault="00697AA5" w:rsidP="002F5E5C">
            <w:pPr>
              <w:rPr>
                <w:lang w:val="en-US"/>
              </w:rPr>
            </w:pPr>
          </w:p>
        </w:tc>
        <w:tc>
          <w:tcPr>
            <w:tcW w:w="923" w:type="dxa"/>
            <w:vAlign w:val="center"/>
          </w:tcPr>
          <w:p w14:paraId="2A0879EE" w14:textId="6FEAAB2B" w:rsidR="00697AA5" w:rsidRDefault="00432040" w:rsidP="002F5E5C">
            <w:pPr>
              <w:rPr>
                <w:lang w:val="en-US"/>
              </w:rPr>
            </w:pPr>
            <w:r>
              <w:rPr>
                <w:noProof/>
                <w:lang w:val="en-US"/>
              </w:rPr>
              <w:drawing>
                <wp:inline distT="0" distB="0" distL="0" distR="0" wp14:anchorId="18B5903A" wp14:editId="1B82244F">
                  <wp:extent cx="359410" cy="359410"/>
                  <wp:effectExtent l="0" t="0" r="2540" b="2540"/>
                  <wp:docPr id="1627251122" name="Graphic 2" descr="Email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251122" name="Graphic 1627251122" descr="Email with solid fill"/>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359410" cy="359410"/>
                          </a:xfrm>
                          <a:prstGeom prst="rect">
                            <a:avLst/>
                          </a:prstGeom>
                        </pic:spPr>
                      </pic:pic>
                    </a:graphicData>
                  </a:graphic>
                </wp:inline>
              </w:drawing>
            </w:r>
          </w:p>
        </w:tc>
        <w:tc>
          <w:tcPr>
            <w:tcW w:w="4670" w:type="dxa"/>
            <w:vAlign w:val="center"/>
          </w:tcPr>
          <w:p w14:paraId="223A6AC4" w14:textId="131799AF" w:rsidR="00DB3F80" w:rsidRDefault="00000000" w:rsidP="00DB3F80">
            <w:pPr>
              <w:rPr>
                <w:lang w:val="en-US"/>
              </w:rPr>
            </w:pPr>
            <w:hyperlink r:id="rId68" w:history="1">
              <w:r w:rsidR="00DB3F80" w:rsidRPr="009A1549">
                <w:rPr>
                  <w:rStyle w:val="Hyperlink"/>
                  <w:lang w:val="en-US"/>
                </w:rPr>
                <w:t>admin@u3apinerivers.org.au</w:t>
              </w:r>
            </w:hyperlink>
          </w:p>
        </w:tc>
      </w:tr>
      <w:tr w:rsidR="00E2017C" w14:paraId="4DC9D8A4" w14:textId="77777777" w:rsidTr="00EA56F6">
        <w:tc>
          <w:tcPr>
            <w:tcW w:w="846" w:type="dxa"/>
            <w:vAlign w:val="center"/>
          </w:tcPr>
          <w:p w14:paraId="5162648B" w14:textId="0CB313A7" w:rsidR="00697AA5" w:rsidRDefault="00C06AB5" w:rsidP="00C06AB5">
            <w:pPr>
              <w:rPr>
                <w:lang w:val="en-US"/>
              </w:rPr>
            </w:pPr>
            <w:r>
              <w:rPr>
                <w:noProof/>
                <w:lang w:val="en-US"/>
              </w:rPr>
              <w:drawing>
                <wp:inline distT="0" distB="0" distL="0" distR="0" wp14:anchorId="4D05A2DE" wp14:editId="6C45F723">
                  <wp:extent cx="360000" cy="360000"/>
                  <wp:effectExtent l="0" t="0" r="2540" b="0"/>
                  <wp:docPr id="1902910293" name="Graphic 3" descr="Interne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910293" name="Graphic 1902910293" descr="Internet with solid fill"/>
                          <pic:cNvPicPr/>
                        </pic:nvPicPr>
                        <pic:blipFill>
                          <a:blip r:embed="rId69" cstate="print">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0" y="0"/>
                            <a:ext cx="360000" cy="360000"/>
                          </a:xfrm>
                          <a:prstGeom prst="rect">
                            <a:avLst/>
                          </a:prstGeom>
                        </pic:spPr>
                      </pic:pic>
                    </a:graphicData>
                  </a:graphic>
                </wp:inline>
              </w:drawing>
            </w:r>
          </w:p>
        </w:tc>
        <w:tc>
          <w:tcPr>
            <w:tcW w:w="3304" w:type="dxa"/>
            <w:vAlign w:val="center"/>
          </w:tcPr>
          <w:p w14:paraId="46B7FAC4" w14:textId="39CA6F30" w:rsidR="00697AA5" w:rsidRDefault="00000000" w:rsidP="00C06AB5">
            <w:pPr>
              <w:rPr>
                <w:lang w:val="en-US"/>
              </w:rPr>
            </w:pPr>
            <w:hyperlink r:id="rId71" w:history="1">
              <w:r w:rsidR="00C06AB5" w:rsidRPr="00C06AB5">
                <w:rPr>
                  <w:rStyle w:val="Hyperlink"/>
                  <w:lang w:val="en-US"/>
                </w:rPr>
                <w:t>https://u3apinerivers.org.au</w:t>
              </w:r>
            </w:hyperlink>
          </w:p>
        </w:tc>
        <w:tc>
          <w:tcPr>
            <w:tcW w:w="451" w:type="dxa"/>
            <w:vAlign w:val="center"/>
          </w:tcPr>
          <w:p w14:paraId="1B1C1BFB" w14:textId="77777777" w:rsidR="00697AA5" w:rsidRDefault="00697AA5" w:rsidP="00C06AB5">
            <w:pPr>
              <w:rPr>
                <w:lang w:val="en-US"/>
              </w:rPr>
            </w:pPr>
          </w:p>
        </w:tc>
        <w:tc>
          <w:tcPr>
            <w:tcW w:w="923" w:type="dxa"/>
            <w:vAlign w:val="center"/>
          </w:tcPr>
          <w:p w14:paraId="206A1971" w14:textId="3E0FD993" w:rsidR="00697AA5" w:rsidRDefault="00C06AB5" w:rsidP="00C06AB5">
            <w:pPr>
              <w:rPr>
                <w:lang w:val="en-US"/>
              </w:rPr>
            </w:pPr>
            <w:r>
              <w:rPr>
                <w:noProof/>
                <w:lang w:val="en-US"/>
              </w:rPr>
              <w:drawing>
                <wp:inline distT="0" distB="0" distL="0" distR="0" wp14:anchorId="011AAB9B" wp14:editId="77360C8E">
                  <wp:extent cx="360000" cy="360000"/>
                  <wp:effectExtent l="0" t="0" r="2540" b="0"/>
                  <wp:docPr id="1876487653" name="Graphic 4" descr="Envelop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487653" name="Graphic 1876487653" descr="Envelope with solid fill"/>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r:embed="rId73"/>
                              </a:ext>
                            </a:extLst>
                          </a:blip>
                          <a:stretch>
                            <a:fillRect/>
                          </a:stretch>
                        </pic:blipFill>
                        <pic:spPr>
                          <a:xfrm>
                            <a:off x="0" y="0"/>
                            <a:ext cx="360000" cy="360000"/>
                          </a:xfrm>
                          <a:prstGeom prst="rect">
                            <a:avLst/>
                          </a:prstGeom>
                        </pic:spPr>
                      </pic:pic>
                    </a:graphicData>
                  </a:graphic>
                </wp:inline>
              </w:drawing>
            </w:r>
          </w:p>
        </w:tc>
        <w:tc>
          <w:tcPr>
            <w:tcW w:w="4670" w:type="dxa"/>
            <w:vAlign w:val="center"/>
          </w:tcPr>
          <w:p w14:paraId="215ED2CD" w14:textId="6036B897" w:rsidR="00697AA5" w:rsidRDefault="00C06AB5" w:rsidP="00C06AB5">
            <w:pPr>
              <w:rPr>
                <w:lang w:val="en-US"/>
              </w:rPr>
            </w:pPr>
            <w:r>
              <w:rPr>
                <w:lang w:val="en-US"/>
              </w:rPr>
              <w:t xml:space="preserve">P O Box </w:t>
            </w:r>
            <w:r w:rsidR="00CF6A77">
              <w:rPr>
                <w:lang w:val="en-US"/>
              </w:rPr>
              <w:t xml:space="preserve">507, </w:t>
            </w:r>
            <w:r w:rsidR="004B7E3D">
              <w:rPr>
                <w:lang w:val="en-US"/>
              </w:rPr>
              <w:t>Kallangur</w:t>
            </w:r>
            <w:r w:rsidR="00CF6A77">
              <w:rPr>
                <w:lang w:val="en-US"/>
              </w:rPr>
              <w:t xml:space="preserve"> Q</w:t>
            </w:r>
            <w:r w:rsidR="004B7E3D">
              <w:rPr>
                <w:lang w:val="en-US"/>
              </w:rPr>
              <w:t>LD</w:t>
            </w:r>
            <w:r w:rsidR="00CF6A77">
              <w:rPr>
                <w:lang w:val="en-US"/>
              </w:rPr>
              <w:t xml:space="preserve"> 4503</w:t>
            </w:r>
          </w:p>
        </w:tc>
      </w:tr>
      <w:tr w:rsidR="004B7E3D" w14:paraId="33607812" w14:textId="77777777" w:rsidTr="00EA56F6">
        <w:tc>
          <w:tcPr>
            <w:tcW w:w="846" w:type="dxa"/>
          </w:tcPr>
          <w:p w14:paraId="4C3CF4C7" w14:textId="3573DDED" w:rsidR="004B7E3D" w:rsidRDefault="004B7E3D" w:rsidP="00B0412E">
            <w:pPr>
              <w:rPr>
                <w:lang w:val="en-US"/>
              </w:rPr>
            </w:pPr>
            <w:r>
              <w:rPr>
                <w:noProof/>
                <w:lang w:val="en-US"/>
              </w:rPr>
              <w:drawing>
                <wp:inline distT="0" distB="0" distL="0" distR="0" wp14:anchorId="3915A8BC" wp14:editId="0EF713C2">
                  <wp:extent cx="360000" cy="360000"/>
                  <wp:effectExtent l="0" t="0" r="2540" b="2540"/>
                  <wp:docPr id="1522712164" name="Graphic 5" descr="Hom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712164" name="Graphic 1522712164" descr="Home with solid fill"/>
                          <pic:cNvPicPr/>
                        </pic:nvPicPr>
                        <pic:blipFill>
                          <a:blip r:embed="rId74" cstate="print">
                            <a:extLst>
                              <a:ext uri="{28A0092B-C50C-407E-A947-70E740481C1C}">
                                <a14:useLocalDpi xmlns:a14="http://schemas.microsoft.com/office/drawing/2010/main" val="0"/>
                              </a:ext>
                              <a:ext uri="{96DAC541-7B7A-43D3-8B79-37D633B846F1}">
                                <asvg:svgBlip xmlns:asvg="http://schemas.microsoft.com/office/drawing/2016/SVG/main" r:embed="rId75"/>
                              </a:ext>
                            </a:extLst>
                          </a:blip>
                          <a:stretch>
                            <a:fillRect/>
                          </a:stretch>
                        </pic:blipFill>
                        <pic:spPr>
                          <a:xfrm>
                            <a:off x="0" y="0"/>
                            <a:ext cx="360000" cy="360000"/>
                          </a:xfrm>
                          <a:prstGeom prst="rect">
                            <a:avLst/>
                          </a:prstGeom>
                        </pic:spPr>
                      </pic:pic>
                    </a:graphicData>
                  </a:graphic>
                </wp:inline>
              </w:drawing>
            </w:r>
          </w:p>
        </w:tc>
        <w:tc>
          <w:tcPr>
            <w:tcW w:w="9348" w:type="dxa"/>
            <w:gridSpan w:val="4"/>
          </w:tcPr>
          <w:p w14:paraId="09CB0E30" w14:textId="77777777" w:rsidR="004B7E3D" w:rsidRDefault="004B7E3D" w:rsidP="001F55CD">
            <w:pPr>
              <w:spacing w:after="0"/>
              <w:rPr>
                <w:lang w:val="en-US"/>
              </w:rPr>
            </w:pPr>
            <w:r>
              <w:rPr>
                <w:lang w:val="en-US"/>
              </w:rPr>
              <w:t>1480 Anzac Avenue, Kallangur</w:t>
            </w:r>
          </w:p>
          <w:p w14:paraId="6C9AE40F" w14:textId="77777777" w:rsidR="004B7E3D" w:rsidRDefault="00EA56F6" w:rsidP="001F55CD">
            <w:pPr>
              <w:spacing w:after="0"/>
              <w:rPr>
                <w:lang w:val="en-US"/>
              </w:rPr>
            </w:pPr>
            <w:r>
              <w:rPr>
                <w:lang w:val="en-US"/>
              </w:rPr>
              <w:t>9:00 am – 12:00 pm</w:t>
            </w:r>
          </w:p>
          <w:p w14:paraId="563B134E" w14:textId="716A5254" w:rsidR="00EA56F6" w:rsidRDefault="00EA56F6" w:rsidP="001F55CD">
            <w:pPr>
              <w:spacing w:after="0"/>
              <w:rPr>
                <w:lang w:val="en-US"/>
              </w:rPr>
            </w:pPr>
            <w:r>
              <w:rPr>
                <w:lang w:val="en-US"/>
              </w:rPr>
              <w:t>Monday to Friday</w:t>
            </w:r>
          </w:p>
        </w:tc>
      </w:tr>
    </w:tbl>
    <w:p w14:paraId="25259F26" w14:textId="5F36B0F0" w:rsidR="003F44A6" w:rsidRDefault="00166A42" w:rsidP="00F55F2C">
      <w:pPr>
        <w:pStyle w:val="Heading2"/>
        <w:rPr>
          <w:lang w:val="en-US"/>
        </w:rPr>
      </w:pPr>
      <w:bookmarkStart w:id="40" w:name="_Toc178617037"/>
      <w:r>
        <w:rPr>
          <w:lang w:val="en-US"/>
        </w:rPr>
        <w:t>Venues</w:t>
      </w:r>
      <w:bookmarkEnd w:id="40"/>
    </w:p>
    <w:p w14:paraId="482EE417" w14:textId="5AF76F19" w:rsidR="00E47BBC" w:rsidRPr="00E47BBC" w:rsidRDefault="00E47BBC" w:rsidP="00E47BBC">
      <w:pPr>
        <w:rPr>
          <w:lang w:val="en-US"/>
        </w:rPr>
      </w:pPr>
      <w:r>
        <w:rPr>
          <w:lang w:val="en-US"/>
        </w:rPr>
        <w:t>Locations where classes are regularly held:</w:t>
      </w:r>
    </w:p>
    <w:tbl>
      <w:tblPr>
        <w:tblStyle w:val="GridTable2-Accent6"/>
        <w:tblW w:w="0" w:type="auto"/>
        <w:tblLook w:val="04A0" w:firstRow="1" w:lastRow="0" w:firstColumn="1" w:lastColumn="0" w:noHBand="0" w:noVBand="1"/>
      </w:tblPr>
      <w:tblGrid>
        <w:gridCol w:w="3686"/>
        <w:gridCol w:w="6508"/>
      </w:tblGrid>
      <w:tr w:rsidR="00765C21" w:rsidRPr="00166A42" w14:paraId="7B848F0F" w14:textId="77777777" w:rsidTr="003B248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top w:val="single" w:sz="2" w:space="0" w:color="8DD873" w:themeColor="accent6" w:themeTint="99"/>
              <w:bottom w:val="single" w:sz="2" w:space="0" w:color="8DD873" w:themeColor="accent6" w:themeTint="99"/>
            </w:tcBorders>
          </w:tcPr>
          <w:p w14:paraId="5E86E9C7" w14:textId="77777777" w:rsidR="00765C21" w:rsidRPr="00157BD4" w:rsidRDefault="00765C21" w:rsidP="00EE2BE5">
            <w:pPr>
              <w:autoSpaceDE w:val="0"/>
              <w:autoSpaceDN w:val="0"/>
              <w:adjustRightInd w:val="0"/>
              <w:spacing w:after="40"/>
              <w:rPr>
                <w:rFonts w:cs="Arial"/>
                <w:b w:val="0"/>
                <w:bCs w:val="0"/>
                <w:color w:val="000000"/>
                <w:szCs w:val="24"/>
              </w:rPr>
            </w:pPr>
            <w:r w:rsidRPr="00157BD4">
              <w:rPr>
                <w:rFonts w:cs="Arial"/>
                <w:b w:val="0"/>
                <w:bCs w:val="0"/>
                <w:color w:val="000000"/>
                <w:szCs w:val="24"/>
              </w:rPr>
              <w:t xml:space="preserve">U3A Pine Rivers Centre </w:t>
            </w:r>
          </w:p>
        </w:tc>
        <w:tc>
          <w:tcPr>
            <w:tcW w:w="6508" w:type="dxa"/>
            <w:tcBorders>
              <w:top w:val="single" w:sz="2" w:space="0" w:color="8DD873" w:themeColor="accent6" w:themeTint="99"/>
              <w:bottom w:val="single" w:sz="2" w:space="0" w:color="8DD873" w:themeColor="accent6" w:themeTint="99"/>
            </w:tcBorders>
          </w:tcPr>
          <w:p w14:paraId="78C36848" w14:textId="77777777" w:rsidR="00765C21" w:rsidRPr="00157BD4" w:rsidRDefault="00765C21" w:rsidP="00EE2BE5">
            <w:pPr>
              <w:autoSpaceDE w:val="0"/>
              <w:autoSpaceDN w:val="0"/>
              <w:adjustRightInd w:val="0"/>
              <w:spacing w:after="40"/>
              <w:cnfStyle w:val="100000000000" w:firstRow="1" w:lastRow="0" w:firstColumn="0" w:lastColumn="0" w:oddVBand="0" w:evenVBand="0" w:oddHBand="0" w:evenHBand="0" w:firstRowFirstColumn="0" w:firstRowLastColumn="0" w:lastRowFirstColumn="0" w:lastRowLastColumn="0"/>
              <w:rPr>
                <w:rFonts w:cs="Arial"/>
                <w:b w:val="0"/>
                <w:bCs w:val="0"/>
                <w:color w:val="000000"/>
                <w:szCs w:val="24"/>
              </w:rPr>
            </w:pPr>
            <w:r w:rsidRPr="00157BD4">
              <w:rPr>
                <w:rFonts w:cs="Arial"/>
                <w:b w:val="0"/>
                <w:bCs w:val="0"/>
                <w:color w:val="000000"/>
                <w:szCs w:val="24"/>
              </w:rPr>
              <w:t xml:space="preserve">1480 Anzac Avenue, Kallangur </w:t>
            </w:r>
          </w:p>
        </w:tc>
      </w:tr>
      <w:tr w:rsidR="00765C21" w:rsidRPr="00166A42" w14:paraId="211B783D" w14:textId="77777777" w:rsidTr="003B24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Borders>
              <w:top w:val="single" w:sz="2" w:space="0" w:color="8DD873" w:themeColor="accent6" w:themeTint="99"/>
            </w:tcBorders>
          </w:tcPr>
          <w:p w14:paraId="27712ADC" w14:textId="77777777" w:rsidR="00765C21" w:rsidRPr="00157BD4" w:rsidRDefault="00765C21" w:rsidP="00EE2BE5">
            <w:pPr>
              <w:autoSpaceDE w:val="0"/>
              <w:autoSpaceDN w:val="0"/>
              <w:adjustRightInd w:val="0"/>
              <w:spacing w:after="40"/>
              <w:rPr>
                <w:rFonts w:cs="Arial"/>
                <w:b w:val="0"/>
                <w:bCs w:val="0"/>
                <w:color w:val="000000"/>
                <w:szCs w:val="24"/>
              </w:rPr>
            </w:pPr>
            <w:r w:rsidRPr="00157BD4">
              <w:rPr>
                <w:rFonts w:cs="Arial"/>
                <w:b w:val="0"/>
                <w:bCs w:val="0"/>
                <w:color w:val="000000"/>
                <w:szCs w:val="24"/>
              </w:rPr>
              <w:t xml:space="preserve">Calala Drive Hall </w:t>
            </w:r>
          </w:p>
        </w:tc>
        <w:tc>
          <w:tcPr>
            <w:tcW w:w="6508" w:type="dxa"/>
            <w:tcBorders>
              <w:top w:val="single" w:sz="2" w:space="0" w:color="8DD873" w:themeColor="accent6" w:themeTint="99"/>
            </w:tcBorders>
          </w:tcPr>
          <w:p w14:paraId="3B860FDD" w14:textId="77777777" w:rsidR="00765C21" w:rsidRPr="00765C21" w:rsidRDefault="00765C21" w:rsidP="00EE2BE5">
            <w:pPr>
              <w:autoSpaceDE w:val="0"/>
              <w:autoSpaceDN w:val="0"/>
              <w:adjustRightInd w:val="0"/>
              <w:spacing w:after="40"/>
              <w:cnfStyle w:val="000000100000" w:firstRow="0" w:lastRow="0" w:firstColumn="0" w:lastColumn="0" w:oddVBand="0" w:evenVBand="0" w:oddHBand="1" w:evenHBand="0" w:firstRowFirstColumn="0" w:firstRowLastColumn="0" w:lastRowFirstColumn="0" w:lastRowLastColumn="0"/>
              <w:rPr>
                <w:rFonts w:cs="Arial"/>
                <w:color w:val="000000"/>
                <w:szCs w:val="24"/>
              </w:rPr>
            </w:pPr>
            <w:r w:rsidRPr="00166A42">
              <w:rPr>
                <w:rFonts w:cs="Arial"/>
                <w:color w:val="000000"/>
                <w:szCs w:val="24"/>
              </w:rPr>
              <w:t xml:space="preserve">25 Calala Drive, Strathpine </w:t>
            </w:r>
          </w:p>
        </w:tc>
      </w:tr>
      <w:tr w:rsidR="00765C21" w:rsidRPr="00166A42" w14:paraId="73F226B5" w14:textId="77777777" w:rsidTr="00157BD4">
        <w:tc>
          <w:tcPr>
            <w:cnfStyle w:val="001000000000" w:firstRow="0" w:lastRow="0" w:firstColumn="1" w:lastColumn="0" w:oddVBand="0" w:evenVBand="0" w:oddHBand="0" w:evenHBand="0" w:firstRowFirstColumn="0" w:firstRowLastColumn="0" w:lastRowFirstColumn="0" w:lastRowLastColumn="0"/>
            <w:tcW w:w="3686" w:type="dxa"/>
          </w:tcPr>
          <w:p w14:paraId="35E085AA" w14:textId="77777777" w:rsidR="00765C21" w:rsidRPr="00157BD4" w:rsidRDefault="00765C21" w:rsidP="00EE2BE5">
            <w:pPr>
              <w:autoSpaceDE w:val="0"/>
              <w:autoSpaceDN w:val="0"/>
              <w:adjustRightInd w:val="0"/>
              <w:spacing w:after="40"/>
              <w:rPr>
                <w:rFonts w:cs="Arial"/>
                <w:b w:val="0"/>
                <w:bCs w:val="0"/>
                <w:color w:val="000000"/>
                <w:szCs w:val="24"/>
              </w:rPr>
            </w:pPr>
            <w:r w:rsidRPr="00157BD4">
              <w:rPr>
                <w:rFonts w:cs="Arial"/>
                <w:b w:val="0"/>
                <w:bCs w:val="0"/>
                <w:color w:val="000000"/>
                <w:szCs w:val="24"/>
              </w:rPr>
              <w:t xml:space="preserve">Ferny Districts Fishing Club </w:t>
            </w:r>
          </w:p>
        </w:tc>
        <w:tc>
          <w:tcPr>
            <w:tcW w:w="6508" w:type="dxa"/>
          </w:tcPr>
          <w:p w14:paraId="0174ABDE" w14:textId="77777777" w:rsidR="00765C21" w:rsidRPr="00765C21" w:rsidRDefault="00765C21" w:rsidP="00EE2BE5">
            <w:pPr>
              <w:autoSpaceDE w:val="0"/>
              <w:autoSpaceDN w:val="0"/>
              <w:adjustRightInd w:val="0"/>
              <w:spacing w:after="40"/>
              <w:cnfStyle w:val="000000000000" w:firstRow="0" w:lastRow="0" w:firstColumn="0" w:lastColumn="0" w:oddVBand="0" w:evenVBand="0" w:oddHBand="0" w:evenHBand="0" w:firstRowFirstColumn="0" w:firstRowLastColumn="0" w:lastRowFirstColumn="0" w:lastRowLastColumn="0"/>
              <w:rPr>
                <w:rFonts w:cs="Arial"/>
                <w:color w:val="000000"/>
                <w:szCs w:val="24"/>
              </w:rPr>
            </w:pPr>
            <w:r w:rsidRPr="00166A42">
              <w:rPr>
                <w:rFonts w:cs="Arial"/>
                <w:color w:val="000000"/>
                <w:szCs w:val="24"/>
              </w:rPr>
              <w:t xml:space="preserve">11 Cabrilla Street, Everton Hills </w:t>
            </w:r>
          </w:p>
        </w:tc>
      </w:tr>
      <w:tr w:rsidR="00765C21" w:rsidRPr="00166A42" w14:paraId="7B14857B" w14:textId="77777777" w:rsidTr="00157B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14:paraId="2BC3DD66" w14:textId="77777777" w:rsidR="00765C21" w:rsidRPr="00157BD4" w:rsidRDefault="00765C21" w:rsidP="00EE2BE5">
            <w:pPr>
              <w:autoSpaceDE w:val="0"/>
              <w:autoSpaceDN w:val="0"/>
              <w:adjustRightInd w:val="0"/>
              <w:spacing w:after="40"/>
              <w:rPr>
                <w:rFonts w:cs="Arial"/>
                <w:b w:val="0"/>
                <w:bCs w:val="0"/>
                <w:color w:val="000000"/>
                <w:szCs w:val="24"/>
              </w:rPr>
            </w:pPr>
            <w:r w:rsidRPr="00157BD4">
              <w:rPr>
                <w:rFonts w:cs="Arial"/>
                <w:b w:val="0"/>
                <w:bCs w:val="0"/>
                <w:color w:val="000000"/>
                <w:szCs w:val="24"/>
              </w:rPr>
              <w:t xml:space="preserve">Kallangur Memorial Bowls Club </w:t>
            </w:r>
          </w:p>
        </w:tc>
        <w:tc>
          <w:tcPr>
            <w:tcW w:w="6508" w:type="dxa"/>
          </w:tcPr>
          <w:p w14:paraId="141169CC" w14:textId="77777777" w:rsidR="00765C21" w:rsidRPr="00765C21" w:rsidRDefault="00765C21" w:rsidP="00EE2BE5">
            <w:pPr>
              <w:autoSpaceDE w:val="0"/>
              <w:autoSpaceDN w:val="0"/>
              <w:adjustRightInd w:val="0"/>
              <w:spacing w:after="40"/>
              <w:cnfStyle w:val="000000100000" w:firstRow="0" w:lastRow="0" w:firstColumn="0" w:lastColumn="0" w:oddVBand="0" w:evenVBand="0" w:oddHBand="1" w:evenHBand="0" w:firstRowFirstColumn="0" w:firstRowLastColumn="0" w:lastRowFirstColumn="0" w:lastRowLastColumn="0"/>
              <w:rPr>
                <w:rFonts w:cs="Arial"/>
                <w:color w:val="000000"/>
                <w:szCs w:val="24"/>
              </w:rPr>
            </w:pPr>
            <w:r w:rsidRPr="00166A42">
              <w:rPr>
                <w:rFonts w:cs="Arial"/>
                <w:color w:val="000000"/>
                <w:szCs w:val="24"/>
              </w:rPr>
              <w:t xml:space="preserve">1351 Anzac Avenue, Kallangur </w:t>
            </w:r>
          </w:p>
        </w:tc>
      </w:tr>
      <w:tr w:rsidR="00765C21" w:rsidRPr="00166A42" w14:paraId="3281D932" w14:textId="77777777" w:rsidTr="00157BD4">
        <w:tc>
          <w:tcPr>
            <w:cnfStyle w:val="001000000000" w:firstRow="0" w:lastRow="0" w:firstColumn="1" w:lastColumn="0" w:oddVBand="0" w:evenVBand="0" w:oddHBand="0" w:evenHBand="0" w:firstRowFirstColumn="0" w:firstRowLastColumn="0" w:lastRowFirstColumn="0" w:lastRowLastColumn="0"/>
            <w:tcW w:w="3686" w:type="dxa"/>
          </w:tcPr>
          <w:p w14:paraId="5D51BFBC" w14:textId="77777777" w:rsidR="00765C21" w:rsidRPr="00157BD4" w:rsidRDefault="00765C21" w:rsidP="00EE2BE5">
            <w:pPr>
              <w:autoSpaceDE w:val="0"/>
              <w:autoSpaceDN w:val="0"/>
              <w:adjustRightInd w:val="0"/>
              <w:spacing w:after="40"/>
              <w:rPr>
                <w:rFonts w:cs="Arial"/>
                <w:b w:val="0"/>
                <w:bCs w:val="0"/>
                <w:color w:val="000000"/>
                <w:szCs w:val="24"/>
              </w:rPr>
            </w:pPr>
            <w:r w:rsidRPr="00157BD4">
              <w:rPr>
                <w:rFonts w:cs="Arial"/>
                <w:b w:val="0"/>
                <w:bCs w:val="0"/>
                <w:color w:val="000000"/>
                <w:szCs w:val="24"/>
              </w:rPr>
              <w:t xml:space="preserve">Kallangur Community Hall </w:t>
            </w:r>
          </w:p>
        </w:tc>
        <w:tc>
          <w:tcPr>
            <w:tcW w:w="6508" w:type="dxa"/>
          </w:tcPr>
          <w:p w14:paraId="24357979" w14:textId="77777777" w:rsidR="00765C21" w:rsidRPr="00765C21" w:rsidRDefault="00765C21" w:rsidP="00EE2BE5">
            <w:pPr>
              <w:autoSpaceDE w:val="0"/>
              <w:autoSpaceDN w:val="0"/>
              <w:adjustRightInd w:val="0"/>
              <w:spacing w:after="40"/>
              <w:cnfStyle w:val="000000000000" w:firstRow="0" w:lastRow="0" w:firstColumn="0" w:lastColumn="0" w:oddVBand="0" w:evenVBand="0" w:oddHBand="0" w:evenHBand="0" w:firstRowFirstColumn="0" w:firstRowLastColumn="0" w:lastRowFirstColumn="0" w:lastRowLastColumn="0"/>
              <w:rPr>
                <w:rFonts w:cs="Arial"/>
                <w:color w:val="000000"/>
                <w:szCs w:val="24"/>
              </w:rPr>
            </w:pPr>
            <w:r w:rsidRPr="00166A42">
              <w:rPr>
                <w:rFonts w:cs="Arial"/>
                <w:color w:val="000000"/>
                <w:szCs w:val="24"/>
              </w:rPr>
              <w:t xml:space="preserve">1480 Anzac Avenue, Kallangur </w:t>
            </w:r>
          </w:p>
        </w:tc>
      </w:tr>
      <w:tr w:rsidR="00765C21" w:rsidRPr="00166A42" w14:paraId="50139FB6" w14:textId="77777777" w:rsidTr="00157B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14:paraId="3A761C85" w14:textId="77777777" w:rsidR="00765C21" w:rsidRPr="00157BD4" w:rsidRDefault="00765C21" w:rsidP="00EE2BE5">
            <w:pPr>
              <w:autoSpaceDE w:val="0"/>
              <w:autoSpaceDN w:val="0"/>
              <w:adjustRightInd w:val="0"/>
              <w:spacing w:after="40"/>
              <w:rPr>
                <w:rFonts w:cs="Arial"/>
                <w:b w:val="0"/>
                <w:bCs w:val="0"/>
                <w:color w:val="000000"/>
                <w:szCs w:val="24"/>
              </w:rPr>
            </w:pPr>
            <w:r w:rsidRPr="00157BD4">
              <w:rPr>
                <w:rFonts w:cs="Arial"/>
                <w:b w:val="0"/>
                <w:bCs w:val="0"/>
                <w:color w:val="000000"/>
                <w:szCs w:val="24"/>
              </w:rPr>
              <w:t xml:space="preserve">King’s Cottage </w:t>
            </w:r>
          </w:p>
        </w:tc>
        <w:tc>
          <w:tcPr>
            <w:tcW w:w="6508" w:type="dxa"/>
          </w:tcPr>
          <w:p w14:paraId="6030ED7C" w14:textId="77777777" w:rsidR="00765C21" w:rsidRPr="00765C21" w:rsidRDefault="00765C21" w:rsidP="00EE2BE5">
            <w:pPr>
              <w:autoSpaceDE w:val="0"/>
              <w:autoSpaceDN w:val="0"/>
              <w:adjustRightInd w:val="0"/>
              <w:spacing w:after="40"/>
              <w:cnfStyle w:val="000000100000" w:firstRow="0" w:lastRow="0" w:firstColumn="0" w:lastColumn="0" w:oddVBand="0" w:evenVBand="0" w:oddHBand="1" w:evenHBand="0" w:firstRowFirstColumn="0" w:firstRowLastColumn="0" w:lastRowFirstColumn="0" w:lastRowLastColumn="0"/>
              <w:rPr>
                <w:rFonts w:cs="Arial"/>
                <w:color w:val="000000"/>
                <w:szCs w:val="24"/>
              </w:rPr>
            </w:pPr>
            <w:r w:rsidRPr="00166A42">
              <w:rPr>
                <w:rFonts w:cs="Arial"/>
                <w:color w:val="000000"/>
                <w:szCs w:val="24"/>
              </w:rPr>
              <w:t xml:space="preserve">18 Dayboro Road, Petrie </w:t>
            </w:r>
          </w:p>
        </w:tc>
      </w:tr>
      <w:tr w:rsidR="00765C21" w:rsidRPr="00166A42" w14:paraId="659CDB83" w14:textId="77777777" w:rsidTr="00157BD4">
        <w:tc>
          <w:tcPr>
            <w:cnfStyle w:val="001000000000" w:firstRow="0" w:lastRow="0" w:firstColumn="1" w:lastColumn="0" w:oddVBand="0" w:evenVBand="0" w:oddHBand="0" w:evenHBand="0" w:firstRowFirstColumn="0" w:firstRowLastColumn="0" w:lastRowFirstColumn="0" w:lastRowLastColumn="0"/>
            <w:tcW w:w="3686" w:type="dxa"/>
          </w:tcPr>
          <w:p w14:paraId="1BE2F803" w14:textId="77777777" w:rsidR="00765C21" w:rsidRPr="00157BD4" w:rsidRDefault="00765C21" w:rsidP="00EE2BE5">
            <w:pPr>
              <w:autoSpaceDE w:val="0"/>
              <w:autoSpaceDN w:val="0"/>
              <w:adjustRightInd w:val="0"/>
              <w:spacing w:after="40"/>
              <w:rPr>
                <w:rFonts w:cs="Arial"/>
                <w:b w:val="0"/>
                <w:bCs w:val="0"/>
                <w:color w:val="000000"/>
                <w:szCs w:val="24"/>
              </w:rPr>
            </w:pPr>
            <w:r w:rsidRPr="00157BD4">
              <w:rPr>
                <w:rFonts w:cs="Arial"/>
                <w:b w:val="0"/>
                <w:bCs w:val="0"/>
                <w:color w:val="000000"/>
                <w:szCs w:val="24"/>
              </w:rPr>
              <w:t xml:space="preserve">Lawnton Community Centre </w:t>
            </w:r>
          </w:p>
        </w:tc>
        <w:tc>
          <w:tcPr>
            <w:tcW w:w="6508" w:type="dxa"/>
          </w:tcPr>
          <w:p w14:paraId="6D515E55" w14:textId="77777777" w:rsidR="00765C21" w:rsidRPr="00765C21" w:rsidRDefault="00765C21" w:rsidP="00EE2BE5">
            <w:pPr>
              <w:autoSpaceDE w:val="0"/>
              <w:autoSpaceDN w:val="0"/>
              <w:adjustRightInd w:val="0"/>
              <w:spacing w:after="40"/>
              <w:cnfStyle w:val="000000000000" w:firstRow="0" w:lastRow="0" w:firstColumn="0" w:lastColumn="0" w:oddVBand="0" w:evenVBand="0" w:oddHBand="0" w:evenHBand="0" w:firstRowFirstColumn="0" w:firstRowLastColumn="0" w:lastRowFirstColumn="0" w:lastRowLastColumn="0"/>
              <w:rPr>
                <w:rFonts w:cs="Arial"/>
                <w:color w:val="000000"/>
                <w:szCs w:val="24"/>
              </w:rPr>
            </w:pPr>
            <w:r w:rsidRPr="00166A42">
              <w:rPr>
                <w:rFonts w:cs="Arial"/>
                <w:color w:val="000000"/>
                <w:szCs w:val="24"/>
              </w:rPr>
              <w:t xml:space="preserve">Cnr Todds Rd &amp; Ellis St, Lawnton </w:t>
            </w:r>
          </w:p>
        </w:tc>
      </w:tr>
      <w:tr w:rsidR="00765C21" w:rsidRPr="00166A42" w14:paraId="19664251" w14:textId="77777777" w:rsidTr="00157B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14:paraId="4D9E1B83" w14:textId="77777777" w:rsidR="00765C21" w:rsidRPr="00157BD4" w:rsidRDefault="00765C21" w:rsidP="00EE2BE5">
            <w:pPr>
              <w:autoSpaceDE w:val="0"/>
              <w:autoSpaceDN w:val="0"/>
              <w:adjustRightInd w:val="0"/>
              <w:spacing w:after="40"/>
              <w:rPr>
                <w:rFonts w:cs="Arial"/>
                <w:b w:val="0"/>
                <w:bCs w:val="0"/>
                <w:color w:val="000000"/>
                <w:szCs w:val="24"/>
              </w:rPr>
            </w:pPr>
            <w:r w:rsidRPr="00157BD4">
              <w:rPr>
                <w:rFonts w:cs="Arial"/>
                <w:b w:val="0"/>
                <w:bCs w:val="0"/>
                <w:color w:val="000000"/>
                <w:szCs w:val="24"/>
              </w:rPr>
              <w:t xml:space="preserve">Salvation Army </w:t>
            </w:r>
          </w:p>
        </w:tc>
        <w:tc>
          <w:tcPr>
            <w:tcW w:w="6508" w:type="dxa"/>
          </w:tcPr>
          <w:p w14:paraId="45925225" w14:textId="77777777" w:rsidR="00765C21" w:rsidRPr="00765C21" w:rsidRDefault="00765C21" w:rsidP="00EE2BE5">
            <w:pPr>
              <w:autoSpaceDE w:val="0"/>
              <w:autoSpaceDN w:val="0"/>
              <w:adjustRightInd w:val="0"/>
              <w:spacing w:after="40"/>
              <w:cnfStyle w:val="000000100000" w:firstRow="0" w:lastRow="0" w:firstColumn="0" w:lastColumn="0" w:oddVBand="0" w:evenVBand="0" w:oddHBand="1" w:evenHBand="0" w:firstRowFirstColumn="0" w:firstRowLastColumn="0" w:lastRowFirstColumn="0" w:lastRowLastColumn="0"/>
              <w:rPr>
                <w:rFonts w:cs="Arial"/>
                <w:color w:val="000000"/>
                <w:szCs w:val="24"/>
              </w:rPr>
            </w:pPr>
            <w:r w:rsidRPr="00166A42">
              <w:rPr>
                <w:rFonts w:cs="Arial"/>
                <w:color w:val="000000"/>
                <w:szCs w:val="24"/>
              </w:rPr>
              <w:t xml:space="preserve">27-29 Lawnton Pocket Rd, Lawnton </w:t>
            </w:r>
          </w:p>
        </w:tc>
      </w:tr>
      <w:tr w:rsidR="00765C21" w:rsidRPr="00166A42" w14:paraId="482BFB83" w14:textId="77777777" w:rsidTr="00157BD4">
        <w:tc>
          <w:tcPr>
            <w:cnfStyle w:val="001000000000" w:firstRow="0" w:lastRow="0" w:firstColumn="1" w:lastColumn="0" w:oddVBand="0" w:evenVBand="0" w:oddHBand="0" w:evenHBand="0" w:firstRowFirstColumn="0" w:firstRowLastColumn="0" w:lastRowFirstColumn="0" w:lastRowLastColumn="0"/>
            <w:tcW w:w="3686" w:type="dxa"/>
          </w:tcPr>
          <w:p w14:paraId="030ACDFC" w14:textId="77777777" w:rsidR="00765C21" w:rsidRPr="00157BD4" w:rsidRDefault="00765C21" w:rsidP="00EE2BE5">
            <w:pPr>
              <w:autoSpaceDE w:val="0"/>
              <w:autoSpaceDN w:val="0"/>
              <w:adjustRightInd w:val="0"/>
              <w:spacing w:after="40"/>
              <w:rPr>
                <w:rFonts w:cs="Arial"/>
                <w:b w:val="0"/>
                <w:bCs w:val="0"/>
                <w:color w:val="000000"/>
                <w:szCs w:val="24"/>
              </w:rPr>
            </w:pPr>
            <w:r w:rsidRPr="00157BD4">
              <w:rPr>
                <w:rFonts w:cs="Arial"/>
                <w:b w:val="0"/>
                <w:bCs w:val="0"/>
                <w:color w:val="000000"/>
                <w:szCs w:val="24"/>
              </w:rPr>
              <w:t xml:space="preserve">Samford Bowls Club </w:t>
            </w:r>
          </w:p>
        </w:tc>
        <w:tc>
          <w:tcPr>
            <w:tcW w:w="6508" w:type="dxa"/>
          </w:tcPr>
          <w:p w14:paraId="508CE4A2" w14:textId="77777777" w:rsidR="00765C21" w:rsidRPr="00765C21" w:rsidRDefault="00765C21" w:rsidP="00EE2BE5">
            <w:pPr>
              <w:autoSpaceDE w:val="0"/>
              <w:autoSpaceDN w:val="0"/>
              <w:adjustRightInd w:val="0"/>
              <w:spacing w:after="40"/>
              <w:cnfStyle w:val="000000000000" w:firstRow="0" w:lastRow="0" w:firstColumn="0" w:lastColumn="0" w:oddVBand="0" w:evenVBand="0" w:oddHBand="0" w:evenHBand="0" w:firstRowFirstColumn="0" w:firstRowLastColumn="0" w:lastRowFirstColumn="0" w:lastRowLastColumn="0"/>
              <w:rPr>
                <w:rFonts w:cs="Arial"/>
                <w:color w:val="000000"/>
                <w:szCs w:val="24"/>
              </w:rPr>
            </w:pPr>
            <w:r w:rsidRPr="00166A42">
              <w:rPr>
                <w:rFonts w:cs="Arial"/>
                <w:color w:val="000000"/>
                <w:szCs w:val="24"/>
              </w:rPr>
              <w:t xml:space="preserve">Mt Samson Road, Samford </w:t>
            </w:r>
          </w:p>
        </w:tc>
      </w:tr>
      <w:tr w:rsidR="00765C21" w:rsidRPr="00765C21" w14:paraId="7AA7C9F0" w14:textId="77777777" w:rsidTr="00157B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14:paraId="5A5CA735" w14:textId="77777777" w:rsidR="00765C21" w:rsidRPr="00157BD4" w:rsidRDefault="00765C21" w:rsidP="00EE2BE5">
            <w:pPr>
              <w:spacing w:after="40"/>
              <w:rPr>
                <w:rFonts w:cs="Arial"/>
                <w:b w:val="0"/>
                <w:bCs w:val="0"/>
                <w:color w:val="000000"/>
                <w:szCs w:val="24"/>
              </w:rPr>
            </w:pPr>
            <w:r w:rsidRPr="00157BD4">
              <w:rPr>
                <w:rFonts w:cs="Arial"/>
                <w:b w:val="0"/>
                <w:bCs w:val="0"/>
                <w:color w:val="000000"/>
                <w:szCs w:val="24"/>
              </w:rPr>
              <w:t xml:space="preserve">Strathpine Library </w:t>
            </w:r>
          </w:p>
        </w:tc>
        <w:tc>
          <w:tcPr>
            <w:tcW w:w="6508" w:type="dxa"/>
          </w:tcPr>
          <w:p w14:paraId="2F877532" w14:textId="77777777" w:rsidR="00765C21" w:rsidRPr="00765C21" w:rsidRDefault="00765C21" w:rsidP="00EE2BE5">
            <w:pPr>
              <w:spacing w:after="40"/>
              <w:cnfStyle w:val="000000100000" w:firstRow="0" w:lastRow="0" w:firstColumn="0" w:lastColumn="0" w:oddVBand="0" w:evenVBand="0" w:oddHBand="1" w:evenHBand="0" w:firstRowFirstColumn="0" w:firstRowLastColumn="0" w:lastRowFirstColumn="0" w:lastRowLastColumn="0"/>
              <w:rPr>
                <w:szCs w:val="24"/>
                <w:lang w:val="en-US"/>
              </w:rPr>
            </w:pPr>
            <w:r w:rsidRPr="00765C21">
              <w:rPr>
                <w:rFonts w:cs="Arial"/>
                <w:color w:val="000000"/>
                <w:szCs w:val="24"/>
              </w:rPr>
              <w:t>Station St &amp; Gympie Rd, Strathpine</w:t>
            </w:r>
          </w:p>
        </w:tc>
      </w:tr>
    </w:tbl>
    <w:p w14:paraId="77735207" w14:textId="77777777" w:rsidR="00CD4052" w:rsidRDefault="00CD4052" w:rsidP="00F55F2C">
      <w:pPr>
        <w:pStyle w:val="Heading2"/>
      </w:pPr>
    </w:p>
    <w:p w14:paraId="3C471115" w14:textId="1E1ED925" w:rsidR="00850B68" w:rsidRDefault="00991ED8" w:rsidP="00F55F2C">
      <w:pPr>
        <w:pStyle w:val="Heading2"/>
      </w:pPr>
      <w:bookmarkStart w:id="41" w:name="_Toc178617038"/>
      <w:r>
        <w:t>Important</w:t>
      </w:r>
      <w:r w:rsidR="00E56A3C">
        <w:t xml:space="preserve"> </w:t>
      </w:r>
      <w:r w:rsidR="00850B68">
        <w:t>Volunteer Personnel</w:t>
      </w:r>
      <w:bookmarkEnd w:id="41"/>
    </w:p>
    <w:tbl>
      <w:tblPr>
        <w:tblW w:w="10206" w:type="dxa"/>
        <w:tblInd w:w="-60" w:type="dxa"/>
        <w:tblBorders>
          <w:bottom w:val="single" w:sz="4" w:space="0" w:color="auto"/>
          <w:insideH w:val="single" w:sz="4" w:space="0" w:color="auto"/>
        </w:tblBorders>
        <w:tblLayout w:type="fixed"/>
        <w:tblCellMar>
          <w:top w:w="28" w:type="dxa"/>
          <w:bottom w:w="85" w:type="dxa"/>
        </w:tblCellMar>
        <w:tblLook w:val="0000" w:firstRow="0" w:lastRow="0" w:firstColumn="0" w:lastColumn="0" w:noHBand="0" w:noVBand="0"/>
      </w:tblPr>
      <w:tblGrid>
        <w:gridCol w:w="2867"/>
        <w:gridCol w:w="2975"/>
        <w:gridCol w:w="4364"/>
      </w:tblGrid>
      <w:tr w:rsidR="008419AD" w:rsidRPr="00B349DA" w14:paraId="2C7AFBE1" w14:textId="77777777" w:rsidTr="005A1A08">
        <w:trPr>
          <w:trHeight w:val="292"/>
        </w:trPr>
        <w:tc>
          <w:tcPr>
            <w:tcW w:w="2867" w:type="dxa"/>
            <w:vAlign w:val="bottom"/>
          </w:tcPr>
          <w:p w14:paraId="34ECE707" w14:textId="77777777" w:rsidR="008419AD" w:rsidRPr="00B349DA" w:rsidRDefault="008419AD" w:rsidP="005A1A08">
            <w:pPr>
              <w:autoSpaceDE w:val="0"/>
              <w:autoSpaceDN w:val="0"/>
              <w:adjustRightInd w:val="0"/>
              <w:spacing w:after="0" w:line="240" w:lineRule="auto"/>
              <w:rPr>
                <w:rFonts w:cs="Arial"/>
                <w:color w:val="000000"/>
                <w:szCs w:val="24"/>
              </w:rPr>
            </w:pPr>
            <w:r w:rsidRPr="00B349DA">
              <w:rPr>
                <w:rFonts w:cs="Arial"/>
                <w:color w:val="000000"/>
                <w:szCs w:val="24"/>
              </w:rPr>
              <w:t xml:space="preserve">President </w:t>
            </w:r>
          </w:p>
        </w:tc>
        <w:tc>
          <w:tcPr>
            <w:tcW w:w="2975" w:type="dxa"/>
            <w:vAlign w:val="bottom"/>
          </w:tcPr>
          <w:p w14:paraId="7F67C910" w14:textId="77777777" w:rsidR="008419AD" w:rsidRPr="00B349DA" w:rsidRDefault="008419AD" w:rsidP="005A1A08">
            <w:pPr>
              <w:autoSpaceDE w:val="0"/>
              <w:autoSpaceDN w:val="0"/>
              <w:adjustRightInd w:val="0"/>
              <w:spacing w:after="0" w:line="240" w:lineRule="auto"/>
              <w:rPr>
                <w:rFonts w:cs="Arial"/>
                <w:color w:val="000000"/>
                <w:szCs w:val="24"/>
              </w:rPr>
            </w:pPr>
            <w:r w:rsidRPr="00B349DA">
              <w:rPr>
                <w:rFonts w:cs="Arial"/>
                <w:color w:val="000000"/>
                <w:szCs w:val="24"/>
              </w:rPr>
              <w:t xml:space="preserve">Bronwen Winn </w:t>
            </w:r>
          </w:p>
        </w:tc>
        <w:tc>
          <w:tcPr>
            <w:tcW w:w="4364" w:type="dxa"/>
            <w:vAlign w:val="bottom"/>
          </w:tcPr>
          <w:p w14:paraId="4B995CA1" w14:textId="77777777" w:rsidR="008419AD" w:rsidRDefault="008419AD" w:rsidP="005A1A08">
            <w:pPr>
              <w:autoSpaceDE w:val="0"/>
              <w:autoSpaceDN w:val="0"/>
              <w:adjustRightInd w:val="0"/>
              <w:spacing w:after="0" w:line="240" w:lineRule="auto"/>
            </w:pPr>
          </w:p>
          <w:p w14:paraId="55836308" w14:textId="77777777" w:rsidR="008419AD" w:rsidRPr="00B349DA" w:rsidRDefault="008419AD" w:rsidP="005A1A08">
            <w:pPr>
              <w:autoSpaceDE w:val="0"/>
              <w:autoSpaceDN w:val="0"/>
              <w:adjustRightInd w:val="0"/>
              <w:spacing w:after="0" w:line="240" w:lineRule="auto"/>
              <w:rPr>
                <w:rFonts w:cs="Arial"/>
                <w:szCs w:val="24"/>
              </w:rPr>
            </w:pPr>
            <w:hyperlink r:id="rId76" w:history="1">
              <w:r w:rsidRPr="00FE7F24">
                <w:rPr>
                  <w:rStyle w:val="Hyperlink"/>
                  <w:rFonts w:cs="Arial"/>
                  <w:szCs w:val="24"/>
                </w:rPr>
                <w:t>president@u3apinerivers.org.au</w:t>
              </w:r>
            </w:hyperlink>
            <w:r w:rsidRPr="00B349DA">
              <w:rPr>
                <w:rFonts w:cs="Arial"/>
                <w:szCs w:val="24"/>
              </w:rPr>
              <w:t xml:space="preserve"> </w:t>
            </w:r>
          </w:p>
        </w:tc>
      </w:tr>
      <w:tr w:rsidR="008419AD" w:rsidRPr="00B349DA" w14:paraId="3ADF3FCE" w14:textId="77777777" w:rsidTr="005A1A08">
        <w:trPr>
          <w:trHeight w:val="292"/>
        </w:trPr>
        <w:tc>
          <w:tcPr>
            <w:tcW w:w="2867" w:type="dxa"/>
            <w:vAlign w:val="bottom"/>
          </w:tcPr>
          <w:p w14:paraId="051DB5A4" w14:textId="77777777" w:rsidR="008419AD" w:rsidRPr="00B349DA" w:rsidRDefault="008419AD" w:rsidP="005A1A08">
            <w:pPr>
              <w:autoSpaceDE w:val="0"/>
              <w:autoSpaceDN w:val="0"/>
              <w:adjustRightInd w:val="0"/>
              <w:spacing w:after="0" w:line="240" w:lineRule="auto"/>
              <w:rPr>
                <w:rFonts w:cs="Arial"/>
                <w:color w:val="000000"/>
                <w:szCs w:val="24"/>
              </w:rPr>
            </w:pPr>
            <w:r w:rsidRPr="00B349DA">
              <w:rPr>
                <w:rFonts w:cs="Arial"/>
                <w:color w:val="000000"/>
                <w:szCs w:val="24"/>
              </w:rPr>
              <w:t xml:space="preserve">Vice President </w:t>
            </w:r>
          </w:p>
        </w:tc>
        <w:tc>
          <w:tcPr>
            <w:tcW w:w="2975" w:type="dxa"/>
            <w:vAlign w:val="bottom"/>
          </w:tcPr>
          <w:p w14:paraId="5FCE1251" w14:textId="77777777" w:rsidR="008419AD" w:rsidRPr="00B349DA" w:rsidRDefault="008419AD" w:rsidP="005A1A08">
            <w:pPr>
              <w:autoSpaceDE w:val="0"/>
              <w:autoSpaceDN w:val="0"/>
              <w:adjustRightInd w:val="0"/>
              <w:spacing w:after="0" w:line="240" w:lineRule="auto"/>
              <w:rPr>
                <w:rFonts w:cs="Arial"/>
                <w:color w:val="000000"/>
                <w:szCs w:val="24"/>
              </w:rPr>
            </w:pPr>
            <w:r>
              <w:rPr>
                <w:rFonts w:cs="Arial"/>
                <w:color w:val="000000"/>
                <w:szCs w:val="24"/>
              </w:rPr>
              <w:t>Greg Weekes</w:t>
            </w:r>
          </w:p>
        </w:tc>
        <w:tc>
          <w:tcPr>
            <w:tcW w:w="4364" w:type="dxa"/>
            <w:vAlign w:val="bottom"/>
          </w:tcPr>
          <w:p w14:paraId="7FA1A109" w14:textId="77777777" w:rsidR="008419AD" w:rsidRDefault="008419AD" w:rsidP="005A1A08">
            <w:pPr>
              <w:autoSpaceDE w:val="0"/>
              <w:autoSpaceDN w:val="0"/>
              <w:adjustRightInd w:val="0"/>
              <w:spacing w:after="0" w:line="240" w:lineRule="auto"/>
            </w:pPr>
          </w:p>
          <w:p w14:paraId="76ABE0E2" w14:textId="77777777" w:rsidR="008419AD" w:rsidRPr="001A4C81" w:rsidRDefault="008419AD" w:rsidP="005A1A08">
            <w:pPr>
              <w:autoSpaceDE w:val="0"/>
              <w:autoSpaceDN w:val="0"/>
              <w:adjustRightInd w:val="0"/>
              <w:spacing w:after="0" w:line="240" w:lineRule="auto"/>
              <w:rPr>
                <w:rFonts w:cs="Arial"/>
                <w:color w:val="000000"/>
                <w:sz w:val="22"/>
              </w:rPr>
            </w:pPr>
            <w:hyperlink r:id="rId77" w:history="1">
              <w:r w:rsidRPr="00FE7F24">
                <w:rPr>
                  <w:rStyle w:val="Hyperlink"/>
                  <w:rFonts w:cs="Arial"/>
                </w:rPr>
                <w:t>vicepresident@u3apinerivers.org.au</w:t>
              </w:r>
            </w:hyperlink>
          </w:p>
        </w:tc>
      </w:tr>
      <w:tr w:rsidR="008419AD" w:rsidRPr="00B349DA" w14:paraId="256EDC96" w14:textId="77777777" w:rsidTr="005A1A08">
        <w:trPr>
          <w:trHeight w:val="292"/>
        </w:trPr>
        <w:tc>
          <w:tcPr>
            <w:tcW w:w="2867" w:type="dxa"/>
            <w:vAlign w:val="bottom"/>
          </w:tcPr>
          <w:p w14:paraId="219F8580" w14:textId="77777777" w:rsidR="008419AD" w:rsidRPr="00B349DA" w:rsidRDefault="008419AD" w:rsidP="005A1A08">
            <w:pPr>
              <w:autoSpaceDE w:val="0"/>
              <w:autoSpaceDN w:val="0"/>
              <w:adjustRightInd w:val="0"/>
              <w:spacing w:after="0" w:line="240" w:lineRule="auto"/>
              <w:rPr>
                <w:rFonts w:cs="Arial"/>
                <w:color w:val="000000"/>
                <w:szCs w:val="24"/>
              </w:rPr>
            </w:pPr>
            <w:r w:rsidRPr="00B349DA">
              <w:rPr>
                <w:rFonts w:cs="Arial"/>
                <w:color w:val="000000"/>
                <w:szCs w:val="24"/>
              </w:rPr>
              <w:t xml:space="preserve">Secretary </w:t>
            </w:r>
          </w:p>
        </w:tc>
        <w:tc>
          <w:tcPr>
            <w:tcW w:w="2975" w:type="dxa"/>
            <w:vAlign w:val="bottom"/>
          </w:tcPr>
          <w:p w14:paraId="7FD133CC" w14:textId="77777777" w:rsidR="008419AD" w:rsidRPr="00B349DA" w:rsidRDefault="008419AD" w:rsidP="005A1A08">
            <w:pPr>
              <w:autoSpaceDE w:val="0"/>
              <w:autoSpaceDN w:val="0"/>
              <w:adjustRightInd w:val="0"/>
              <w:spacing w:after="0" w:line="240" w:lineRule="auto"/>
              <w:rPr>
                <w:rFonts w:cs="Arial"/>
                <w:color w:val="000000"/>
                <w:szCs w:val="24"/>
              </w:rPr>
            </w:pPr>
            <w:r w:rsidRPr="00B349DA">
              <w:rPr>
                <w:rFonts w:cs="Arial"/>
                <w:color w:val="000000"/>
                <w:szCs w:val="24"/>
              </w:rPr>
              <w:t xml:space="preserve">Michael Terry </w:t>
            </w:r>
          </w:p>
        </w:tc>
        <w:tc>
          <w:tcPr>
            <w:tcW w:w="4364" w:type="dxa"/>
            <w:vAlign w:val="bottom"/>
          </w:tcPr>
          <w:p w14:paraId="17BD1113" w14:textId="77777777" w:rsidR="008419AD" w:rsidRPr="00B349DA" w:rsidRDefault="008419AD" w:rsidP="005A1A08">
            <w:pPr>
              <w:autoSpaceDE w:val="0"/>
              <w:autoSpaceDN w:val="0"/>
              <w:adjustRightInd w:val="0"/>
              <w:spacing w:after="0" w:line="240" w:lineRule="auto"/>
              <w:rPr>
                <w:rFonts w:cs="Arial"/>
                <w:szCs w:val="24"/>
              </w:rPr>
            </w:pPr>
          </w:p>
          <w:p w14:paraId="4B44B209" w14:textId="77777777" w:rsidR="008419AD" w:rsidRPr="00B349DA" w:rsidRDefault="008419AD" w:rsidP="005A1A08">
            <w:pPr>
              <w:autoSpaceDE w:val="0"/>
              <w:autoSpaceDN w:val="0"/>
              <w:adjustRightInd w:val="0"/>
              <w:spacing w:after="0" w:line="240" w:lineRule="auto"/>
              <w:rPr>
                <w:rFonts w:cs="Arial"/>
                <w:szCs w:val="24"/>
              </w:rPr>
            </w:pPr>
            <w:hyperlink r:id="rId78" w:history="1">
              <w:r w:rsidRPr="00B349DA">
                <w:rPr>
                  <w:rStyle w:val="Hyperlink"/>
                  <w:rFonts w:cs="Arial"/>
                  <w:szCs w:val="24"/>
                </w:rPr>
                <w:t>secretary@u3apinerivers.org.au</w:t>
              </w:r>
            </w:hyperlink>
            <w:r w:rsidRPr="00B349DA">
              <w:rPr>
                <w:rFonts w:cs="Arial"/>
                <w:szCs w:val="24"/>
              </w:rPr>
              <w:t xml:space="preserve"> </w:t>
            </w:r>
          </w:p>
        </w:tc>
      </w:tr>
      <w:tr w:rsidR="008419AD" w:rsidRPr="00B349DA" w14:paraId="599B6395" w14:textId="77777777" w:rsidTr="005A1A08">
        <w:trPr>
          <w:trHeight w:val="292"/>
        </w:trPr>
        <w:tc>
          <w:tcPr>
            <w:tcW w:w="2867" w:type="dxa"/>
            <w:vAlign w:val="bottom"/>
          </w:tcPr>
          <w:p w14:paraId="29112DC0" w14:textId="77777777" w:rsidR="008419AD" w:rsidRPr="00B349DA" w:rsidRDefault="008419AD" w:rsidP="005A1A08">
            <w:pPr>
              <w:autoSpaceDE w:val="0"/>
              <w:autoSpaceDN w:val="0"/>
              <w:adjustRightInd w:val="0"/>
              <w:spacing w:after="0" w:line="240" w:lineRule="auto"/>
              <w:rPr>
                <w:rFonts w:cs="Arial"/>
                <w:color w:val="000000"/>
                <w:szCs w:val="24"/>
              </w:rPr>
            </w:pPr>
            <w:r w:rsidRPr="00B349DA">
              <w:rPr>
                <w:rFonts w:cs="Arial"/>
                <w:color w:val="000000"/>
                <w:szCs w:val="24"/>
              </w:rPr>
              <w:t xml:space="preserve">Treasurer </w:t>
            </w:r>
          </w:p>
        </w:tc>
        <w:tc>
          <w:tcPr>
            <w:tcW w:w="2975" w:type="dxa"/>
            <w:vAlign w:val="bottom"/>
          </w:tcPr>
          <w:p w14:paraId="1314EEA0" w14:textId="77777777" w:rsidR="008419AD" w:rsidRPr="00B349DA" w:rsidRDefault="008419AD" w:rsidP="005A1A08">
            <w:pPr>
              <w:autoSpaceDE w:val="0"/>
              <w:autoSpaceDN w:val="0"/>
              <w:adjustRightInd w:val="0"/>
              <w:spacing w:after="0" w:line="240" w:lineRule="auto"/>
              <w:rPr>
                <w:rFonts w:cs="Arial"/>
                <w:color w:val="000000"/>
                <w:szCs w:val="24"/>
              </w:rPr>
            </w:pPr>
            <w:r w:rsidRPr="00B349DA">
              <w:rPr>
                <w:rFonts w:cs="Arial"/>
                <w:color w:val="000000"/>
                <w:szCs w:val="24"/>
              </w:rPr>
              <w:t xml:space="preserve">Jenny Everson </w:t>
            </w:r>
          </w:p>
        </w:tc>
        <w:tc>
          <w:tcPr>
            <w:tcW w:w="4364" w:type="dxa"/>
            <w:vAlign w:val="bottom"/>
          </w:tcPr>
          <w:p w14:paraId="25133BBB" w14:textId="77777777" w:rsidR="008419AD" w:rsidRPr="00B349DA" w:rsidRDefault="008419AD" w:rsidP="005A1A08">
            <w:pPr>
              <w:autoSpaceDE w:val="0"/>
              <w:autoSpaceDN w:val="0"/>
              <w:adjustRightInd w:val="0"/>
              <w:spacing w:after="0" w:line="240" w:lineRule="auto"/>
              <w:rPr>
                <w:rFonts w:cs="Arial"/>
                <w:szCs w:val="24"/>
              </w:rPr>
            </w:pPr>
          </w:p>
          <w:p w14:paraId="6DE732F9" w14:textId="77777777" w:rsidR="008419AD" w:rsidRPr="00B349DA" w:rsidRDefault="008419AD" w:rsidP="005A1A08">
            <w:pPr>
              <w:autoSpaceDE w:val="0"/>
              <w:autoSpaceDN w:val="0"/>
              <w:adjustRightInd w:val="0"/>
              <w:spacing w:after="0" w:line="240" w:lineRule="auto"/>
              <w:rPr>
                <w:rFonts w:cs="Arial"/>
                <w:szCs w:val="24"/>
              </w:rPr>
            </w:pPr>
            <w:hyperlink r:id="rId79" w:history="1">
              <w:r w:rsidRPr="00B349DA">
                <w:rPr>
                  <w:rStyle w:val="Hyperlink"/>
                  <w:rFonts w:cs="Arial"/>
                  <w:szCs w:val="24"/>
                </w:rPr>
                <w:t>treasurer@u3apinerivers.org.au</w:t>
              </w:r>
            </w:hyperlink>
            <w:r w:rsidRPr="00B349DA">
              <w:rPr>
                <w:rFonts w:cs="Arial"/>
                <w:szCs w:val="24"/>
              </w:rPr>
              <w:t xml:space="preserve"> </w:t>
            </w:r>
          </w:p>
        </w:tc>
      </w:tr>
      <w:tr w:rsidR="008419AD" w:rsidRPr="00B349DA" w14:paraId="6206A439" w14:textId="77777777" w:rsidTr="005A1A08">
        <w:trPr>
          <w:trHeight w:val="131"/>
        </w:trPr>
        <w:tc>
          <w:tcPr>
            <w:tcW w:w="2867" w:type="dxa"/>
            <w:vAlign w:val="bottom"/>
          </w:tcPr>
          <w:p w14:paraId="39481EF9" w14:textId="77777777" w:rsidR="008419AD" w:rsidRPr="00B349DA" w:rsidRDefault="008419AD" w:rsidP="005A1A08">
            <w:pPr>
              <w:autoSpaceDE w:val="0"/>
              <w:autoSpaceDN w:val="0"/>
              <w:adjustRightInd w:val="0"/>
              <w:spacing w:after="0" w:line="240" w:lineRule="auto"/>
              <w:rPr>
                <w:rFonts w:cs="Arial"/>
                <w:color w:val="000000"/>
                <w:szCs w:val="24"/>
              </w:rPr>
            </w:pPr>
            <w:r w:rsidRPr="00B349DA">
              <w:rPr>
                <w:rFonts w:cs="Arial"/>
                <w:color w:val="000000"/>
                <w:szCs w:val="24"/>
              </w:rPr>
              <w:t xml:space="preserve">Committee member </w:t>
            </w:r>
          </w:p>
        </w:tc>
        <w:tc>
          <w:tcPr>
            <w:tcW w:w="2975" w:type="dxa"/>
            <w:vAlign w:val="bottom"/>
          </w:tcPr>
          <w:p w14:paraId="1ED91A1D" w14:textId="77777777" w:rsidR="008419AD" w:rsidRPr="00B349DA" w:rsidRDefault="008419AD" w:rsidP="005A1A08">
            <w:pPr>
              <w:autoSpaceDE w:val="0"/>
              <w:autoSpaceDN w:val="0"/>
              <w:adjustRightInd w:val="0"/>
              <w:spacing w:after="0" w:line="240" w:lineRule="auto"/>
              <w:rPr>
                <w:rFonts w:cs="Arial"/>
                <w:color w:val="000000"/>
                <w:szCs w:val="24"/>
              </w:rPr>
            </w:pPr>
            <w:r>
              <w:rPr>
                <w:rFonts w:cs="Arial"/>
                <w:color w:val="000000"/>
                <w:szCs w:val="24"/>
              </w:rPr>
              <w:t>Maria Adams</w:t>
            </w:r>
          </w:p>
        </w:tc>
        <w:tc>
          <w:tcPr>
            <w:tcW w:w="4364" w:type="dxa"/>
            <w:vAlign w:val="bottom"/>
          </w:tcPr>
          <w:p w14:paraId="09CB9458" w14:textId="77777777" w:rsidR="008419AD" w:rsidRPr="00B349DA" w:rsidRDefault="008419AD" w:rsidP="005A1A08">
            <w:pPr>
              <w:autoSpaceDE w:val="0"/>
              <w:autoSpaceDN w:val="0"/>
              <w:adjustRightInd w:val="0"/>
              <w:spacing w:after="0" w:line="240" w:lineRule="auto"/>
              <w:rPr>
                <w:rFonts w:cs="Arial"/>
                <w:color w:val="000000"/>
                <w:szCs w:val="24"/>
              </w:rPr>
            </w:pPr>
          </w:p>
        </w:tc>
      </w:tr>
      <w:tr w:rsidR="008419AD" w:rsidRPr="00B349DA" w14:paraId="0F5DB3E8" w14:textId="77777777" w:rsidTr="005A1A08">
        <w:trPr>
          <w:trHeight w:val="131"/>
        </w:trPr>
        <w:tc>
          <w:tcPr>
            <w:tcW w:w="2867" w:type="dxa"/>
            <w:vAlign w:val="bottom"/>
          </w:tcPr>
          <w:p w14:paraId="33D6F7A6" w14:textId="77777777" w:rsidR="008419AD" w:rsidRPr="00B349DA" w:rsidRDefault="008419AD" w:rsidP="005A1A08">
            <w:pPr>
              <w:autoSpaceDE w:val="0"/>
              <w:autoSpaceDN w:val="0"/>
              <w:adjustRightInd w:val="0"/>
              <w:spacing w:after="0" w:line="240" w:lineRule="auto"/>
              <w:rPr>
                <w:rFonts w:cs="Arial"/>
                <w:color w:val="000000"/>
                <w:szCs w:val="24"/>
              </w:rPr>
            </w:pPr>
            <w:r w:rsidRPr="00B349DA">
              <w:rPr>
                <w:rFonts w:cs="Arial"/>
                <w:color w:val="000000"/>
                <w:szCs w:val="24"/>
              </w:rPr>
              <w:t xml:space="preserve">Committee member </w:t>
            </w:r>
          </w:p>
        </w:tc>
        <w:tc>
          <w:tcPr>
            <w:tcW w:w="2975" w:type="dxa"/>
            <w:vAlign w:val="bottom"/>
          </w:tcPr>
          <w:p w14:paraId="58E76615" w14:textId="77777777" w:rsidR="008419AD" w:rsidRPr="00B349DA" w:rsidRDefault="008419AD" w:rsidP="005A1A08">
            <w:pPr>
              <w:autoSpaceDE w:val="0"/>
              <w:autoSpaceDN w:val="0"/>
              <w:adjustRightInd w:val="0"/>
              <w:spacing w:after="0" w:line="240" w:lineRule="auto"/>
              <w:rPr>
                <w:rFonts w:cs="Arial"/>
                <w:color w:val="000000"/>
                <w:szCs w:val="24"/>
              </w:rPr>
            </w:pPr>
            <w:r>
              <w:rPr>
                <w:rFonts w:cs="Arial"/>
                <w:color w:val="000000"/>
                <w:szCs w:val="24"/>
              </w:rPr>
              <w:t>Claire Anderson</w:t>
            </w:r>
          </w:p>
        </w:tc>
        <w:tc>
          <w:tcPr>
            <w:tcW w:w="4364" w:type="dxa"/>
            <w:vAlign w:val="bottom"/>
          </w:tcPr>
          <w:p w14:paraId="4044181C" w14:textId="77777777" w:rsidR="008419AD" w:rsidRPr="00B349DA" w:rsidRDefault="008419AD" w:rsidP="005A1A08">
            <w:pPr>
              <w:autoSpaceDE w:val="0"/>
              <w:autoSpaceDN w:val="0"/>
              <w:adjustRightInd w:val="0"/>
              <w:spacing w:after="0" w:line="240" w:lineRule="auto"/>
              <w:rPr>
                <w:rFonts w:cs="Arial"/>
                <w:color w:val="000000"/>
                <w:szCs w:val="24"/>
              </w:rPr>
            </w:pPr>
          </w:p>
        </w:tc>
      </w:tr>
      <w:tr w:rsidR="008419AD" w:rsidRPr="00B349DA" w14:paraId="1E89A9D1" w14:textId="77777777" w:rsidTr="005A1A08">
        <w:trPr>
          <w:trHeight w:val="131"/>
        </w:trPr>
        <w:tc>
          <w:tcPr>
            <w:tcW w:w="2867" w:type="dxa"/>
            <w:vAlign w:val="bottom"/>
          </w:tcPr>
          <w:p w14:paraId="18CB7492" w14:textId="77777777" w:rsidR="008419AD" w:rsidRPr="00B349DA" w:rsidRDefault="008419AD" w:rsidP="005A1A08">
            <w:pPr>
              <w:autoSpaceDE w:val="0"/>
              <w:autoSpaceDN w:val="0"/>
              <w:adjustRightInd w:val="0"/>
              <w:spacing w:after="0" w:line="240" w:lineRule="auto"/>
              <w:rPr>
                <w:rFonts w:cs="Arial"/>
                <w:color w:val="000000"/>
                <w:szCs w:val="24"/>
              </w:rPr>
            </w:pPr>
            <w:r w:rsidRPr="00B349DA">
              <w:rPr>
                <w:rFonts w:cs="Arial"/>
                <w:color w:val="000000"/>
                <w:szCs w:val="24"/>
              </w:rPr>
              <w:t xml:space="preserve">Committee member </w:t>
            </w:r>
          </w:p>
        </w:tc>
        <w:tc>
          <w:tcPr>
            <w:tcW w:w="2975" w:type="dxa"/>
            <w:vAlign w:val="bottom"/>
          </w:tcPr>
          <w:p w14:paraId="5043BBBC" w14:textId="77777777" w:rsidR="008419AD" w:rsidRPr="00B349DA" w:rsidRDefault="008419AD" w:rsidP="005A1A08">
            <w:pPr>
              <w:autoSpaceDE w:val="0"/>
              <w:autoSpaceDN w:val="0"/>
              <w:adjustRightInd w:val="0"/>
              <w:spacing w:after="0" w:line="240" w:lineRule="auto"/>
              <w:rPr>
                <w:rFonts w:cs="Arial"/>
                <w:color w:val="000000"/>
                <w:szCs w:val="24"/>
              </w:rPr>
            </w:pPr>
            <w:r w:rsidRPr="00B349DA">
              <w:rPr>
                <w:rFonts w:cs="Arial"/>
                <w:color w:val="000000"/>
                <w:szCs w:val="24"/>
              </w:rPr>
              <w:t xml:space="preserve">Laurel Boswell </w:t>
            </w:r>
          </w:p>
        </w:tc>
        <w:tc>
          <w:tcPr>
            <w:tcW w:w="4364" w:type="dxa"/>
            <w:vAlign w:val="bottom"/>
          </w:tcPr>
          <w:p w14:paraId="51860C10" w14:textId="77777777" w:rsidR="008419AD" w:rsidRPr="00B349DA" w:rsidRDefault="008419AD" w:rsidP="005A1A08">
            <w:pPr>
              <w:autoSpaceDE w:val="0"/>
              <w:autoSpaceDN w:val="0"/>
              <w:adjustRightInd w:val="0"/>
              <w:spacing w:after="0" w:line="240" w:lineRule="auto"/>
              <w:rPr>
                <w:rFonts w:cs="Arial"/>
                <w:color w:val="000000"/>
                <w:szCs w:val="24"/>
              </w:rPr>
            </w:pPr>
          </w:p>
        </w:tc>
      </w:tr>
      <w:tr w:rsidR="008419AD" w:rsidRPr="00B349DA" w14:paraId="416B93C7" w14:textId="77777777" w:rsidTr="005A1A08">
        <w:trPr>
          <w:trHeight w:val="131"/>
        </w:trPr>
        <w:tc>
          <w:tcPr>
            <w:tcW w:w="2867" w:type="dxa"/>
            <w:vAlign w:val="bottom"/>
          </w:tcPr>
          <w:p w14:paraId="22446EE6" w14:textId="77777777" w:rsidR="008419AD" w:rsidRPr="00B349DA" w:rsidRDefault="008419AD" w:rsidP="005A1A08">
            <w:pPr>
              <w:autoSpaceDE w:val="0"/>
              <w:autoSpaceDN w:val="0"/>
              <w:adjustRightInd w:val="0"/>
              <w:spacing w:after="0" w:line="240" w:lineRule="auto"/>
              <w:rPr>
                <w:rFonts w:cs="Arial"/>
                <w:color w:val="000000"/>
                <w:szCs w:val="24"/>
              </w:rPr>
            </w:pPr>
            <w:r w:rsidRPr="00B349DA">
              <w:rPr>
                <w:rFonts w:cs="Arial"/>
                <w:color w:val="000000"/>
                <w:szCs w:val="24"/>
              </w:rPr>
              <w:t xml:space="preserve">Committee member </w:t>
            </w:r>
          </w:p>
        </w:tc>
        <w:tc>
          <w:tcPr>
            <w:tcW w:w="2975" w:type="dxa"/>
            <w:vAlign w:val="bottom"/>
          </w:tcPr>
          <w:p w14:paraId="365F3B55" w14:textId="77777777" w:rsidR="008419AD" w:rsidRPr="00B349DA" w:rsidRDefault="008419AD" w:rsidP="005A1A08">
            <w:pPr>
              <w:autoSpaceDE w:val="0"/>
              <w:autoSpaceDN w:val="0"/>
              <w:adjustRightInd w:val="0"/>
              <w:spacing w:after="0" w:line="240" w:lineRule="auto"/>
              <w:rPr>
                <w:rFonts w:cs="Arial"/>
                <w:color w:val="000000"/>
                <w:szCs w:val="24"/>
              </w:rPr>
            </w:pPr>
            <w:r w:rsidRPr="00B349DA">
              <w:rPr>
                <w:rFonts w:cs="Arial"/>
                <w:color w:val="000000"/>
                <w:szCs w:val="24"/>
              </w:rPr>
              <w:t xml:space="preserve">Ron Cooper </w:t>
            </w:r>
          </w:p>
        </w:tc>
        <w:tc>
          <w:tcPr>
            <w:tcW w:w="4364" w:type="dxa"/>
            <w:vAlign w:val="bottom"/>
          </w:tcPr>
          <w:p w14:paraId="7E73F42E" w14:textId="77777777" w:rsidR="008419AD" w:rsidRPr="00B349DA" w:rsidRDefault="008419AD" w:rsidP="005A1A08">
            <w:pPr>
              <w:autoSpaceDE w:val="0"/>
              <w:autoSpaceDN w:val="0"/>
              <w:adjustRightInd w:val="0"/>
              <w:spacing w:after="0" w:line="240" w:lineRule="auto"/>
              <w:rPr>
                <w:rFonts w:cs="Arial"/>
                <w:color w:val="000000"/>
                <w:szCs w:val="24"/>
              </w:rPr>
            </w:pPr>
          </w:p>
        </w:tc>
      </w:tr>
      <w:tr w:rsidR="008419AD" w:rsidRPr="00B349DA" w14:paraId="108F383F" w14:textId="77777777" w:rsidTr="005A1A08">
        <w:trPr>
          <w:trHeight w:val="131"/>
        </w:trPr>
        <w:tc>
          <w:tcPr>
            <w:tcW w:w="2867" w:type="dxa"/>
            <w:vAlign w:val="bottom"/>
          </w:tcPr>
          <w:p w14:paraId="571117ED" w14:textId="77777777" w:rsidR="008419AD" w:rsidRPr="00B349DA" w:rsidRDefault="008419AD" w:rsidP="005A1A08">
            <w:pPr>
              <w:autoSpaceDE w:val="0"/>
              <w:autoSpaceDN w:val="0"/>
              <w:adjustRightInd w:val="0"/>
              <w:spacing w:after="0" w:line="240" w:lineRule="auto"/>
              <w:rPr>
                <w:rFonts w:cs="Arial"/>
                <w:color w:val="000000"/>
                <w:szCs w:val="24"/>
              </w:rPr>
            </w:pPr>
            <w:r w:rsidRPr="00B349DA">
              <w:rPr>
                <w:rFonts w:cs="Arial"/>
                <w:color w:val="000000"/>
                <w:szCs w:val="24"/>
              </w:rPr>
              <w:t xml:space="preserve">Committee member </w:t>
            </w:r>
          </w:p>
        </w:tc>
        <w:tc>
          <w:tcPr>
            <w:tcW w:w="2975" w:type="dxa"/>
            <w:vAlign w:val="bottom"/>
          </w:tcPr>
          <w:p w14:paraId="45CFC8BF" w14:textId="77777777" w:rsidR="008419AD" w:rsidRPr="00B349DA" w:rsidRDefault="008419AD" w:rsidP="005A1A08">
            <w:pPr>
              <w:autoSpaceDE w:val="0"/>
              <w:autoSpaceDN w:val="0"/>
              <w:adjustRightInd w:val="0"/>
              <w:spacing w:after="0" w:line="240" w:lineRule="auto"/>
              <w:rPr>
                <w:rFonts w:cs="Arial"/>
                <w:color w:val="000000"/>
                <w:szCs w:val="24"/>
              </w:rPr>
            </w:pPr>
            <w:r>
              <w:rPr>
                <w:rFonts w:cs="Arial"/>
                <w:color w:val="000000"/>
                <w:szCs w:val="24"/>
              </w:rPr>
              <w:t>Ken Passmore</w:t>
            </w:r>
          </w:p>
        </w:tc>
        <w:tc>
          <w:tcPr>
            <w:tcW w:w="4364" w:type="dxa"/>
            <w:vAlign w:val="bottom"/>
          </w:tcPr>
          <w:p w14:paraId="4F552592" w14:textId="77777777" w:rsidR="008419AD" w:rsidRPr="00B349DA" w:rsidRDefault="008419AD" w:rsidP="005A1A08">
            <w:pPr>
              <w:autoSpaceDE w:val="0"/>
              <w:autoSpaceDN w:val="0"/>
              <w:adjustRightInd w:val="0"/>
              <w:spacing w:after="0" w:line="240" w:lineRule="auto"/>
              <w:rPr>
                <w:rFonts w:cs="Arial"/>
                <w:color w:val="000000"/>
                <w:szCs w:val="24"/>
              </w:rPr>
            </w:pPr>
          </w:p>
        </w:tc>
      </w:tr>
      <w:tr w:rsidR="008419AD" w:rsidRPr="00054B5A" w14:paraId="73F7EFDE" w14:textId="77777777" w:rsidTr="005A1A08">
        <w:trPr>
          <w:trHeight w:val="131"/>
        </w:trPr>
        <w:tc>
          <w:tcPr>
            <w:tcW w:w="2867" w:type="dxa"/>
            <w:vAlign w:val="bottom"/>
          </w:tcPr>
          <w:p w14:paraId="616D7312" w14:textId="77777777" w:rsidR="008419AD" w:rsidRPr="00054B5A" w:rsidRDefault="008419AD" w:rsidP="005A1A08">
            <w:pPr>
              <w:autoSpaceDE w:val="0"/>
              <w:autoSpaceDN w:val="0"/>
              <w:adjustRightInd w:val="0"/>
              <w:spacing w:after="0" w:line="240" w:lineRule="auto"/>
              <w:rPr>
                <w:rFonts w:cs="Arial"/>
                <w:color w:val="000000"/>
                <w:szCs w:val="24"/>
              </w:rPr>
            </w:pPr>
            <w:r w:rsidRPr="00054B5A">
              <w:rPr>
                <w:rFonts w:cs="Arial"/>
                <w:color w:val="000000"/>
                <w:szCs w:val="24"/>
              </w:rPr>
              <w:t xml:space="preserve">Course Coordinator </w:t>
            </w:r>
          </w:p>
        </w:tc>
        <w:tc>
          <w:tcPr>
            <w:tcW w:w="2975" w:type="dxa"/>
            <w:vAlign w:val="bottom"/>
          </w:tcPr>
          <w:p w14:paraId="3EE45D7E" w14:textId="77777777" w:rsidR="008419AD" w:rsidRPr="00054B5A" w:rsidRDefault="008419AD" w:rsidP="005A1A08">
            <w:pPr>
              <w:autoSpaceDE w:val="0"/>
              <w:autoSpaceDN w:val="0"/>
              <w:adjustRightInd w:val="0"/>
              <w:spacing w:after="0" w:line="240" w:lineRule="auto"/>
              <w:rPr>
                <w:rFonts w:cs="Arial"/>
                <w:color w:val="000000"/>
                <w:szCs w:val="24"/>
              </w:rPr>
            </w:pPr>
            <w:r>
              <w:rPr>
                <w:rFonts w:cs="Arial"/>
                <w:color w:val="000000"/>
                <w:szCs w:val="24"/>
              </w:rPr>
              <w:t>Tony Nobbs</w:t>
            </w:r>
          </w:p>
        </w:tc>
        <w:tc>
          <w:tcPr>
            <w:tcW w:w="4364" w:type="dxa"/>
            <w:vAlign w:val="bottom"/>
          </w:tcPr>
          <w:p w14:paraId="59E39073" w14:textId="77777777" w:rsidR="008419AD" w:rsidRDefault="008419AD" w:rsidP="005A1A08">
            <w:pPr>
              <w:autoSpaceDE w:val="0"/>
              <w:autoSpaceDN w:val="0"/>
              <w:adjustRightInd w:val="0"/>
              <w:spacing w:after="0" w:line="240" w:lineRule="auto"/>
            </w:pPr>
          </w:p>
          <w:p w14:paraId="0A297847" w14:textId="77777777" w:rsidR="008419AD" w:rsidRPr="00054B5A" w:rsidRDefault="008419AD" w:rsidP="005A1A08">
            <w:pPr>
              <w:autoSpaceDE w:val="0"/>
              <w:autoSpaceDN w:val="0"/>
              <w:adjustRightInd w:val="0"/>
              <w:spacing w:after="0" w:line="240" w:lineRule="auto"/>
              <w:rPr>
                <w:rFonts w:cs="Arial"/>
                <w:color w:val="000000"/>
                <w:szCs w:val="24"/>
              </w:rPr>
            </w:pPr>
            <w:hyperlink r:id="rId80" w:history="1">
              <w:r w:rsidRPr="00466E2C">
                <w:rPr>
                  <w:rStyle w:val="Hyperlink"/>
                  <w:rFonts w:cs="Arial"/>
                  <w:szCs w:val="24"/>
                </w:rPr>
                <w:t>courses@u3apinerivers.org.au</w:t>
              </w:r>
            </w:hyperlink>
            <w:r w:rsidRPr="00054B5A">
              <w:rPr>
                <w:rFonts w:cs="Arial"/>
                <w:color w:val="000000"/>
                <w:szCs w:val="24"/>
              </w:rPr>
              <w:t xml:space="preserve"> </w:t>
            </w:r>
          </w:p>
        </w:tc>
      </w:tr>
      <w:tr w:rsidR="008419AD" w:rsidRPr="00872329" w14:paraId="23B6F7C4" w14:textId="77777777" w:rsidTr="005A1A08">
        <w:trPr>
          <w:trHeight w:val="131"/>
        </w:trPr>
        <w:tc>
          <w:tcPr>
            <w:tcW w:w="2867" w:type="dxa"/>
            <w:vAlign w:val="bottom"/>
          </w:tcPr>
          <w:p w14:paraId="09B9FAB5" w14:textId="77777777" w:rsidR="008419AD" w:rsidRPr="00872329" w:rsidRDefault="008419AD" w:rsidP="005A1A08">
            <w:pPr>
              <w:autoSpaceDE w:val="0"/>
              <w:autoSpaceDN w:val="0"/>
              <w:adjustRightInd w:val="0"/>
              <w:spacing w:after="0" w:line="240" w:lineRule="auto"/>
              <w:rPr>
                <w:rFonts w:cs="Arial"/>
                <w:color w:val="000000"/>
                <w:szCs w:val="24"/>
              </w:rPr>
            </w:pPr>
            <w:r w:rsidRPr="00872329">
              <w:rPr>
                <w:rFonts w:cs="Arial"/>
                <w:color w:val="000000"/>
                <w:szCs w:val="24"/>
              </w:rPr>
              <w:t>Membership Officer</w:t>
            </w:r>
            <w:r>
              <w:rPr>
                <w:rFonts w:cs="Arial"/>
                <w:color w:val="000000"/>
                <w:szCs w:val="24"/>
              </w:rPr>
              <w:t>s</w:t>
            </w:r>
            <w:r w:rsidRPr="00872329">
              <w:rPr>
                <w:rFonts w:cs="Arial"/>
                <w:color w:val="000000"/>
                <w:szCs w:val="24"/>
              </w:rPr>
              <w:t xml:space="preserve"> </w:t>
            </w:r>
          </w:p>
        </w:tc>
        <w:tc>
          <w:tcPr>
            <w:tcW w:w="2975" w:type="dxa"/>
            <w:vAlign w:val="bottom"/>
          </w:tcPr>
          <w:p w14:paraId="3ED3AA53" w14:textId="77777777" w:rsidR="008419AD" w:rsidRPr="00872329" w:rsidRDefault="008419AD" w:rsidP="005A1A08">
            <w:pPr>
              <w:autoSpaceDE w:val="0"/>
              <w:autoSpaceDN w:val="0"/>
              <w:adjustRightInd w:val="0"/>
              <w:spacing w:after="0" w:line="240" w:lineRule="auto"/>
              <w:rPr>
                <w:rFonts w:cs="Arial"/>
                <w:color w:val="000000"/>
                <w:szCs w:val="24"/>
              </w:rPr>
            </w:pPr>
            <w:r w:rsidRPr="00872329">
              <w:rPr>
                <w:rFonts w:cs="Arial"/>
                <w:color w:val="000000"/>
                <w:szCs w:val="24"/>
              </w:rPr>
              <w:t xml:space="preserve">Eileen Gardam </w:t>
            </w:r>
            <w:r>
              <w:rPr>
                <w:rFonts w:cs="Arial"/>
                <w:color w:val="000000"/>
                <w:szCs w:val="24"/>
              </w:rPr>
              <w:br/>
            </w:r>
            <w:r w:rsidRPr="00872329">
              <w:rPr>
                <w:rFonts w:cs="Arial"/>
                <w:color w:val="000000"/>
                <w:szCs w:val="24"/>
              </w:rPr>
              <w:t>Meryl Julum</w:t>
            </w:r>
          </w:p>
        </w:tc>
        <w:tc>
          <w:tcPr>
            <w:tcW w:w="4364" w:type="dxa"/>
            <w:vAlign w:val="bottom"/>
          </w:tcPr>
          <w:p w14:paraId="593A114F" w14:textId="77777777" w:rsidR="008419AD" w:rsidRPr="00872329" w:rsidRDefault="008419AD" w:rsidP="005A1A08">
            <w:pPr>
              <w:autoSpaceDE w:val="0"/>
              <w:autoSpaceDN w:val="0"/>
              <w:adjustRightInd w:val="0"/>
              <w:spacing w:after="0" w:line="240" w:lineRule="auto"/>
              <w:rPr>
                <w:rFonts w:cs="Arial"/>
                <w:color w:val="000000"/>
                <w:szCs w:val="24"/>
              </w:rPr>
            </w:pPr>
            <w:hyperlink r:id="rId81" w:history="1">
              <w:r w:rsidRPr="00872329">
                <w:rPr>
                  <w:rStyle w:val="Hyperlink"/>
                  <w:rFonts w:cs="Arial"/>
                  <w:szCs w:val="24"/>
                </w:rPr>
                <w:t>membership@u3apinerivers.org.au</w:t>
              </w:r>
            </w:hyperlink>
            <w:r w:rsidRPr="00872329">
              <w:rPr>
                <w:rFonts w:cs="Arial"/>
                <w:color w:val="000000"/>
                <w:szCs w:val="24"/>
              </w:rPr>
              <w:t xml:space="preserve"> </w:t>
            </w:r>
          </w:p>
        </w:tc>
      </w:tr>
      <w:tr w:rsidR="008419AD" w:rsidRPr="00872329" w14:paraId="51E82582" w14:textId="77777777" w:rsidTr="005A1A08">
        <w:trPr>
          <w:trHeight w:val="131"/>
        </w:trPr>
        <w:tc>
          <w:tcPr>
            <w:tcW w:w="2867" w:type="dxa"/>
            <w:vAlign w:val="bottom"/>
          </w:tcPr>
          <w:p w14:paraId="3D4BDB8B" w14:textId="77777777" w:rsidR="008419AD" w:rsidRPr="00872329" w:rsidRDefault="008419AD" w:rsidP="005A1A08">
            <w:pPr>
              <w:autoSpaceDE w:val="0"/>
              <w:autoSpaceDN w:val="0"/>
              <w:adjustRightInd w:val="0"/>
              <w:spacing w:after="0" w:line="240" w:lineRule="auto"/>
              <w:rPr>
                <w:rFonts w:cs="Arial"/>
                <w:color w:val="000000"/>
                <w:szCs w:val="24"/>
              </w:rPr>
            </w:pPr>
            <w:r w:rsidRPr="00E545D8">
              <w:rPr>
                <w:szCs w:val="24"/>
              </w:rPr>
              <w:t xml:space="preserve">Welfare Support Officer </w:t>
            </w:r>
          </w:p>
        </w:tc>
        <w:tc>
          <w:tcPr>
            <w:tcW w:w="2975" w:type="dxa"/>
            <w:vAlign w:val="bottom"/>
          </w:tcPr>
          <w:p w14:paraId="223225F6" w14:textId="77777777" w:rsidR="008419AD" w:rsidRPr="00872329" w:rsidRDefault="008419AD" w:rsidP="005A1A08">
            <w:pPr>
              <w:autoSpaceDE w:val="0"/>
              <w:autoSpaceDN w:val="0"/>
              <w:adjustRightInd w:val="0"/>
              <w:spacing w:after="0" w:line="240" w:lineRule="auto"/>
              <w:rPr>
                <w:rFonts w:cs="Arial"/>
                <w:color w:val="000000"/>
                <w:szCs w:val="24"/>
              </w:rPr>
            </w:pPr>
            <w:r w:rsidRPr="00E545D8">
              <w:rPr>
                <w:szCs w:val="24"/>
              </w:rPr>
              <w:t xml:space="preserve">Chris Negline </w:t>
            </w:r>
          </w:p>
        </w:tc>
        <w:tc>
          <w:tcPr>
            <w:tcW w:w="4364" w:type="dxa"/>
            <w:vAlign w:val="bottom"/>
          </w:tcPr>
          <w:p w14:paraId="78E70643" w14:textId="77777777" w:rsidR="008419AD" w:rsidRPr="00872329" w:rsidRDefault="008419AD" w:rsidP="005A1A08">
            <w:pPr>
              <w:autoSpaceDE w:val="0"/>
              <w:autoSpaceDN w:val="0"/>
              <w:adjustRightInd w:val="0"/>
              <w:spacing w:after="0" w:line="240" w:lineRule="auto"/>
              <w:rPr>
                <w:rFonts w:cs="Arial"/>
                <w:color w:val="000000"/>
                <w:szCs w:val="24"/>
              </w:rPr>
            </w:pPr>
          </w:p>
        </w:tc>
      </w:tr>
    </w:tbl>
    <w:p w14:paraId="566225E5" w14:textId="77777777" w:rsidR="00B349DA" w:rsidRDefault="00B349DA" w:rsidP="00850B68"/>
    <w:p w14:paraId="7FAA016E" w14:textId="7B485C79" w:rsidR="00506301" w:rsidRPr="00850B68" w:rsidRDefault="00D504C2" w:rsidP="00F46A26">
      <w:pPr>
        <w:jc w:val="center"/>
      </w:pPr>
      <w:r>
        <w:rPr>
          <w:noProof/>
          <w:lang w:val="en-US"/>
        </w:rPr>
        <w:lastRenderedPageBreak/>
        <w:drawing>
          <wp:anchor distT="0" distB="0" distL="114300" distR="114300" simplePos="0" relativeHeight="253478912" behindDoc="0" locked="0" layoutInCell="1" allowOverlap="1" wp14:anchorId="3D9E5659" wp14:editId="3C130AE3">
            <wp:simplePos x="0" y="0"/>
            <wp:positionH relativeFrom="column">
              <wp:posOffset>574454</wp:posOffset>
            </wp:positionH>
            <wp:positionV relativeFrom="paragraph">
              <wp:posOffset>226695</wp:posOffset>
            </wp:positionV>
            <wp:extent cx="5013960" cy="7520940"/>
            <wp:effectExtent l="19050" t="19050" r="15240" b="22860"/>
            <wp:wrapSquare wrapText="bothSides"/>
            <wp:docPr id="1490450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45024" name="Picture 149045024"/>
                    <pic:cNvPicPr/>
                  </pic:nvPicPr>
                  <pic:blipFill>
                    <a:blip r:embed="rId82">
                      <a:extLst>
                        <a:ext uri="{28A0092B-C50C-407E-A947-70E740481C1C}">
                          <a14:useLocalDpi xmlns:a14="http://schemas.microsoft.com/office/drawing/2010/main" val="0"/>
                        </a:ext>
                      </a:extLst>
                    </a:blip>
                    <a:stretch>
                      <a:fillRect/>
                    </a:stretch>
                  </pic:blipFill>
                  <pic:spPr>
                    <a:xfrm>
                      <a:off x="0" y="0"/>
                      <a:ext cx="5013960" cy="75209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AE4D02">
        <w:t xml:space="preserve">Some inspiration for healthy </w:t>
      </w:r>
      <w:r w:rsidR="00AD5D73">
        <w:t>meal</w:t>
      </w:r>
      <w:r>
        <w:t>s</w:t>
      </w:r>
    </w:p>
    <w:p w14:paraId="4A8DC865" w14:textId="595A8BB7" w:rsidR="003B248D" w:rsidRDefault="003B248D" w:rsidP="00E72868">
      <w:pPr>
        <w:spacing w:after="0"/>
        <w:ind w:left="426"/>
        <w:rPr>
          <w:lang w:val="en-US"/>
        </w:rPr>
      </w:pPr>
    </w:p>
    <w:p w14:paraId="093ACC41" w14:textId="6ECF8FDF" w:rsidR="003B248D" w:rsidRDefault="003B248D" w:rsidP="00E72868">
      <w:pPr>
        <w:spacing w:after="0"/>
        <w:ind w:left="426"/>
        <w:rPr>
          <w:lang w:val="en-US"/>
        </w:rPr>
      </w:pPr>
    </w:p>
    <w:p w14:paraId="5F387810" w14:textId="035A7629" w:rsidR="003B248D" w:rsidRDefault="003B248D" w:rsidP="00E72868">
      <w:pPr>
        <w:spacing w:after="0"/>
        <w:ind w:left="426"/>
        <w:rPr>
          <w:lang w:val="en-US"/>
        </w:rPr>
      </w:pPr>
    </w:p>
    <w:p w14:paraId="33927E51" w14:textId="55C8F230" w:rsidR="003B248D" w:rsidRDefault="003B248D" w:rsidP="00E72868">
      <w:pPr>
        <w:spacing w:after="0"/>
        <w:ind w:left="426"/>
        <w:rPr>
          <w:lang w:val="en-US"/>
        </w:rPr>
      </w:pPr>
    </w:p>
    <w:p w14:paraId="4F735CFF" w14:textId="345EBB45" w:rsidR="003B248D" w:rsidRDefault="003B248D" w:rsidP="00E72868">
      <w:pPr>
        <w:spacing w:after="0"/>
        <w:ind w:left="426"/>
        <w:rPr>
          <w:lang w:val="en-US"/>
        </w:rPr>
      </w:pPr>
    </w:p>
    <w:p w14:paraId="41856640" w14:textId="6997CBDA" w:rsidR="003B248D" w:rsidRDefault="003B248D" w:rsidP="00E72868">
      <w:pPr>
        <w:spacing w:after="0"/>
        <w:ind w:left="426"/>
        <w:rPr>
          <w:lang w:val="en-US"/>
        </w:rPr>
      </w:pPr>
    </w:p>
    <w:p w14:paraId="75FF0AF2" w14:textId="63FC5F20" w:rsidR="00706F8A" w:rsidRDefault="00706F8A" w:rsidP="00E72868">
      <w:pPr>
        <w:spacing w:after="0"/>
        <w:ind w:left="426"/>
        <w:rPr>
          <w:lang w:val="en-US"/>
        </w:rPr>
      </w:pPr>
    </w:p>
    <w:p w14:paraId="50335994" w14:textId="3C6341C0" w:rsidR="003B248D" w:rsidRDefault="003B248D" w:rsidP="00E72868">
      <w:pPr>
        <w:spacing w:after="0"/>
        <w:ind w:left="426"/>
        <w:rPr>
          <w:lang w:val="en-US"/>
        </w:rPr>
      </w:pPr>
    </w:p>
    <w:p w14:paraId="70DF4422" w14:textId="70088B5D" w:rsidR="003B248D" w:rsidRDefault="003B248D" w:rsidP="00E72868">
      <w:pPr>
        <w:spacing w:after="0"/>
        <w:ind w:left="426"/>
        <w:rPr>
          <w:lang w:val="en-US"/>
        </w:rPr>
      </w:pPr>
    </w:p>
    <w:p w14:paraId="2219C8F2" w14:textId="0798D393" w:rsidR="00BC63F2" w:rsidRDefault="00BC63F2" w:rsidP="00E72868">
      <w:pPr>
        <w:spacing w:after="0"/>
        <w:ind w:left="426"/>
        <w:rPr>
          <w:lang w:val="en-US"/>
        </w:rPr>
      </w:pPr>
    </w:p>
    <w:p w14:paraId="1C859969" w14:textId="77777777" w:rsidR="00BC63F2" w:rsidRDefault="00BC63F2" w:rsidP="00E72868">
      <w:pPr>
        <w:spacing w:after="0"/>
        <w:ind w:left="426"/>
        <w:rPr>
          <w:lang w:val="en-US"/>
        </w:rPr>
      </w:pPr>
    </w:p>
    <w:p w14:paraId="5E34123F" w14:textId="77777777" w:rsidR="00BC63F2" w:rsidRDefault="00BC63F2" w:rsidP="00E72868">
      <w:pPr>
        <w:spacing w:after="0"/>
        <w:ind w:left="426"/>
        <w:rPr>
          <w:lang w:val="en-US"/>
        </w:rPr>
      </w:pPr>
    </w:p>
    <w:p w14:paraId="19F07825" w14:textId="77777777" w:rsidR="00BC63F2" w:rsidRDefault="00BC63F2" w:rsidP="00E72868">
      <w:pPr>
        <w:spacing w:after="0"/>
        <w:ind w:left="426"/>
        <w:rPr>
          <w:lang w:val="en-US"/>
        </w:rPr>
      </w:pPr>
    </w:p>
    <w:p w14:paraId="191F30DC" w14:textId="77777777" w:rsidR="00BC63F2" w:rsidRDefault="00BC63F2" w:rsidP="00E72868">
      <w:pPr>
        <w:spacing w:after="0"/>
        <w:ind w:left="426"/>
        <w:rPr>
          <w:lang w:val="en-US"/>
        </w:rPr>
      </w:pPr>
    </w:p>
    <w:p w14:paraId="51E24B26" w14:textId="77777777" w:rsidR="00BC63F2" w:rsidRDefault="00BC63F2" w:rsidP="00E72868">
      <w:pPr>
        <w:spacing w:after="0"/>
        <w:ind w:left="426"/>
        <w:rPr>
          <w:lang w:val="en-US"/>
        </w:rPr>
      </w:pPr>
    </w:p>
    <w:p w14:paraId="038A025E" w14:textId="77777777" w:rsidR="00BC63F2" w:rsidRDefault="00BC63F2" w:rsidP="00E72868">
      <w:pPr>
        <w:spacing w:after="0"/>
        <w:ind w:left="426"/>
        <w:rPr>
          <w:lang w:val="en-US"/>
        </w:rPr>
      </w:pPr>
    </w:p>
    <w:p w14:paraId="14803A56" w14:textId="77777777" w:rsidR="00BC63F2" w:rsidRDefault="00BC63F2" w:rsidP="00E72868">
      <w:pPr>
        <w:spacing w:after="0"/>
        <w:ind w:left="426"/>
        <w:rPr>
          <w:lang w:val="en-US"/>
        </w:rPr>
      </w:pPr>
    </w:p>
    <w:p w14:paraId="4C50C8D2" w14:textId="77777777" w:rsidR="00BC63F2" w:rsidRDefault="00BC63F2" w:rsidP="00E72868">
      <w:pPr>
        <w:spacing w:after="0"/>
        <w:ind w:left="426"/>
        <w:rPr>
          <w:lang w:val="en-US"/>
        </w:rPr>
      </w:pPr>
    </w:p>
    <w:p w14:paraId="47B16987" w14:textId="77777777" w:rsidR="00BC63F2" w:rsidRDefault="00BC63F2" w:rsidP="00E72868">
      <w:pPr>
        <w:spacing w:after="0"/>
        <w:ind w:left="426"/>
        <w:rPr>
          <w:lang w:val="en-US"/>
        </w:rPr>
      </w:pPr>
    </w:p>
    <w:p w14:paraId="79073B46" w14:textId="77777777" w:rsidR="00BC63F2" w:rsidRDefault="00BC63F2" w:rsidP="00E72868">
      <w:pPr>
        <w:spacing w:after="0"/>
        <w:ind w:left="426"/>
        <w:rPr>
          <w:lang w:val="en-US"/>
        </w:rPr>
      </w:pPr>
    </w:p>
    <w:p w14:paraId="5760BF28" w14:textId="77777777" w:rsidR="00BC63F2" w:rsidRDefault="00BC63F2" w:rsidP="00E72868">
      <w:pPr>
        <w:spacing w:after="0"/>
        <w:ind w:left="426"/>
        <w:rPr>
          <w:lang w:val="en-US"/>
        </w:rPr>
      </w:pPr>
    </w:p>
    <w:p w14:paraId="5E1D003D" w14:textId="77777777" w:rsidR="003B6AE3" w:rsidRDefault="003B6AE3" w:rsidP="00E72868">
      <w:pPr>
        <w:spacing w:after="0"/>
        <w:ind w:left="426"/>
        <w:rPr>
          <w:lang w:val="en-US"/>
        </w:rPr>
      </w:pPr>
    </w:p>
    <w:p w14:paraId="684B1323" w14:textId="77777777" w:rsidR="003B6AE3" w:rsidRDefault="003B6AE3" w:rsidP="00E72868">
      <w:pPr>
        <w:spacing w:after="0"/>
        <w:ind w:left="426"/>
        <w:rPr>
          <w:lang w:val="en-US"/>
        </w:rPr>
      </w:pPr>
    </w:p>
    <w:p w14:paraId="206577EB" w14:textId="77777777" w:rsidR="003B6AE3" w:rsidRDefault="003B6AE3" w:rsidP="00E72868">
      <w:pPr>
        <w:spacing w:after="0"/>
        <w:ind w:left="426"/>
        <w:rPr>
          <w:lang w:val="en-US"/>
        </w:rPr>
      </w:pPr>
    </w:p>
    <w:p w14:paraId="34088517" w14:textId="77777777" w:rsidR="000A4E69" w:rsidRDefault="000A4E69" w:rsidP="00E72868">
      <w:pPr>
        <w:spacing w:after="0"/>
        <w:ind w:left="426"/>
        <w:rPr>
          <w:lang w:val="en-US"/>
        </w:rPr>
      </w:pPr>
    </w:p>
    <w:p w14:paraId="3B7ABE04" w14:textId="77777777" w:rsidR="000A4E69" w:rsidRDefault="000A4E69" w:rsidP="00E72868">
      <w:pPr>
        <w:spacing w:after="0"/>
        <w:ind w:left="426"/>
        <w:rPr>
          <w:lang w:val="en-US"/>
        </w:rPr>
      </w:pPr>
    </w:p>
    <w:p w14:paraId="7E25ACC8" w14:textId="77777777" w:rsidR="000A4E69" w:rsidRDefault="000A4E69" w:rsidP="00D504C2">
      <w:pPr>
        <w:rPr>
          <w:lang w:val="en-US"/>
        </w:rPr>
      </w:pPr>
    </w:p>
    <w:p w14:paraId="3B6D2260" w14:textId="77777777" w:rsidR="00D504C2" w:rsidRDefault="00D504C2" w:rsidP="00D504C2">
      <w:pPr>
        <w:rPr>
          <w:lang w:val="en-US"/>
        </w:rPr>
      </w:pPr>
    </w:p>
    <w:p w14:paraId="14C21E8E" w14:textId="77777777" w:rsidR="00D504C2" w:rsidRDefault="00D504C2" w:rsidP="00D504C2">
      <w:pPr>
        <w:rPr>
          <w:lang w:val="en-US"/>
        </w:rPr>
      </w:pPr>
    </w:p>
    <w:p w14:paraId="0374CF3E" w14:textId="77777777" w:rsidR="00D504C2" w:rsidRDefault="00D504C2" w:rsidP="00D504C2">
      <w:pPr>
        <w:rPr>
          <w:lang w:val="en-US"/>
        </w:rPr>
      </w:pPr>
    </w:p>
    <w:p w14:paraId="1A981B0E" w14:textId="77777777" w:rsidR="00D504C2" w:rsidRDefault="00D504C2" w:rsidP="00D504C2">
      <w:pPr>
        <w:rPr>
          <w:lang w:val="en-US"/>
        </w:rPr>
      </w:pPr>
    </w:p>
    <w:p w14:paraId="7409F646" w14:textId="77777777" w:rsidR="00D504C2" w:rsidRDefault="00D504C2" w:rsidP="00D504C2">
      <w:pPr>
        <w:rPr>
          <w:lang w:val="en-US"/>
        </w:rPr>
      </w:pPr>
    </w:p>
    <w:p w14:paraId="7007A375" w14:textId="77777777" w:rsidR="00D504C2" w:rsidRDefault="00D504C2" w:rsidP="00D504C2">
      <w:pPr>
        <w:rPr>
          <w:lang w:val="en-US"/>
        </w:rPr>
      </w:pPr>
    </w:p>
    <w:p w14:paraId="323B864B" w14:textId="77777777" w:rsidR="00D504C2" w:rsidRDefault="00D504C2" w:rsidP="00D504C2">
      <w:pPr>
        <w:rPr>
          <w:lang w:val="en-US"/>
        </w:rPr>
      </w:pPr>
    </w:p>
    <w:p w14:paraId="634C2A02" w14:textId="77777777" w:rsidR="00D504C2" w:rsidRDefault="00D504C2" w:rsidP="00D504C2">
      <w:pPr>
        <w:rPr>
          <w:lang w:val="en-US"/>
        </w:rPr>
      </w:pPr>
    </w:p>
    <w:p w14:paraId="126C0CBA" w14:textId="77777777" w:rsidR="00BD358F" w:rsidRDefault="00BD358F" w:rsidP="00D504C2">
      <w:pPr>
        <w:rPr>
          <w:lang w:val="en-US"/>
        </w:rPr>
      </w:pPr>
    </w:p>
    <w:p w14:paraId="5143AFA4" w14:textId="4E896FA3" w:rsidR="003B248D" w:rsidRDefault="003B248D" w:rsidP="003B248D">
      <w:pPr>
        <w:pBdr>
          <w:top w:val="single" w:sz="2" w:space="1" w:color="8DD873" w:themeColor="accent6" w:themeTint="99"/>
        </w:pBdr>
        <w:spacing w:after="0"/>
        <w:ind w:left="426"/>
        <w:rPr>
          <w:lang w:val="en-US"/>
        </w:rPr>
      </w:pPr>
    </w:p>
    <w:p w14:paraId="592EEC87" w14:textId="36336759" w:rsidR="00257BF8" w:rsidRDefault="00DD161E" w:rsidP="00E72868">
      <w:pPr>
        <w:spacing w:after="0"/>
        <w:ind w:left="426"/>
        <w:rPr>
          <w:lang w:val="en-US"/>
        </w:rPr>
      </w:pPr>
      <w:r>
        <w:rPr>
          <w:noProof/>
        </w:rPr>
        <w:drawing>
          <wp:anchor distT="0" distB="0" distL="114300" distR="114300" simplePos="0" relativeHeight="252258304" behindDoc="0" locked="0" layoutInCell="1" allowOverlap="1" wp14:anchorId="4F221F93" wp14:editId="0B3F9245">
            <wp:simplePos x="0" y="0"/>
            <wp:positionH relativeFrom="column">
              <wp:posOffset>4672092</wp:posOffset>
            </wp:positionH>
            <wp:positionV relativeFrom="paragraph">
              <wp:posOffset>29210</wp:posOffset>
            </wp:positionV>
            <wp:extent cx="1562100" cy="499872"/>
            <wp:effectExtent l="0" t="0" r="0" b="0"/>
            <wp:wrapSquare wrapText="bothSides"/>
            <wp:docPr id="649081489" name="Picture 4" descr="Text&#10;&#10;Description automatically generated">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081489" name="Picture 4" descr="Text&#10;&#10;Description automatically generated">
                      <a:hlinkClick r:id="rId83"/>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562100" cy="499872"/>
                    </a:xfrm>
                    <a:prstGeom prst="rect">
                      <a:avLst/>
                    </a:prstGeom>
                    <a:noFill/>
                    <a:ln>
                      <a:noFill/>
                    </a:ln>
                  </pic:spPr>
                </pic:pic>
              </a:graphicData>
            </a:graphic>
            <wp14:sizeRelH relativeFrom="page">
              <wp14:pctWidth>0</wp14:pctWidth>
            </wp14:sizeRelH>
            <wp14:sizeRelV relativeFrom="page">
              <wp14:pctHeight>0</wp14:pctHeight>
            </wp14:sizeRelV>
          </wp:anchor>
        </w:drawing>
      </w:r>
      <w:r w:rsidR="00257BF8">
        <w:rPr>
          <w:lang w:val="en-US"/>
        </w:rPr>
        <w:t>Follow us on Facebook for information, timely updates, class changes, entertainment.</w:t>
      </w:r>
    </w:p>
    <w:p w14:paraId="701AF39D" w14:textId="0719A518" w:rsidR="006356BD" w:rsidRDefault="006356BD" w:rsidP="00CE3673">
      <w:pPr>
        <w:jc w:val="center"/>
        <w:rPr>
          <w:lang w:val="en-US"/>
        </w:rPr>
      </w:pPr>
    </w:p>
    <w:p w14:paraId="3B15DB32" w14:textId="22443A77" w:rsidR="00EB13E4" w:rsidRPr="00EB13E4" w:rsidRDefault="00EB13E4" w:rsidP="003378FE">
      <w:pPr>
        <w:pBdr>
          <w:top w:val="single" w:sz="4" w:space="1" w:color="147E3F"/>
          <w:left w:val="single" w:sz="4" w:space="4" w:color="147E3F"/>
          <w:bottom w:val="single" w:sz="4" w:space="1" w:color="147E3F"/>
          <w:right w:val="single" w:sz="4" w:space="4" w:color="147E3F"/>
        </w:pBdr>
        <w:ind w:left="426" w:right="423"/>
        <w:rPr>
          <w:color w:val="0000FF"/>
        </w:rPr>
      </w:pPr>
      <w:r w:rsidRPr="00EB13E4">
        <w:t xml:space="preserve">The deadline for the </w:t>
      </w:r>
      <w:r w:rsidR="0060654D">
        <w:t>November</w:t>
      </w:r>
      <w:r w:rsidR="00BB6F0B">
        <w:t xml:space="preserve"> </w:t>
      </w:r>
      <w:r w:rsidR="00BB6F0B" w:rsidRPr="00BB6F0B">
        <w:rPr>
          <w:i/>
          <w:iCs/>
        </w:rPr>
        <w:t>In the Loop</w:t>
      </w:r>
      <w:r w:rsidR="00BB6F0B">
        <w:t xml:space="preserve"> </w:t>
      </w:r>
      <w:r w:rsidRPr="00EB13E4">
        <w:t xml:space="preserve">is </w:t>
      </w:r>
      <w:r w:rsidR="00643F7E">
        <w:t>T</w:t>
      </w:r>
      <w:r w:rsidR="00E22E9A">
        <w:t>hur</w:t>
      </w:r>
      <w:r w:rsidR="00643F7E">
        <w:t>sday</w:t>
      </w:r>
      <w:r w:rsidRPr="00EB13E4">
        <w:t xml:space="preserve"> </w:t>
      </w:r>
      <w:r w:rsidR="00C4534D">
        <w:t>2</w:t>
      </w:r>
      <w:r w:rsidR="00643F7E">
        <w:t>4</w:t>
      </w:r>
      <w:r w:rsidR="00C4534D">
        <w:t xml:space="preserve"> </w:t>
      </w:r>
      <w:r w:rsidR="00E22E9A">
        <w:t>Octo</w:t>
      </w:r>
      <w:r w:rsidR="00643F7E">
        <w:t>ber</w:t>
      </w:r>
      <w:r w:rsidR="00D67432">
        <w:t xml:space="preserve"> 202</w:t>
      </w:r>
      <w:r w:rsidR="00BB6F0B">
        <w:t>4</w:t>
      </w:r>
      <w:r w:rsidRPr="00EB13E4">
        <w:t xml:space="preserve">. </w:t>
      </w:r>
      <w:r w:rsidR="00770D80">
        <w:t xml:space="preserve"> </w:t>
      </w:r>
      <w:r w:rsidR="003378FE">
        <w:br/>
      </w:r>
      <w:r w:rsidR="00770D80">
        <w:t xml:space="preserve">Send contributions to </w:t>
      </w:r>
      <w:r w:rsidRPr="00EB13E4">
        <w:rPr>
          <w:color w:val="0000FF"/>
        </w:rPr>
        <w:t xml:space="preserve">update@u3apinerivers.org.au </w:t>
      </w:r>
    </w:p>
    <w:p w14:paraId="3C1CA2C6" w14:textId="02660372" w:rsidR="00503D4B" w:rsidRPr="00B0412E" w:rsidRDefault="00EB13E4" w:rsidP="005D6033">
      <w:pPr>
        <w:pBdr>
          <w:top w:val="single" w:sz="4" w:space="1" w:color="147E3F"/>
          <w:left w:val="single" w:sz="4" w:space="4" w:color="147E3F"/>
          <w:bottom w:val="single" w:sz="4" w:space="1" w:color="147E3F"/>
          <w:right w:val="single" w:sz="4" w:space="4" w:color="147E3F"/>
        </w:pBdr>
        <w:ind w:left="426" w:right="423"/>
        <w:jc w:val="center"/>
        <w:rPr>
          <w:i/>
          <w:iCs/>
          <w:sz w:val="20"/>
          <w:szCs w:val="18"/>
          <w:lang w:val="en-US"/>
        </w:rPr>
      </w:pPr>
      <w:r w:rsidRPr="00B0412E">
        <w:rPr>
          <w:rFonts w:ascii="Comic Sans MS" w:hAnsi="Comic Sans MS" w:cs="Comic Sans MS"/>
          <w:i/>
          <w:iCs/>
          <w:color w:val="006500"/>
          <w:sz w:val="32"/>
          <w:szCs w:val="32"/>
        </w:rPr>
        <w:t>Learning for Leisure and Pleasure</w:t>
      </w:r>
      <w:r w:rsidR="00426982" w:rsidRPr="00B0412E">
        <w:rPr>
          <w:rFonts w:ascii="Comic Sans MS" w:hAnsi="Comic Sans MS" w:cs="Comic Sans MS"/>
          <w:i/>
          <w:iCs/>
          <w:color w:val="006500"/>
          <w:sz w:val="32"/>
          <w:szCs w:val="32"/>
        </w:rPr>
        <w:t xml:space="preserve"> for Seniors</w:t>
      </w:r>
    </w:p>
    <w:sectPr w:rsidR="00503D4B" w:rsidRPr="00B0412E" w:rsidSect="000948C1">
      <w:type w:val="continuous"/>
      <w:pgSz w:w="11906" w:h="16838" w:code="9"/>
      <w:pgMar w:top="567" w:right="851" w:bottom="680" w:left="851" w:header="709"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14C380D" w14:textId="77777777" w:rsidR="00283745" w:rsidRDefault="00283745" w:rsidP="00CC1DBC">
      <w:pPr>
        <w:spacing w:after="0" w:line="240" w:lineRule="auto"/>
      </w:pPr>
      <w:r>
        <w:separator/>
      </w:r>
    </w:p>
  </w:endnote>
  <w:endnote w:type="continuationSeparator" w:id="0">
    <w:p w14:paraId="420EF019" w14:textId="77777777" w:rsidR="00283745" w:rsidRDefault="00283745" w:rsidP="00CC1D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6A272C" w14:textId="545102F1" w:rsidR="00CC1DBC" w:rsidRPr="000E72F4" w:rsidRDefault="00CC1DBC" w:rsidP="008C1796">
    <w:pPr>
      <w:pStyle w:val="Footer"/>
      <w:pBdr>
        <w:top w:val="single" w:sz="4" w:space="1" w:color="auto"/>
      </w:pBdr>
      <w:tabs>
        <w:tab w:val="clear" w:pos="4513"/>
        <w:tab w:val="clear" w:pos="9026"/>
        <w:tab w:val="left" w:pos="5670"/>
        <w:tab w:val="right" w:pos="10348"/>
      </w:tabs>
      <w:rPr>
        <w:sz w:val="20"/>
        <w:szCs w:val="18"/>
        <w:lang w:val="en-US"/>
      </w:rPr>
    </w:pPr>
    <w:r w:rsidRPr="000E72F4">
      <w:rPr>
        <w:sz w:val="20"/>
        <w:szCs w:val="18"/>
        <w:lang w:val="en-US"/>
      </w:rPr>
      <w:t xml:space="preserve">U3A Pine Rivers </w:t>
    </w:r>
    <w:r w:rsidR="0060654D">
      <w:rPr>
        <w:b/>
        <w:bCs/>
        <w:sz w:val="20"/>
        <w:szCs w:val="18"/>
        <w:lang w:val="en-US"/>
      </w:rPr>
      <w:t>Octo</w:t>
    </w:r>
    <w:r w:rsidR="00EF559B">
      <w:rPr>
        <w:b/>
        <w:bCs/>
        <w:sz w:val="20"/>
        <w:szCs w:val="18"/>
        <w:lang w:val="en-US"/>
      </w:rPr>
      <w:t>ber</w:t>
    </w:r>
    <w:r w:rsidR="00381BE7">
      <w:rPr>
        <w:b/>
        <w:bCs/>
        <w:sz w:val="20"/>
        <w:szCs w:val="18"/>
        <w:lang w:val="en-US"/>
      </w:rPr>
      <w:t xml:space="preserve"> 2024</w:t>
    </w:r>
    <w:r w:rsidR="008C1796">
      <w:rPr>
        <w:sz w:val="20"/>
        <w:szCs w:val="18"/>
        <w:lang w:val="en-US"/>
      </w:rPr>
      <w:tab/>
    </w:r>
    <w:r w:rsidR="008C1796" w:rsidRPr="008C1796">
      <w:rPr>
        <w:rStyle w:val="Hyperlink"/>
        <w:noProof/>
        <w:u w:val="none"/>
      </w:rPr>
      <w:drawing>
        <wp:inline distT="0" distB="0" distL="0" distR="0" wp14:anchorId="2CEEEA15" wp14:editId="48076F58">
          <wp:extent cx="216000" cy="216000"/>
          <wp:effectExtent l="0" t="0" r="0" b="0"/>
          <wp:docPr id="1959903812" name="Picture 1959903812">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hlinkClick r:id="rId1"/>
                  </pic:cNvPr>
                  <pic:cNvPicPr/>
                </pic:nvPicPr>
                <pic:blipFill>
                  <a:blip r:embed="rId2">
                    <a:extLst>
                      <a:ext uri="{28A0092B-C50C-407E-A947-70E740481C1C}">
                        <a14:useLocalDpi xmlns:a14="http://schemas.microsoft.com/office/drawing/2010/main" val="0"/>
                      </a:ext>
                    </a:extLst>
                  </a:blip>
                  <a:stretch>
                    <a:fillRect/>
                  </a:stretch>
                </pic:blipFill>
                <pic:spPr>
                  <a:xfrm>
                    <a:off x="0" y="0"/>
                    <a:ext cx="216000" cy="216000"/>
                  </a:xfrm>
                  <a:prstGeom prst="rect">
                    <a:avLst/>
                  </a:prstGeom>
                  <a:ln>
                    <a:noFill/>
                  </a:ln>
                </pic:spPr>
              </pic:pic>
            </a:graphicData>
          </a:graphic>
        </wp:inline>
      </w:drawing>
    </w:r>
    <w:r w:rsidRPr="000E72F4">
      <w:rPr>
        <w:sz w:val="20"/>
        <w:szCs w:val="18"/>
        <w:lang w:val="en-US"/>
      </w:rPr>
      <w:tab/>
    </w:r>
    <w:r w:rsidRPr="000E72F4">
      <w:rPr>
        <w:sz w:val="20"/>
        <w:szCs w:val="18"/>
        <w:lang w:val="en-US"/>
      </w:rPr>
      <w:fldChar w:fldCharType="begin"/>
    </w:r>
    <w:r w:rsidRPr="000E72F4">
      <w:rPr>
        <w:sz w:val="20"/>
        <w:szCs w:val="18"/>
        <w:lang w:val="en-US"/>
      </w:rPr>
      <w:instrText xml:space="preserve"> PAGE   \* MERGEFORMAT </w:instrText>
    </w:r>
    <w:r w:rsidRPr="000E72F4">
      <w:rPr>
        <w:sz w:val="20"/>
        <w:szCs w:val="18"/>
        <w:lang w:val="en-US"/>
      </w:rPr>
      <w:fldChar w:fldCharType="separate"/>
    </w:r>
    <w:r w:rsidRPr="000E72F4">
      <w:rPr>
        <w:noProof/>
        <w:sz w:val="20"/>
        <w:szCs w:val="18"/>
        <w:lang w:val="en-US"/>
      </w:rPr>
      <w:t>1</w:t>
    </w:r>
    <w:r w:rsidRPr="000E72F4">
      <w:rPr>
        <w:noProof/>
        <w:sz w:val="20"/>
        <w:szCs w:val="18"/>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2DEAB10" w14:textId="77777777" w:rsidR="00283745" w:rsidRDefault="00283745" w:rsidP="00CC1DBC">
      <w:pPr>
        <w:spacing w:after="0" w:line="240" w:lineRule="auto"/>
      </w:pPr>
      <w:r>
        <w:separator/>
      </w:r>
    </w:p>
  </w:footnote>
  <w:footnote w:type="continuationSeparator" w:id="0">
    <w:p w14:paraId="7640AD5B" w14:textId="77777777" w:rsidR="00283745" w:rsidRDefault="00283745" w:rsidP="00CC1DB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791BF4"/>
    <w:multiLevelType w:val="hybridMultilevel"/>
    <w:tmpl w:val="3B92BEC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7DC357A"/>
    <w:multiLevelType w:val="hybridMultilevel"/>
    <w:tmpl w:val="179ADD68"/>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 w15:restartNumberingAfterBreak="0">
    <w:nsid w:val="11B1682F"/>
    <w:multiLevelType w:val="hybridMultilevel"/>
    <w:tmpl w:val="726AD9E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24FC21F0"/>
    <w:multiLevelType w:val="hybridMultilevel"/>
    <w:tmpl w:val="89AAE86C"/>
    <w:lvl w:ilvl="0" w:tplc="0C090005">
      <w:start w:val="1"/>
      <w:numFmt w:val="bullet"/>
      <w:lvlText w:val=""/>
      <w:lvlJc w:val="left"/>
      <w:pPr>
        <w:ind w:left="756" w:hanging="360"/>
      </w:pPr>
      <w:rPr>
        <w:rFonts w:ascii="Wingdings" w:hAnsi="Wingdings" w:hint="default"/>
      </w:rPr>
    </w:lvl>
    <w:lvl w:ilvl="1" w:tplc="0C090003">
      <w:start w:val="1"/>
      <w:numFmt w:val="bullet"/>
      <w:lvlText w:val="o"/>
      <w:lvlJc w:val="left"/>
      <w:pPr>
        <w:ind w:left="1476" w:hanging="360"/>
      </w:pPr>
      <w:rPr>
        <w:rFonts w:ascii="Courier New" w:hAnsi="Courier New" w:cs="Courier New" w:hint="default"/>
      </w:rPr>
    </w:lvl>
    <w:lvl w:ilvl="2" w:tplc="0C090005">
      <w:start w:val="1"/>
      <w:numFmt w:val="bullet"/>
      <w:lvlText w:val=""/>
      <w:lvlJc w:val="left"/>
      <w:pPr>
        <w:ind w:left="2196" w:hanging="360"/>
      </w:pPr>
      <w:rPr>
        <w:rFonts w:ascii="Wingdings" w:hAnsi="Wingdings" w:hint="default"/>
      </w:rPr>
    </w:lvl>
    <w:lvl w:ilvl="3" w:tplc="0C090001">
      <w:start w:val="1"/>
      <w:numFmt w:val="bullet"/>
      <w:lvlText w:val=""/>
      <w:lvlJc w:val="left"/>
      <w:pPr>
        <w:ind w:left="2916" w:hanging="360"/>
      </w:pPr>
      <w:rPr>
        <w:rFonts w:ascii="Symbol" w:hAnsi="Symbol" w:hint="default"/>
      </w:rPr>
    </w:lvl>
    <w:lvl w:ilvl="4" w:tplc="0C090003">
      <w:start w:val="1"/>
      <w:numFmt w:val="bullet"/>
      <w:lvlText w:val="o"/>
      <w:lvlJc w:val="left"/>
      <w:pPr>
        <w:ind w:left="3636" w:hanging="360"/>
      </w:pPr>
      <w:rPr>
        <w:rFonts w:ascii="Courier New" w:hAnsi="Courier New" w:cs="Courier New" w:hint="default"/>
      </w:rPr>
    </w:lvl>
    <w:lvl w:ilvl="5" w:tplc="0C090005">
      <w:start w:val="1"/>
      <w:numFmt w:val="bullet"/>
      <w:lvlText w:val=""/>
      <w:lvlJc w:val="left"/>
      <w:pPr>
        <w:ind w:left="4356" w:hanging="360"/>
      </w:pPr>
      <w:rPr>
        <w:rFonts w:ascii="Wingdings" w:hAnsi="Wingdings" w:hint="default"/>
      </w:rPr>
    </w:lvl>
    <w:lvl w:ilvl="6" w:tplc="0C090001">
      <w:start w:val="1"/>
      <w:numFmt w:val="bullet"/>
      <w:lvlText w:val=""/>
      <w:lvlJc w:val="left"/>
      <w:pPr>
        <w:ind w:left="5076" w:hanging="360"/>
      </w:pPr>
      <w:rPr>
        <w:rFonts w:ascii="Symbol" w:hAnsi="Symbol" w:hint="default"/>
      </w:rPr>
    </w:lvl>
    <w:lvl w:ilvl="7" w:tplc="0C090003">
      <w:start w:val="1"/>
      <w:numFmt w:val="bullet"/>
      <w:lvlText w:val="o"/>
      <w:lvlJc w:val="left"/>
      <w:pPr>
        <w:ind w:left="5796" w:hanging="360"/>
      </w:pPr>
      <w:rPr>
        <w:rFonts w:ascii="Courier New" w:hAnsi="Courier New" w:cs="Courier New" w:hint="default"/>
      </w:rPr>
    </w:lvl>
    <w:lvl w:ilvl="8" w:tplc="0C090005">
      <w:start w:val="1"/>
      <w:numFmt w:val="bullet"/>
      <w:lvlText w:val=""/>
      <w:lvlJc w:val="left"/>
      <w:pPr>
        <w:ind w:left="6516" w:hanging="360"/>
      </w:pPr>
      <w:rPr>
        <w:rFonts w:ascii="Wingdings" w:hAnsi="Wingdings" w:hint="default"/>
      </w:rPr>
    </w:lvl>
  </w:abstractNum>
  <w:abstractNum w:abstractNumId="4" w15:restartNumberingAfterBreak="0">
    <w:nsid w:val="315711E6"/>
    <w:multiLevelType w:val="hybridMultilevel"/>
    <w:tmpl w:val="AE9E741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360B7912"/>
    <w:multiLevelType w:val="hybridMultilevel"/>
    <w:tmpl w:val="CE0077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85E3D18"/>
    <w:multiLevelType w:val="hybridMultilevel"/>
    <w:tmpl w:val="230A946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D83797A"/>
    <w:multiLevelType w:val="hybridMultilevel"/>
    <w:tmpl w:val="0852A46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4AEC0EF9"/>
    <w:multiLevelType w:val="hybridMultilevel"/>
    <w:tmpl w:val="2B7486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B2B6830"/>
    <w:multiLevelType w:val="hybridMultilevel"/>
    <w:tmpl w:val="AC7A64F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56BE1128"/>
    <w:multiLevelType w:val="hybridMultilevel"/>
    <w:tmpl w:val="CFA20C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65220B6A"/>
    <w:multiLevelType w:val="hybridMultilevel"/>
    <w:tmpl w:val="4F1C4A4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6B6F5C8E"/>
    <w:multiLevelType w:val="hybridMultilevel"/>
    <w:tmpl w:val="F67E04F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6E063CAD"/>
    <w:multiLevelType w:val="hybridMultilevel"/>
    <w:tmpl w:val="926CA42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6E8660DB"/>
    <w:multiLevelType w:val="hybridMultilevel"/>
    <w:tmpl w:val="E5E41F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71300683"/>
    <w:multiLevelType w:val="hybridMultilevel"/>
    <w:tmpl w:val="FAF411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2754F46"/>
    <w:multiLevelType w:val="hybridMultilevel"/>
    <w:tmpl w:val="FBBE73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75935098"/>
    <w:multiLevelType w:val="hybridMultilevel"/>
    <w:tmpl w:val="BD5873AE"/>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7C797D31"/>
    <w:multiLevelType w:val="hybridMultilevel"/>
    <w:tmpl w:val="2398F6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7D480FDD"/>
    <w:multiLevelType w:val="hybridMultilevel"/>
    <w:tmpl w:val="7D56D9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E0F4822"/>
    <w:multiLevelType w:val="hybridMultilevel"/>
    <w:tmpl w:val="E9C851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7F083CF7"/>
    <w:multiLevelType w:val="hybridMultilevel"/>
    <w:tmpl w:val="4E9AE10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0569982">
    <w:abstractNumId w:val="8"/>
  </w:num>
  <w:num w:numId="2" w16cid:durableId="490562371">
    <w:abstractNumId w:val="6"/>
  </w:num>
  <w:num w:numId="3" w16cid:durableId="1866752692">
    <w:abstractNumId w:val="14"/>
  </w:num>
  <w:num w:numId="4" w16cid:durableId="32271853">
    <w:abstractNumId w:val="16"/>
  </w:num>
  <w:num w:numId="5" w16cid:durableId="753165157">
    <w:abstractNumId w:val="17"/>
  </w:num>
  <w:num w:numId="6" w16cid:durableId="1211765557">
    <w:abstractNumId w:val="20"/>
  </w:num>
  <w:num w:numId="7" w16cid:durableId="739523923">
    <w:abstractNumId w:val="10"/>
  </w:num>
  <w:num w:numId="8" w16cid:durableId="1011493742">
    <w:abstractNumId w:val="9"/>
  </w:num>
  <w:num w:numId="9" w16cid:durableId="1785534808">
    <w:abstractNumId w:val="19"/>
  </w:num>
  <w:num w:numId="10" w16cid:durableId="506988324">
    <w:abstractNumId w:val="21"/>
  </w:num>
  <w:num w:numId="11" w16cid:durableId="929507955">
    <w:abstractNumId w:val="13"/>
  </w:num>
  <w:num w:numId="12" w16cid:durableId="9913295">
    <w:abstractNumId w:val="3"/>
  </w:num>
  <w:num w:numId="13" w16cid:durableId="992879708">
    <w:abstractNumId w:val="11"/>
  </w:num>
  <w:num w:numId="14" w16cid:durableId="212084470">
    <w:abstractNumId w:val="1"/>
  </w:num>
  <w:num w:numId="15" w16cid:durableId="1967421365">
    <w:abstractNumId w:val="5"/>
  </w:num>
  <w:num w:numId="16" w16cid:durableId="2029940763">
    <w:abstractNumId w:val="18"/>
  </w:num>
  <w:num w:numId="17" w16cid:durableId="794787038">
    <w:abstractNumId w:val="4"/>
  </w:num>
  <w:num w:numId="18" w16cid:durableId="155003252">
    <w:abstractNumId w:val="15"/>
  </w:num>
  <w:num w:numId="19" w16cid:durableId="834031980">
    <w:abstractNumId w:val="2"/>
  </w:num>
  <w:num w:numId="20" w16cid:durableId="64115106">
    <w:abstractNumId w:val="0"/>
  </w:num>
  <w:num w:numId="21" w16cid:durableId="1425808770">
    <w:abstractNumId w:val="7"/>
  </w:num>
  <w:num w:numId="22" w16cid:durableId="270746814">
    <w:abstractNumId w:val="1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attachedTemplate r:id="rId1"/>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2FB3"/>
    <w:rsid w:val="00000034"/>
    <w:rsid w:val="00000492"/>
    <w:rsid w:val="0000049A"/>
    <w:rsid w:val="000006A1"/>
    <w:rsid w:val="00000EB5"/>
    <w:rsid w:val="0000154E"/>
    <w:rsid w:val="00001649"/>
    <w:rsid w:val="00001902"/>
    <w:rsid w:val="00001AD4"/>
    <w:rsid w:val="00001D79"/>
    <w:rsid w:val="00001DA7"/>
    <w:rsid w:val="00001DE6"/>
    <w:rsid w:val="00002187"/>
    <w:rsid w:val="0000231E"/>
    <w:rsid w:val="00002594"/>
    <w:rsid w:val="0000261A"/>
    <w:rsid w:val="000027B0"/>
    <w:rsid w:val="0000288F"/>
    <w:rsid w:val="00002BEB"/>
    <w:rsid w:val="00002C2F"/>
    <w:rsid w:val="000032A0"/>
    <w:rsid w:val="00004FD7"/>
    <w:rsid w:val="0000512D"/>
    <w:rsid w:val="00006000"/>
    <w:rsid w:val="00006047"/>
    <w:rsid w:val="000060C5"/>
    <w:rsid w:val="0000613C"/>
    <w:rsid w:val="000061D9"/>
    <w:rsid w:val="00006D8D"/>
    <w:rsid w:val="00007103"/>
    <w:rsid w:val="00007229"/>
    <w:rsid w:val="00007542"/>
    <w:rsid w:val="00007EBC"/>
    <w:rsid w:val="00007EDF"/>
    <w:rsid w:val="00010B88"/>
    <w:rsid w:val="00010BF5"/>
    <w:rsid w:val="00010D5C"/>
    <w:rsid w:val="00010D6E"/>
    <w:rsid w:val="00010E47"/>
    <w:rsid w:val="00010E96"/>
    <w:rsid w:val="0001119A"/>
    <w:rsid w:val="000118DD"/>
    <w:rsid w:val="000122B5"/>
    <w:rsid w:val="00012A25"/>
    <w:rsid w:val="00012F72"/>
    <w:rsid w:val="000132BE"/>
    <w:rsid w:val="000135B8"/>
    <w:rsid w:val="0001383F"/>
    <w:rsid w:val="00013CB5"/>
    <w:rsid w:val="00013CF3"/>
    <w:rsid w:val="000141CE"/>
    <w:rsid w:val="00014339"/>
    <w:rsid w:val="00014B03"/>
    <w:rsid w:val="0001514E"/>
    <w:rsid w:val="00015291"/>
    <w:rsid w:val="00015366"/>
    <w:rsid w:val="00015414"/>
    <w:rsid w:val="00015CD4"/>
    <w:rsid w:val="00015D72"/>
    <w:rsid w:val="00016152"/>
    <w:rsid w:val="000162AD"/>
    <w:rsid w:val="000167C5"/>
    <w:rsid w:val="00016898"/>
    <w:rsid w:val="00016A7F"/>
    <w:rsid w:val="00016B52"/>
    <w:rsid w:val="00016C3F"/>
    <w:rsid w:val="00017282"/>
    <w:rsid w:val="00017372"/>
    <w:rsid w:val="00017642"/>
    <w:rsid w:val="00017A0C"/>
    <w:rsid w:val="000203CB"/>
    <w:rsid w:val="0002097D"/>
    <w:rsid w:val="00020A0C"/>
    <w:rsid w:val="00020AF1"/>
    <w:rsid w:val="00020F39"/>
    <w:rsid w:val="00021835"/>
    <w:rsid w:val="00021B82"/>
    <w:rsid w:val="00022083"/>
    <w:rsid w:val="0002246E"/>
    <w:rsid w:val="000227F4"/>
    <w:rsid w:val="000228F0"/>
    <w:rsid w:val="000229A5"/>
    <w:rsid w:val="00022C64"/>
    <w:rsid w:val="000232AA"/>
    <w:rsid w:val="00023B96"/>
    <w:rsid w:val="00023E5A"/>
    <w:rsid w:val="000240A5"/>
    <w:rsid w:val="00024475"/>
    <w:rsid w:val="000244FB"/>
    <w:rsid w:val="0002450A"/>
    <w:rsid w:val="00024558"/>
    <w:rsid w:val="00024CDE"/>
    <w:rsid w:val="000251C4"/>
    <w:rsid w:val="00025404"/>
    <w:rsid w:val="000254F2"/>
    <w:rsid w:val="00025A97"/>
    <w:rsid w:val="00025C92"/>
    <w:rsid w:val="00025F69"/>
    <w:rsid w:val="000264E3"/>
    <w:rsid w:val="000265CC"/>
    <w:rsid w:val="00026B53"/>
    <w:rsid w:val="00026D3D"/>
    <w:rsid w:val="00026EFB"/>
    <w:rsid w:val="0002714E"/>
    <w:rsid w:val="000271E8"/>
    <w:rsid w:val="000274E4"/>
    <w:rsid w:val="000274F6"/>
    <w:rsid w:val="0002766A"/>
    <w:rsid w:val="00027ECC"/>
    <w:rsid w:val="0003003D"/>
    <w:rsid w:val="00030045"/>
    <w:rsid w:val="00030598"/>
    <w:rsid w:val="00030600"/>
    <w:rsid w:val="0003086B"/>
    <w:rsid w:val="00030934"/>
    <w:rsid w:val="0003106B"/>
    <w:rsid w:val="000311EF"/>
    <w:rsid w:val="00031266"/>
    <w:rsid w:val="00031CD4"/>
    <w:rsid w:val="00031D5D"/>
    <w:rsid w:val="0003222C"/>
    <w:rsid w:val="000327A5"/>
    <w:rsid w:val="00032B73"/>
    <w:rsid w:val="00032BFE"/>
    <w:rsid w:val="00032D73"/>
    <w:rsid w:val="00032E86"/>
    <w:rsid w:val="00032F51"/>
    <w:rsid w:val="000332F5"/>
    <w:rsid w:val="000341FA"/>
    <w:rsid w:val="00034A89"/>
    <w:rsid w:val="00034F3E"/>
    <w:rsid w:val="0003582E"/>
    <w:rsid w:val="00035982"/>
    <w:rsid w:val="00035A5E"/>
    <w:rsid w:val="00035B0D"/>
    <w:rsid w:val="00035BDF"/>
    <w:rsid w:val="00036145"/>
    <w:rsid w:val="0003635D"/>
    <w:rsid w:val="00036797"/>
    <w:rsid w:val="00036FB8"/>
    <w:rsid w:val="00037289"/>
    <w:rsid w:val="00037514"/>
    <w:rsid w:val="000379F0"/>
    <w:rsid w:val="00037A59"/>
    <w:rsid w:val="00037DF3"/>
    <w:rsid w:val="00037ED1"/>
    <w:rsid w:val="00037F26"/>
    <w:rsid w:val="00037FC0"/>
    <w:rsid w:val="00037FE6"/>
    <w:rsid w:val="0004009D"/>
    <w:rsid w:val="0004049A"/>
    <w:rsid w:val="000404A2"/>
    <w:rsid w:val="00040801"/>
    <w:rsid w:val="0004091E"/>
    <w:rsid w:val="00040B7C"/>
    <w:rsid w:val="00041122"/>
    <w:rsid w:val="0004138D"/>
    <w:rsid w:val="000417E4"/>
    <w:rsid w:val="00041983"/>
    <w:rsid w:val="00041D0C"/>
    <w:rsid w:val="00041FEC"/>
    <w:rsid w:val="000421B5"/>
    <w:rsid w:val="00042391"/>
    <w:rsid w:val="00042E96"/>
    <w:rsid w:val="00042EBE"/>
    <w:rsid w:val="0004368C"/>
    <w:rsid w:val="000436F9"/>
    <w:rsid w:val="000437A7"/>
    <w:rsid w:val="0004383D"/>
    <w:rsid w:val="00043F0A"/>
    <w:rsid w:val="000442BD"/>
    <w:rsid w:val="000443A9"/>
    <w:rsid w:val="00044630"/>
    <w:rsid w:val="0004494B"/>
    <w:rsid w:val="000449D4"/>
    <w:rsid w:val="00044A55"/>
    <w:rsid w:val="00044A70"/>
    <w:rsid w:val="00044BCB"/>
    <w:rsid w:val="00044F95"/>
    <w:rsid w:val="000451C2"/>
    <w:rsid w:val="00045218"/>
    <w:rsid w:val="00045954"/>
    <w:rsid w:val="000459D7"/>
    <w:rsid w:val="00045A15"/>
    <w:rsid w:val="0004635F"/>
    <w:rsid w:val="000467D6"/>
    <w:rsid w:val="00046B47"/>
    <w:rsid w:val="00046BD1"/>
    <w:rsid w:val="00047122"/>
    <w:rsid w:val="00047198"/>
    <w:rsid w:val="00047212"/>
    <w:rsid w:val="000472F9"/>
    <w:rsid w:val="0004737F"/>
    <w:rsid w:val="0004767D"/>
    <w:rsid w:val="00047F2A"/>
    <w:rsid w:val="000505FF"/>
    <w:rsid w:val="00050708"/>
    <w:rsid w:val="00050AA7"/>
    <w:rsid w:val="00051194"/>
    <w:rsid w:val="00051213"/>
    <w:rsid w:val="00051696"/>
    <w:rsid w:val="00051A91"/>
    <w:rsid w:val="00051AEF"/>
    <w:rsid w:val="00051C48"/>
    <w:rsid w:val="00051DC7"/>
    <w:rsid w:val="0005232F"/>
    <w:rsid w:val="00052444"/>
    <w:rsid w:val="00052D75"/>
    <w:rsid w:val="000533BA"/>
    <w:rsid w:val="0005346E"/>
    <w:rsid w:val="00053702"/>
    <w:rsid w:val="00053A2D"/>
    <w:rsid w:val="00053DC2"/>
    <w:rsid w:val="00054147"/>
    <w:rsid w:val="0005418F"/>
    <w:rsid w:val="00054B5A"/>
    <w:rsid w:val="00055425"/>
    <w:rsid w:val="00055511"/>
    <w:rsid w:val="00055FEF"/>
    <w:rsid w:val="00056239"/>
    <w:rsid w:val="000563D5"/>
    <w:rsid w:val="000566F0"/>
    <w:rsid w:val="00056A72"/>
    <w:rsid w:val="00056B0C"/>
    <w:rsid w:val="00056B84"/>
    <w:rsid w:val="00057210"/>
    <w:rsid w:val="00057343"/>
    <w:rsid w:val="0005741E"/>
    <w:rsid w:val="00057837"/>
    <w:rsid w:val="00057882"/>
    <w:rsid w:val="00057A17"/>
    <w:rsid w:val="00057AE1"/>
    <w:rsid w:val="00057AE6"/>
    <w:rsid w:val="00057CC4"/>
    <w:rsid w:val="00060014"/>
    <w:rsid w:val="00060909"/>
    <w:rsid w:val="0006095F"/>
    <w:rsid w:val="00060DB2"/>
    <w:rsid w:val="0006101B"/>
    <w:rsid w:val="00061434"/>
    <w:rsid w:val="00061CDB"/>
    <w:rsid w:val="00061D1C"/>
    <w:rsid w:val="00061E74"/>
    <w:rsid w:val="000625CD"/>
    <w:rsid w:val="000626AA"/>
    <w:rsid w:val="0006295C"/>
    <w:rsid w:val="00063713"/>
    <w:rsid w:val="00064389"/>
    <w:rsid w:val="0006457C"/>
    <w:rsid w:val="000645D5"/>
    <w:rsid w:val="000647C8"/>
    <w:rsid w:val="000648C8"/>
    <w:rsid w:val="00064E5B"/>
    <w:rsid w:val="00064F9B"/>
    <w:rsid w:val="00064FF3"/>
    <w:rsid w:val="000652C5"/>
    <w:rsid w:val="0006583D"/>
    <w:rsid w:val="00065961"/>
    <w:rsid w:val="00065F46"/>
    <w:rsid w:val="0006604D"/>
    <w:rsid w:val="0006623E"/>
    <w:rsid w:val="000662E0"/>
    <w:rsid w:val="00066364"/>
    <w:rsid w:val="0006677C"/>
    <w:rsid w:val="000667B0"/>
    <w:rsid w:val="000669DD"/>
    <w:rsid w:val="00067088"/>
    <w:rsid w:val="00067117"/>
    <w:rsid w:val="000679D8"/>
    <w:rsid w:val="00067A22"/>
    <w:rsid w:val="00067AF2"/>
    <w:rsid w:val="00067E89"/>
    <w:rsid w:val="0007091A"/>
    <w:rsid w:val="00070991"/>
    <w:rsid w:val="00071123"/>
    <w:rsid w:val="000713AD"/>
    <w:rsid w:val="00071484"/>
    <w:rsid w:val="0007270B"/>
    <w:rsid w:val="0007295D"/>
    <w:rsid w:val="00072BC0"/>
    <w:rsid w:val="000731CD"/>
    <w:rsid w:val="000734EE"/>
    <w:rsid w:val="00073D22"/>
    <w:rsid w:val="00073E0C"/>
    <w:rsid w:val="00073E3F"/>
    <w:rsid w:val="00073E76"/>
    <w:rsid w:val="00074118"/>
    <w:rsid w:val="00074227"/>
    <w:rsid w:val="00074A13"/>
    <w:rsid w:val="00074E04"/>
    <w:rsid w:val="0007508B"/>
    <w:rsid w:val="00075EA8"/>
    <w:rsid w:val="00076815"/>
    <w:rsid w:val="0007686A"/>
    <w:rsid w:val="00076E9C"/>
    <w:rsid w:val="00076FC5"/>
    <w:rsid w:val="000771E7"/>
    <w:rsid w:val="00077292"/>
    <w:rsid w:val="0007739F"/>
    <w:rsid w:val="000775BB"/>
    <w:rsid w:val="000775D3"/>
    <w:rsid w:val="00077B61"/>
    <w:rsid w:val="00077BF2"/>
    <w:rsid w:val="00077D31"/>
    <w:rsid w:val="000802F5"/>
    <w:rsid w:val="00080912"/>
    <w:rsid w:val="00080A57"/>
    <w:rsid w:val="00080D66"/>
    <w:rsid w:val="00080FD5"/>
    <w:rsid w:val="00081186"/>
    <w:rsid w:val="00081732"/>
    <w:rsid w:val="0008179B"/>
    <w:rsid w:val="00081A97"/>
    <w:rsid w:val="00081BE0"/>
    <w:rsid w:val="00082149"/>
    <w:rsid w:val="000822B7"/>
    <w:rsid w:val="000828AB"/>
    <w:rsid w:val="00082B6D"/>
    <w:rsid w:val="00082D06"/>
    <w:rsid w:val="00082E68"/>
    <w:rsid w:val="000831ED"/>
    <w:rsid w:val="00083278"/>
    <w:rsid w:val="000835CD"/>
    <w:rsid w:val="00083BCF"/>
    <w:rsid w:val="00084020"/>
    <w:rsid w:val="0008432B"/>
    <w:rsid w:val="00085508"/>
    <w:rsid w:val="0008550C"/>
    <w:rsid w:val="00085DF5"/>
    <w:rsid w:val="00086484"/>
    <w:rsid w:val="00086B7C"/>
    <w:rsid w:val="0008701A"/>
    <w:rsid w:val="00087400"/>
    <w:rsid w:val="000878C6"/>
    <w:rsid w:val="00087DD7"/>
    <w:rsid w:val="00087FFE"/>
    <w:rsid w:val="00090490"/>
    <w:rsid w:val="00090F31"/>
    <w:rsid w:val="000916F5"/>
    <w:rsid w:val="00091AAF"/>
    <w:rsid w:val="00091C31"/>
    <w:rsid w:val="000924AB"/>
    <w:rsid w:val="000924AD"/>
    <w:rsid w:val="000926AD"/>
    <w:rsid w:val="00092E04"/>
    <w:rsid w:val="00092F50"/>
    <w:rsid w:val="0009323A"/>
    <w:rsid w:val="00093588"/>
    <w:rsid w:val="00093732"/>
    <w:rsid w:val="000937FD"/>
    <w:rsid w:val="000938A8"/>
    <w:rsid w:val="000939A3"/>
    <w:rsid w:val="00093C5B"/>
    <w:rsid w:val="0009446B"/>
    <w:rsid w:val="00094657"/>
    <w:rsid w:val="000948C1"/>
    <w:rsid w:val="00094B81"/>
    <w:rsid w:val="00094DEB"/>
    <w:rsid w:val="0009560B"/>
    <w:rsid w:val="0009562F"/>
    <w:rsid w:val="00095B76"/>
    <w:rsid w:val="000960A4"/>
    <w:rsid w:val="00096590"/>
    <w:rsid w:val="000966B9"/>
    <w:rsid w:val="000969EA"/>
    <w:rsid w:val="00097C7A"/>
    <w:rsid w:val="00097F12"/>
    <w:rsid w:val="000A02D2"/>
    <w:rsid w:val="000A0874"/>
    <w:rsid w:val="000A0D9E"/>
    <w:rsid w:val="000A1297"/>
    <w:rsid w:val="000A14EA"/>
    <w:rsid w:val="000A1524"/>
    <w:rsid w:val="000A179B"/>
    <w:rsid w:val="000A1DEE"/>
    <w:rsid w:val="000A2175"/>
    <w:rsid w:val="000A23A7"/>
    <w:rsid w:val="000A2588"/>
    <w:rsid w:val="000A2E9A"/>
    <w:rsid w:val="000A343F"/>
    <w:rsid w:val="000A38AE"/>
    <w:rsid w:val="000A3E9B"/>
    <w:rsid w:val="000A4705"/>
    <w:rsid w:val="000A486F"/>
    <w:rsid w:val="000A4C40"/>
    <w:rsid w:val="000A4CF7"/>
    <w:rsid w:val="000A4E69"/>
    <w:rsid w:val="000A5165"/>
    <w:rsid w:val="000A53DA"/>
    <w:rsid w:val="000A54B0"/>
    <w:rsid w:val="000A5AC0"/>
    <w:rsid w:val="000A5CEE"/>
    <w:rsid w:val="000A5D88"/>
    <w:rsid w:val="000A612A"/>
    <w:rsid w:val="000A6164"/>
    <w:rsid w:val="000A63B1"/>
    <w:rsid w:val="000A6661"/>
    <w:rsid w:val="000A6A75"/>
    <w:rsid w:val="000A71AB"/>
    <w:rsid w:val="000A7285"/>
    <w:rsid w:val="000A76E3"/>
    <w:rsid w:val="000A7C0A"/>
    <w:rsid w:val="000B088A"/>
    <w:rsid w:val="000B08C4"/>
    <w:rsid w:val="000B0CD6"/>
    <w:rsid w:val="000B1A4B"/>
    <w:rsid w:val="000B1A62"/>
    <w:rsid w:val="000B1B03"/>
    <w:rsid w:val="000B1CE1"/>
    <w:rsid w:val="000B1FF2"/>
    <w:rsid w:val="000B2297"/>
    <w:rsid w:val="000B238C"/>
    <w:rsid w:val="000B2578"/>
    <w:rsid w:val="000B2A71"/>
    <w:rsid w:val="000B2AED"/>
    <w:rsid w:val="000B2C02"/>
    <w:rsid w:val="000B33C9"/>
    <w:rsid w:val="000B3912"/>
    <w:rsid w:val="000B3925"/>
    <w:rsid w:val="000B3AB6"/>
    <w:rsid w:val="000B3BB9"/>
    <w:rsid w:val="000B42B9"/>
    <w:rsid w:val="000B492A"/>
    <w:rsid w:val="000B4D0B"/>
    <w:rsid w:val="000B4D3B"/>
    <w:rsid w:val="000B4E51"/>
    <w:rsid w:val="000B50A7"/>
    <w:rsid w:val="000B53DD"/>
    <w:rsid w:val="000B54B5"/>
    <w:rsid w:val="000B57AB"/>
    <w:rsid w:val="000B63FD"/>
    <w:rsid w:val="000B6662"/>
    <w:rsid w:val="000B6905"/>
    <w:rsid w:val="000B7873"/>
    <w:rsid w:val="000B7D06"/>
    <w:rsid w:val="000B7E91"/>
    <w:rsid w:val="000C032D"/>
    <w:rsid w:val="000C0391"/>
    <w:rsid w:val="000C0F25"/>
    <w:rsid w:val="000C139C"/>
    <w:rsid w:val="000C172F"/>
    <w:rsid w:val="000C203B"/>
    <w:rsid w:val="000C21D6"/>
    <w:rsid w:val="000C27B2"/>
    <w:rsid w:val="000C293F"/>
    <w:rsid w:val="000C2D6E"/>
    <w:rsid w:val="000C2EBD"/>
    <w:rsid w:val="000C34AC"/>
    <w:rsid w:val="000C373A"/>
    <w:rsid w:val="000C3EE5"/>
    <w:rsid w:val="000C449B"/>
    <w:rsid w:val="000C452F"/>
    <w:rsid w:val="000C4AA3"/>
    <w:rsid w:val="000C4C5F"/>
    <w:rsid w:val="000C4C6F"/>
    <w:rsid w:val="000C4EEE"/>
    <w:rsid w:val="000C5A87"/>
    <w:rsid w:val="000C5ADE"/>
    <w:rsid w:val="000C60B1"/>
    <w:rsid w:val="000C6398"/>
    <w:rsid w:val="000C68BF"/>
    <w:rsid w:val="000C7034"/>
    <w:rsid w:val="000C705D"/>
    <w:rsid w:val="000C70AA"/>
    <w:rsid w:val="000C746C"/>
    <w:rsid w:val="000C7A69"/>
    <w:rsid w:val="000C7F51"/>
    <w:rsid w:val="000D0848"/>
    <w:rsid w:val="000D0A39"/>
    <w:rsid w:val="000D0D9D"/>
    <w:rsid w:val="000D0EFD"/>
    <w:rsid w:val="000D19F8"/>
    <w:rsid w:val="000D1BEF"/>
    <w:rsid w:val="000D1CF5"/>
    <w:rsid w:val="000D1D2B"/>
    <w:rsid w:val="000D2182"/>
    <w:rsid w:val="000D2334"/>
    <w:rsid w:val="000D28F7"/>
    <w:rsid w:val="000D2923"/>
    <w:rsid w:val="000D3069"/>
    <w:rsid w:val="000D351E"/>
    <w:rsid w:val="000D3893"/>
    <w:rsid w:val="000D3BAD"/>
    <w:rsid w:val="000D3C07"/>
    <w:rsid w:val="000D3F08"/>
    <w:rsid w:val="000D3F0C"/>
    <w:rsid w:val="000D44EE"/>
    <w:rsid w:val="000D4BCA"/>
    <w:rsid w:val="000D5944"/>
    <w:rsid w:val="000D5A58"/>
    <w:rsid w:val="000D6031"/>
    <w:rsid w:val="000D66A4"/>
    <w:rsid w:val="000D6DAE"/>
    <w:rsid w:val="000D6F98"/>
    <w:rsid w:val="000D76D3"/>
    <w:rsid w:val="000D7955"/>
    <w:rsid w:val="000D7C44"/>
    <w:rsid w:val="000E0F49"/>
    <w:rsid w:val="000E10B6"/>
    <w:rsid w:val="000E1313"/>
    <w:rsid w:val="000E1392"/>
    <w:rsid w:val="000E18F1"/>
    <w:rsid w:val="000E1EE8"/>
    <w:rsid w:val="000E20B8"/>
    <w:rsid w:val="000E2B9F"/>
    <w:rsid w:val="000E2D48"/>
    <w:rsid w:val="000E2E07"/>
    <w:rsid w:val="000E2F25"/>
    <w:rsid w:val="000E343C"/>
    <w:rsid w:val="000E3564"/>
    <w:rsid w:val="000E36E0"/>
    <w:rsid w:val="000E3892"/>
    <w:rsid w:val="000E3937"/>
    <w:rsid w:val="000E3D29"/>
    <w:rsid w:val="000E3FF2"/>
    <w:rsid w:val="000E40E1"/>
    <w:rsid w:val="000E41A1"/>
    <w:rsid w:val="000E41E6"/>
    <w:rsid w:val="000E42F2"/>
    <w:rsid w:val="000E454C"/>
    <w:rsid w:val="000E57EF"/>
    <w:rsid w:val="000E594D"/>
    <w:rsid w:val="000E6172"/>
    <w:rsid w:val="000E63D6"/>
    <w:rsid w:val="000E6501"/>
    <w:rsid w:val="000E67E9"/>
    <w:rsid w:val="000E7104"/>
    <w:rsid w:val="000E72D3"/>
    <w:rsid w:val="000E72F4"/>
    <w:rsid w:val="000E7C46"/>
    <w:rsid w:val="000E7CD0"/>
    <w:rsid w:val="000F0561"/>
    <w:rsid w:val="000F060F"/>
    <w:rsid w:val="000F0646"/>
    <w:rsid w:val="000F07EA"/>
    <w:rsid w:val="000F0E29"/>
    <w:rsid w:val="000F16FA"/>
    <w:rsid w:val="000F1786"/>
    <w:rsid w:val="000F1884"/>
    <w:rsid w:val="000F2788"/>
    <w:rsid w:val="000F295B"/>
    <w:rsid w:val="000F2A0C"/>
    <w:rsid w:val="000F2FE1"/>
    <w:rsid w:val="000F33BF"/>
    <w:rsid w:val="000F3B3D"/>
    <w:rsid w:val="000F450A"/>
    <w:rsid w:val="000F47EA"/>
    <w:rsid w:val="000F4A99"/>
    <w:rsid w:val="000F4E22"/>
    <w:rsid w:val="000F565C"/>
    <w:rsid w:val="000F5DAB"/>
    <w:rsid w:val="000F5EC0"/>
    <w:rsid w:val="000F61CD"/>
    <w:rsid w:val="000F6222"/>
    <w:rsid w:val="000F6522"/>
    <w:rsid w:val="000F6884"/>
    <w:rsid w:val="000F6FA2"/>
    <w:rsid w:val="000F757C"/>
    <w:rsid w:val="000F7595"/>
    <w:rsid w:val="000F7EBB"/>
    <w:rsid w:val="000F7EE0"/>
    <w:rsid w:val="000F7F0C"/>
    <w:rsid w:val="00100222"/>
    <w:rsid w:val="001008EB"/>
    <w:rsid w:val="0010099E"/>
    <w:rsid w:val="00100BBD"/>
    <w:rsid w:val="00100F86"/>
    <w:rsid w:val="00101331"/>
    <w:rsid w:val="00101364"/>
    <w:rsid w:val="00102DB1"/>
    <w:rsid w:val="00102E4B"/>
    <w:rsid w:val="0010333E"/>
    <w:rsid w:val="00103B16"/>
    <w:rsid w:val="00103CE2"/>
    <w:rsid w:val="00103E4D"/>
    <w:rsid w:val="0010476D"/>
    <w:rsid w:val="001047C8"/>
    <w:rsid w:val="0010498F"/>
    <w:rsid w:val="00105010"/>
    <w:rsid w:val="00105201"/>
    <w:rsid w:val="00105241"/>
    <w:rsid w:val="001052C6"/>
    <w:rsid w:val="001054D4"/>
    <w:rsid w:val="001055C6"/>
    <w:rsid w:val="001056F7"/>
    <w:rsid w:val="001067F2"/>
    <w:rsid w:val="00106899"/>
    <w:rsid w:val="00106A6F"/>
    <w:rsid w:val="001072BC"/>
    <w:rsid w:val="00107595"/>
    <w:rsid w:val="00107A67"/>
    <w:rsid w:val="001100CB"/>
    <w:rsid w:val="00110935"/>
    <w:rsid w:val="001109EC"/>
    <w:rsid w:val="0011116F"/>
    <w:rsid w:val="0011145B"/>
    <w:rsid w:val="00111635"/>
    <w:rsid w:val="00111AC4"/>
    <w:rsid w:val="00111B85"/>
    <w:rsid w:val="00112145"/>
    <w:rsid w:val="00112AFB"/>
    <w:rsid w:val="00112DC4"/>
    <w:rsid w:val="00113CE1"/>
    <w:rsid w:val="00113CF0"/>
    <w:rsid w:val="00113FF2"/>
    <w:rsid w:val="0011405C"/>
    <w:rsid w:val="0011417F"/>
    <w:rsid w:val="001142D2"/>
    <w:rsid w:val="00114885"/>
    <w:rsid w:val="00114A6C"/>
    <w:rsid w:val="00114B62"/>
    <w:rsid w:val="00114C07"/>
    <w:rsid w:val="00114DFA"/>
    <w:rsid w:val="001152BC"/>
    <w:rsid w:val="0011644E"/>
    <w:rsid w:val="0011650E"/>
    <w:rsid w:val="00116578"/>
    <w:rsid w:val="001167D1"/>
    <w:rsid w:val="00116F97"/>
    <w:rsid w:val="00117379"/>
    <w:rsid w:val="001177D8"/>
    <w:rsid w:val="00117E01"/>
    <w:rsid w:val="001200B5"/>
    <w:rsid w:val="0012029D"/>
    <w:rsid w:val="0012071C"/>
    <w:rsid w:val="0012124A"/>
    <w:rsid w:val="00121471"/>
    <w:rsid w:val="00121581"/>
    <w:rsid w:val="001217FD"/>
    <w:rsid w:val="00121925"/>
    <w:rsid w:val="00121DAA"/>
    <w:rsid w:val="00121EC2"/>
    <w:rsid w:val="001226AB"/>
    <w:rsid w:val="00122B55"/>
    <w:rsid w:val="00122BB0"/>
    <w:rsid w:val="00122C93"/>
    <w:rsid w:val="00122D4C"/>
    <w:rsid w:val="001230F6"/>
    <w:rsid w:val="0012327C"/>
    <w:rsid w:val="001233C3"/>
    <w:rsid w:val="00123469"/>
    <w:rsid w:val="0012377A"/>
    <w:rsid w:val="00123D3C"/>
    <w:rsid w:val="001240D6"/>
    <w:rsid w:val="0012498C"/>
    <w:rsid w:val="00124CAF"/>
    <w:rsid w:val="00124E64"/>
    <w:rsid w:val="0012502D"/>
    <w:rsid w:val="00125B0C"/>
    <w:rsid w:val="00126555"/>
    <w:rsid w:val="00126974"/>
    <w:rsid w:val="00126ABC"/>
    <w:rsid w:val="001271EB"/>
    <w:rsid w:val="00127264"/>
    <w:rsid w:val="00127596"/>
    <w:rsid w:val="001278F1"/>
    <w:rsid w:val="00127E88"/>
    <w:rsid w:val="0013002E"/>
    <w:rsid w:val="0013028E"/>
    <w:rsid w:val="00130DF9"/>
    <w:rsid w:val="00130F05"/>
    <w:rsid w:val="00130F08"/>
    <w:rsid w:val="0013116D"/>
    <w:rsid w:val="001313D6"/>
    <w:rsid w:val="00131439"/>
    <w:rsid w:val="0013143E"/>
    <w:rsid w:val="00131443"/>
    <w:rsid w:val="0013169D"/>
    <w:rsid w:val="001318CD"/>
    <w:rsid w:val="00131942"/>
    <w:rsid w:val="00131D88"/>
    <w:rsid w:val="0013239E"/>
    <w:rsid w:val="001328C8"/>
    <w:rsid w:val="001329CA"/>
    <w:rsid w:val="00133259"/>
    <w:rsid w:val="00133651"/>
    <w:rsid w:val="00134294"/>
    <w:rsid w:val="00134496"/>
    <w:rsid w:val="001347B5"/>
    <w:rsid w:val="001349A8"/>
    <w:rsid w:val="00134A95"/>
    <w:rsid w:val="00135496"/>
    <w:rsid w:val="0013549E"/>
    <w:rsid w:val="001354E7"/>
    <w:rsid w:val="00135D9E"/>
    <w:rsid w:val="00135E82"/>
    <w:rsid w:val="0013643C"/>
    <w:rsid w:val="0013653D"/>
    <w:rsid w:val="001365CC"/>
    <w:rsid w:val="001374B2"/>
    <w:rsid w:val="001374B3"/>
    <w:rsid w:val="00137AAC"/>
    <w:rsid w:val="001400DE"/>
    <w:rsid w:val="00140B7B"/>
    <w:rsid w:val="00140E36"/>
    <w:rsid w:val="00140F2C"/>
    <w:rsid w:val="00141629"/>
    <w:rsid w:val="00141D1B"/>
    <w:rsid w:val="001422C3"/>
    <w:rsid w:val="00142921"/>
    <w:rsid w:val="00142D7D"/>
    <w:rsid w:val="00142EB9"/>
    <w:rsid w:val="0014341F"/>
    <w:rsid w:val="001435EA"/>
    <w:rsid w:val="00143B2A"/>
    <w:rsid w:val="00143C79"/>
    <w:rsid w:val="0014412B"/>
    <w:rsid w:val="001445D3"/>
    <w:rsid w:val="001454AE"/>
    <w:rsid w:val="001455FB"/>
    <w:rsid w:val="0014565F"/>
    <w:rsid w:val="0014570B"/>
    <w:rsid w:val="00145D25"/>
    <w:rsid w:val="00146050"/>
    <w:rsid w:val="001461E5"/>
    <w:rsid w:val="00146267"/>
    <w:rsid w:val="00146437"/>
    <w:rsid w:val="001468C8"/>
    <w:rsid w:val="0014694E"/>
    <w:rsid w:val="0014739E"/>
    <w:rsid w:val="001474D9"/>
    <w:rsid w:val="00150361"/>
    <w:rsid w:val="001509F0"/>
    <w:rsid w:val="001516A1"/>
    <w:rsid w:val="0015175F"/>
    <w:rsid w:val="00151A51"/>
    <w:rsid w:val="0015227C"/>
    <w:rsid w:val="001522E0"/>
    <w:rsid w:val="00152D07"/>
    <w:rsid w:val="00153B4B"/>
    <w:rsid w:val="00153E8D"/>
    <w:rsid w:val="00153F35"/>
    <w:rsid w:val="0015424C"/>
    <w:rsid w:val="0015449E"/>
    <w:rsid w:val="00154D0D"/>
    <w:rsid w:val="00154D13"/>
    <w:rsid w:val="00154FF9"/>
    <w:rsid w:val="0015517E"/>
    <w:rsid w:val="001551F8"/>
    <w:rsid w:val="00155838"/>
    <w:rsid w:val="001558A9"/>
    <w:rsid w:val="00155D39"/>
    <w:rsid w:val="0015649E"/>
    <w:rsid w:val="00156AD5"/>
    <w:rsid w:val="00156D28"/>
    <w:rsid w:val="00156F4C"/>
    <w:rsid w:val="001572A2"/>
    <w:rsid w:val="0015765D"/>
    <w:rsid w:val="001579C0"/>
    <w:rsid w:val="00157A79"/>
    <w:rsid w:val="00157B80"/>
    <w:rsid w:val="00157BD4"/>
    <w:rsid w:val="00157EA9"/>
    <w:rsid w:val="001603F0"/>
    <w:rsid w:val="0016046E"/>
    <w:rsid w:val="00160516"/>
    <w:rsid w:val="00160734"/>
    <w:rsid w:val="0016093B"/>
    <w:rsid w:val="001616FD"/>
    <w:rsid w:val="00161CCD"/>
    <w:rsid w:val="00161FD3"/>
    <w:rsid w:val="001622A9"/>
    <w:rsid w:val="001624FD"/>
    <w:rsid w:val="001626DB"/>
    <w:rsid w:val="00162775"/>
    <w:rsid w:val="0016321A"/>
    <w:rsid w:val="00163D4B"/>
    <w:rsid w:val="00164035"/>
    <w:rsid w:val="001640FF"/>
    <w:rsid w:val="001643E3"/>
    <w:rsid w:val="00164408"/>
    <w:rsid w:val="00165034"/>
    <w:rsid w:val="00165442"/>
    <w:rsid w:val="0016551E"/>
    <w:rsid w:val="001655D4"/>
    <w:rsid w:val="0016563F"/>
    <w:rsid w:val="00166A42"/>
    <w:rsid w:val="00166A6C"/>
    <w:rsid w:val="00166B7E"/>
    <w:rsid w:val="001677F9"/>
    <w:rsid w:val="00167D26"/>
    <w:rsid w:val="00167E80"/>
    <w:rsid w:val="00170023"/>
    <w:rsid w:val="001703C8"/>
    <w:rsid w:val="00170A07"/>
    <w:rsid w:val="001711D8"/>
    <w:rsid w:val="001716E7"/>
    <w:rsid w:val="00171777"/>
    <w:rsid w:val="00171B87"/>
    <w:rsid w:val="00171C80"/>
    <w:rsid w:val="00171DCA"/>
    <w:rsid w:val="001721BA"/>
    <w:rsid w:val="001724AF"/>
    <w:rsid w:val="00172B04"/>
    <w:rsid w:val="00173091"/>
    <w:rsid w:val="00173B9D"/>
    <w:rsid w:val="00173D66"/>
    <w:rsid w:val="00174851"/>
    <w:rsid w:val="001748D9"/>
    <w:rsid w:val="00174E0D"/>
    <w:rsid w:val="00175800"/>
    <w:rsid w:val="00175BE4"/>
    <w:rsid w:val="00175FF2"/>
    <w:rsid w:val="0017602B"/>
    <w:rsid w:val="00176510"/>
    <w:rsid w:val="00176983"/>
    <w:rsid w:val="00176BF2"/>
    <w:rsid w:val="00176DDB"/>
    <w:rsid w:val="00176DFF"/>
    <w:rsid w:val="00176F1F"/>
    <w:rsid w:val="00176F64"/>
    <w:rsid w:val="0017712E"/>
    <w:rsid w:val="0017774F"/>
    <w:rsid w:val="00177A20"/>
    <w:rsid w:val="00177B0B"/>
    <w:rsid w:val="00177F37"/>
    <w:rsid w:val="00180007"/>
    <w:rsid w:val="001804B7"/>
    <w:rsid w:val="001809C6"/>
    <w:rsid w:val="001809E3"/>
    <w:rsid w:val="00180EF3"/>
    <w:rsid w:val="0018124B"/>
    <w:rsid w:val="0018192F"/>
    <w:rsid w:val="00181D1D"/>
    <w:rsid w:val="00182389"/>
    <w:rsid w:val="00182579"/>
    <w:rsid w:val="00182774"/>
    <w:rsid w:val="00182BA9"/>
    <w:rsid w:val="00182D53"/>
    <w:rsid w:val="00182DF0"/>
    <w:rsid w:val="0018309A"/>
    <w:rsid w:val="001830D1"/>
    <w:rsid w:val="00183147"/>
    <w:rsid w:val="00183A33"/>
    <w:rsid w:val="00183DB5"/>
    <w:rsid w:val="00183F91"/>
    <w:rsid w:val="0018418C"/>
    <w:rsid w:val="0018433B"/>
    <w:rsid w:val="0018447D"/>
    <w:rsid w:val="00184744"/>
    <w:rsid w:val="001848FC"/>
    <w:rsid w:val="00184927"/>
    <w:rsid w:val="00184A77"/>
    <w:rsid w:val="001854C5"/>
    <w:rsid w:val="001855A5"/>
    <w:rsid w:val="00185AF5"/>
    <w:rsid w:val="001862E8"/>
    <w:rsid w:val="00186344"/>
    <w:rsid w:val="00186503"/>
    <w:rsid w:val="001866F5"/>
    <w:rsid w:val="00187A40"/>
    <w:rsid w:val="00187F9C"/>
    <w:rsid w:val="001904E2"/>
    <w:rsid w:val="0019114B"/>
    <w:rsid w:val="00191360"/>
    <w:rsid w:val="00191369"/>
    <w:rsid w:val="00192444"/>
    <w:rsid w:val="001924A8"/>
    <w:rsid w:val="0019273B"/>
    <w:rsid w:val="00192D53"/>
    <w:rsid w:val="001930C5"/>
    <w:rsid w:val="001932DF"/>
    <w:rsid w:val="00193343"/>
    <w:rsid w:val="00193AA6"/>
    <w:rsid w:val="00193DB9"/>
    <w:rsid w:val="00194340"/>
    <w:rsid w:val="001945D9"/>
    <w:rsid w:val="00194B78"/>
    <w:rsid w:val="00194B7D"/>
    <w:rsid w:val="00195331"/>
    <w:rsid w:val="001956D5"/>
    <w:rsid w:val="00195AB7"/>
    <w:rsid w:val="00195FF8"/>
    <w:rsid w:val="00196180"/>
    <w:rsid w:val="001964B7"/>
    <w:rsid w:val="00196C01"/>
    <w:rsid w:val="001973D7"/>
    <w:rsid w:val="00197546"/>
    <w:rsid w:val="0019770C"/>
    <w:rsid w:val="00197AF9"/>
    <w:rsid w:val="00197C76"/>
    <w:rsid w:val="00197F69"/>
    <w:rsid w:val="001A0370"/>
    <w:rsid w:val="001A0A0D"/>
    <w:rsid w:val="001A0F1F"/>
    <w:rsid w:val="001A10D5"/>
    <w:rsid w:val="001A1252"/>
    <w:rsid w:val="001A1460"/>
    <w:rsid w:val="001A1BCB"/>
    <w:rsid w:val="001A1EE3"/>
    <w:rsid w:val="001A2AE2"/>
    <w:rsid w:val="001A2BEF"/>
    <w:rsid w:val="001A2CCE"/>
    <w:rsid w:val="001A2F7D"/>
    <w:rsid w:val="001A3AD4"/>
    <w:rsid w:val="001A3C46"/>
    <w:rsid w:val="001A3DDA"/>
    <w:rsid w:val="001A3E75"/>
    <w:rsid w:val="001A3FA7"/>
    <w:rsid w:val="001A44DC"/>
    <w:rsid w:val="001A4710"/>
    <w:rsid w:val="001A4AB1"/>
    <w:rsid w:val="001A4ABC"/>
    <w:rsid w:val="001A4BAA"/>
    <w:rsid w:val="001A4C81"/>
    <w:rsid w:val="001A589A"/>
    <w:rsid w:val="001A5CCF"/>
    <w:rsid w:val="001A5D1E"/>
    <w:rsid w:val="001A609E"/>
    <w:rsid w:val="001A649E"/>
    <w:rsid w:val="001A67A1"/>
    <w:rsid w:val="001A6975"/>
    <w:rsid w:val="001A6CCA"/>
    <w:rsid w:val="001A7443"/>
    <w:rsid w:val="001A756E"/>
    <w:rsid w:val="001A7744"/>
    <w:rsid w:val="001A77C8"/>
    <w:rsid w:val="001A79F8"/>
    <w:rsid w:val="001B0071"/>
    <w:rsid w:val="001B063B"/>
    <w:rsid w:val="001B06B5"/>
    <w:rsid w:val="001B070E"/>
    <w:rsid w:val="001B0835"/>
    <w:rsid w:val="001B09E3"/>
    <w:rsid w:val="001B0A06"/>
    <w:rsid w:val="001B1185"/>
    <w:rsid w:val="001B12A9"/>
    <w:rsid w:val="001B1694"/>
    <w:rsid w:val="001B1DAE"/>
    <w:rsid w:val="001B1E4B"/>
    <w:rsid w:val="001B1F30"/>
    <w:rsid w:val="001B1FD6"/>
    <w:rsid w:val="001B2033"/>
    <w:rsid w:val="001B2658"/>
    <w:rsid w:val="001B270C"/>
    <w:rsid w:val="001B28AD"/>
    <w:rsid w:val="001B2C61"/>
    <w:rsid w:val="001B334E"/>
    <w:rsid w:val="001B36EF"/>
    <w:rsid w:val="001B3EB1"/>
    <w:rsid w:val="001B4314"/>
    <w:rsid w:val="001B4D0B"/>
    <w:rsid w:val="001B4E40"/>
    <w:rsid w:val="001B4E52"/>
    <w:rsid w:val="001B5651"/>
    <w:rsid w:val="001B6430"/>
    <w:rsid w:val="001B6FCC"/>
    <w:rsid w:val="001B746C"/>
    <w:rsid w:val="001B74C1"/>
    <w:rsid w:val="001C041C"/>
    <w:rsid w:val="001C04BD"/>
    <w:rsid w:val="001C079B"/>
    <w:rsid w:val="001C0AC8"/>
    <w:rsid w:val="001C140E"/>
    <w:rsid w:val="001C156E"/>
    <w:rsid w:val="001C18A7"/>
    <w:rsid w:val="001C1A4C"/>
    <w:rsid w:val="001C202D"/>
    <w:rsid w:val="001C22E1"/>
    <w:rsid w:val="001C2ABE"/>
    <w:rsid w:val="001C3123"/>
    <w:rsid w:val="001C3721"/>
    <w:rsid w:val="001C3753"/>
    <w:rsid w:val="001C38EC"/>
    <w:rsid w:val="001C3B45"/>
    <w:rsid w:val="001C3C38"/>
    <w:rsid w:val="001C3F90"/>
    <w:rsid w:val="001C3FCE"/>
    <w:rsid w:val="001C429E"/>
    <w:rsid w:val="001C4352"/>
    <w:rsid w:val="001C4513"/>
    <w:rsid w:val="001C4613"/>
    <w:rsid w:val="001C4B5D"/>
    <w:rsid w:val="001C4E8E"/>
    <w:rsid w:val="001C4EFD"/>
    <w:rsid w:val="001C4F2D"/>
    <w:rsid w:val="001C52BE"/>
    <w:rsid w:val="001C54D5"/>
    <w:rsid w:val="001C5C9C"/>
    <w:rsid w:val="001C5D6E"/>
    <w:rsid w:val="001C6056"/>
    <w:rsid w:val="001C658D"/>
    <w:rsid w:val="001C6614"/>
    <w:rsid w:val="001C6BFE"/>
    <w:rsid w:val="001C6CD6"/>
    <w:rsid w:val="001C7199"/>
    <w:rsid w:val="001C7364"/>
    <w:rsid w:val="001C76FF"/>
    <w:rsid w:val="001C7C5D"/>
    <w:rsid w:val="001D0302"/>
    <w:rsid w:val="001D03A8"/>
    <w:rsid w:val="001D060E"/>
    <w:rsid w:val="001D0711"/>
    <w:rsid w:val="001D0A72"/>
    <w:rsid w:val="001D0DF0"/>
    <w:rsid w:val="001D123F"/>
    <w:rsid w:val="001D13B7"/>
    <w:rsid w:val="001D15C1"/>
    <w:rsid w:val="001D1857"/>
    <w:rsid w:val="001D1F51"/>
    <w:rsid w:val="001D2688"/>
    <w:rsid w:val="001D26B3"/>
    <w:rsid w:val="001D3023"/>
    <w:rsid w:val="001D38E1"/>
    <w:rsid w:val="001D38F1"/>
    <w:rsid w:val="001D3CB4"/>
    <w:rsid w:val="001D4844"/>
    <w:rsid w:val="001D49FE"/>
    <w:rsid w:val="001D4B62"/>
    <w:rsid w:val="001D5907"/>
    <w:rsid w:val="001D5A82"/>
    <w:rsid w:val="001D5E4B"/>
    <w:rsid w:val="001D60E2"/>
    <w:rsid w:val="001D65E8"/>
    <w:rsid w:val="001D65F0"/>
    <w:rsid w:val="001D7189"/>
    <w:rsid w:val="001D7985"/>
    <w:rsid w:val="001D7CF9"/>
    <w:rsid w:val="001E020B"/>
    <w:rsid w:val="001E0617"/>
    <w:rsid w:val="001E0B2D"/>
    <w:rsid w:val="001E0E03"/>
    <w:rsid w:val="001E0F6D"/>
    <w:rsid w:val="001E2752"/>
    <w:rsid w:val="001E2788"/>
    <w:rsid w:val="001E2A4A"/>
    <w:rsid w:val="001E2BBB"/>
    <w:rsid w:val="001E2F3E"/>
    <w:rsid w:val="001E3159"/>
    <w:rsid w:val="001E3368"/>
    <w:rsid w:val="001E3E55"/>
    <w:rsid w:val="001E441C"/>
    <w:rsid w:val="001E4AF2"/>
    <w:rsid w:val="001E4C93"/>
    <w:rsid w:val="001E51CD"/>
    <w:rsid w:val="001E52DD"/>
    <w:rsid w:val="001E53EF"/>
    <w:rsid w:val="001E54EC"/>
    <w:rsid w:val="001E65C1"/>
    <w:rsid w:val="001E65FE"/>
    <w:rsid w:val="001E694D"/>
    <w:rsid w:val="001E6C04"/>
    <w:rsid w:val="001E728C"/>
    <w:rsid w:val="001E7603"/>
    <w:rsid w:val="001E7918"/>
    <w:rsid w:val="001E7EB0"/>
    <w:rsid w:val="001F00AA"/>
    <w:rsid w:val="001F025B"/>
    <w:rsid w:val="001F03FF"/>
    <w:rsid w:val="001F1340"/>
    <w:rsid w:val="001F1500"/>
    <w:rsid w:val="001F1A17"/>
    <w:rsid w:val="001F2063"/>
    <w:rsid w:val="001F271C"/>
    <w:rsid w:val="001F2778"/>
    <w:rsid w:val="001F29CA"/>
    <w:rsid w:val="001F2A73"/>
    <w:rsid w:val="001F2EEF"/>
    <w:rsid w:val="001F314A"/>
    <w:rsid w:val="001F332A"/>
    <w:rsid w:val="001F348B"/>
    <w:rsid w:val="001F3C03"/>
    <w:rsid w:val="001F3D20"/>
    <w:rsid w:val="001F55CD"/>
    <w:rsid w:val="001F58D1"/>
    <w:rsid w:val="001F5C60"/>
    <w:rsid w:val="001F6093"/>
    <w:rsid w:val="001F6FC4"/>
    <w:rsid w:val="001F7180"/>
    <w:rsid w:val="001F7A6A"/>
    <w:rsid w:val="001F7E8C"/>
    <w:rsid w:val="00200044"/>
    <w:rsid w:val="0020020A"/>
    <w:rsid w:val="00200320"/>
    <w:rsid w:val="00200ABF"/>
    <w:rsid w:val="00200B54"/>
    <w:rsid w:val="00200D52"/>
    <w:rsid w:val="0020124E"/>
    <w:rsid w:val="0020149C"/>
    <w:rsid w:val="00201765"/>
    <w:rsid w:val="00201A58"/>
    <w:rsid w:val="0020266D"/>
    <w:rsid w:val="0020297B"/>
    <w:rsid w:val="0020320B"/>
    <w:rsid w:val="0020338E"/>
    <w:rsid w:val="0020397E"/>
    <w:rsid w:val="00204136"/>
    <w:rsid w:val="00204189"/>
    <w:rsid w:val="00204D57"/>
    <w:rsid w:val="002050D2"/>
    <w:rsid w:val="00205139"/>
    <w:rsid w:val="00205A3C"/>
    <w:rsid w:val="00205A7E"/>
    <w:rsid w:val="00205C22"/>
    <w:rsid w:val="002070B6"/>
    <w:rsid w:val="0020730E"/>
    <w:rsid w:val="002073D3"/>
    <w:rsid w:val="00207768"/>
    <w:rsid w:val="00207C1D"/>
    <w:rsid w:val="002100EA"/>
    <w:rsid w:val="00210B92"/>
    <w:rsid w:val="00210D03"/>
    <w:rsid w:val="00210D64"/>
    <w:rsid w:val="0021100D"/>
    <w:rsid w:val="00211113"/>
    <w:rsid w:val="0021129D"/>
    <w:rsid w:val="002112B2"/>
    <w:rsid w:val="0021145A"/>
    <w:rsid w:val="002114F8"/>
    <w:rsid w:val="002115C2"/>
    <w:rsid w:val="00211B9D"/>
    <w:rsid w:val="0021208F"/>
    <w:rsid w:val="0021266F"/>
    <w:rsid w:val="00212862"/>
    <w:rsid w:val="00212B93"/>
    <w:rsid w:val="00213061"/>
    <w:rsid w:val="0021360E"/>
    <w:rsid w:val="00213ED5"/>
    <w:rsid w:val="0021408F"/>
    <w:rsid w:val="002140E3"/>
    <w:rsid w:val="00214115"/>
    <w:rsid w:val="00214454"/>
    <w:rsid w:val="00214BAE"/>
    <w:rsid w:val="00214C4A"/>
    <w:rsid w:val="00214F1F"/>
    <w:rsid w:val="00215248"/>
    <w:rsid w:val="002152A3"/>
    <w:rsid w:val="00215C70"/>
    <w:rsid w:val="00215D73"/>
    <w:rsid w:val="002160CE"/>
    <w:rsid w:val="002160DB"/>
    <w:rsid w:val="0021617E"/>
    <w:rsid w:val="0021621C"/>
    <w:rsid w:val="002166DB"/>
    <w:rsid w:val="0021686B"/>
    <w:rsid w:val="00216DD3"/>
    <w:rsid w:val="00217285"/>
    <w:rsid w:val="00217AAA"/>
    <w:rsid w:val="002208E3"/>
    <w:rsid w:val="002208F0"/>
    <w:rsid w:val="002209CD"/>
    <w:rsid w:val="00220C27"/>
    <w:rsid w:val="00220F3A"/>
    <w:rsid w:val="002212AE"/>
    <w:rsid w:val="002217CB"/>
    <w:rsid w:val="00221E2E"/>
    <w:rsid w:val="002222AD"/>
    <w:rsid w:val="0022231A"/>
    <w:rsid w:val="002225DF"/>
    <w:rsid w:val="00222A4C"/>
    <w:rsid w:val="00223058"/>
    <w:rsid w:val="0022317D"/>
    <w:rsid w:val="002235F6"/>
    <w:rsid w:val="00223B7C"/>
    <w:rsid w:val="0022434B"/>
    <w:rsid w:val="00225029"/>
    <w:rsid w:val="00225188"/>
    <w:rsid w:val="002252C9"/>
    <w:rsid w:val="00225414"/>
    <w:rsid w:val="00225C01"/>
    <w:rsid w:val="00226143"/>
    <w:rsid w:val="002266C4"/>
    <w:rsid w:val="00226A81"/>
    <w:rsid w:val="00226B6C"/>
    <w:rsid w:val="00226FC3"/>
    <w:rsid w:val="002271BD"/>
    <w:rsid w:val="00227A02"/>
    <w:rsid w:val="00227C2B"/>
    <w:rsid w:val="00227D4B"/>
    <w:rsid w:val="00230CBC"/>
    <w:rsid w:val="00231221"/>
    <w:rsid w:val="002317CF"/>
    <w:rsid w:val="00231842"/>
    <w:rsid w:val="0023192C"/>
    <w:rsid w:val="0023222B"/>
    <w:rsid w:val="002326F4"/>
    <w:rsid w:val="002328BE"/>
    <w:rsid w:val="00232AC6"/>
    <w:rsid w:val="00232C5E"/>
    <w:rsid w:val="00232C60"/>
    <w:rsid w:val="00232CDF"/>
    <w:rsid w:val="0023376C"/>
    <w:rsid w:val="002339DF"/>
    <w:rsid w:val="00233E49"/>
    <w:rsid w:val="00234637"/>
    <w:rsid w:val="00235281"/>
    <w:rsid w:val="0023618A"/>
    <w:rsid w:val="0023621F"/>
    <w:rsid w:val="00236E79"/>
    <w:rsid w:val="00236EC0"/>
    <w:rsid w:val="00237C1D"/>
    <w:rsid w:val="00237C56"/>
    <w:rsid w:val="00237E9B"/>
    <w:rsid w:val="00237EE5"/>
    <w:rsid w:val="00237EEB"/>
    <w:rsid w:val="0024004D"/>
    <w:rsid w:val="002400B7"/>
    <w:rsid w:val="002406DC"/>
    <w:rsid w:val="00240B37"/>
    <w:rsid w:val="00240D59"/>
    <w:rsid w:val="00240DFE"/>
    <w:rsid w:val="00240EC7"/>
    <w:rsid w:val="0024112B"/>
    <w:rsid w:val="00241170"/>
    <w:rsid w:val="00241C45"/>
    <w:rsid w:val="00241C72"/>
    <w:rsid w:val="00241CB3"/>
    <w:rsid w:val="00241CE7"/>
    <w:rsid w:val="0024260C"/>
    <w:rsid w:val="00242684"/>
    <w:rsid w:val="002429AB"/>
    <w:rsid w:val="00243369"/>
    <w:rsid w:val="00243529"/>
    <w:rsid w:val="002435BD"/>
    <w:rsid w:val="0024435C"/>
    <w:rsid w:val="002448F8"/>
    <w:rsid w:val="00244E15"/>
    <w:rsid w:val="002450EB"/>
    <w:rsid w:val="002466F5"/>
    <w:rsid w:val="0024680E"/>
    <w:rsid w:val="00246A23"/>
    <w:rsid w:val="00246E5C"/>
    <w:rsid w:val="00246FB3"/>
    <w:rsid w:val="00247233"/>
    <w:rsid w:val="0024789C"/>
    <w:rsid w:val="002479B2"/>
    <w:rsid w:val="00247AD0"/>
    <w:rsid w:val="00247C24"/>
    <w:rsid w:val="00247FE8"/>
    <w:rsid w:val="002501DE"/>
    <w:rsid w:val="00250790"/>
    <w:rsid w:val="00250916"/>
    <w:rsid w:val="00250B99"/>
    <w:rsid w:val="00251170"/>
    <w:rsid w:val="002511E7"/>
    <w:rsid w:val="00252079"/>
    <w:rsid w:val="002520C1"/>
    <w:rsid w:val="00252F55"/>
    <w:rsid w:val="002530C8"/>
    <w:rsid w:val="00253416"/>
    <w:rsid w:val="00253462"/>
    <w:rsid w:val="00253E9D"/>
    <w:rsid w:val="002540D4"/>
    <w:rsid w:val="00254266"/>
    <w:rsid w:val="00254305"/>
    <w:rsid w:val="0025432D"/>
    <w:rsid w:val="002546DF"/>
    <w:rsid w:val="0025480B"/>
    <w:rsid w:val="00254C76"/>
    <w:rsid w:val="00255053"/>
    <w:rsid w:val="00255175"/>
    <w:rsid w:val="00255705"/>
    <w:rsid w:val="00255A48"/>
    <w:rsid w:val="00255E79"/>
    <w:rsid w:val="0025647C"/>
    <w:rsid w:val="00256A4E"/>
    <w:rsid w:val="00257BF8"/>
    <w:rsid w:val="00257E1B"/>
    <w:rsid w:val="002600D0"/>
    <w:rsid w:val="00260354"/>
    <w:rsid w:val="00260456"/>
    <w:rsid w:val="00260740"/>
    <w:rsid w:val="00260C57"/>
    <w:rsid w:val="00260CE8"/>
    <w:rsid w:val="0026137D"/>
    <w:rsid w:val="002613DA"/>
    <w:rsid w:val="00261B79"/>
    <w:rsid w:val="00261D11"/>
    <w:rsid w:val="002623F3"/>
    <w:rsid w:val="0026246D"/>
    <w:rsid w:val="00262654"/>
    <w:rsid w:val="00262F53"/>
    <w:rsid w:val="0026352E"/>
    <w:rsid w:val="0026378B"/>
    <w:rsid w:val="00263E46"/>
    <w:rsid w:val="00263EF5"/>
    <w:rsid w:val="00263F64"/>
    <w:rsid w:val="00266011"/>
    <w:rsid w:val="002660CE"/>
    <w:rsid w:val="0026623A"/>
    <w:rsid w:val="00266947"/>
    <w:rsid w:val="00266BC3"/>
    <w:rsid w:val="00266F87"/>
    <w:rsid w:val="0026732F"/>
    <w:rsid w:val="0026779E"/>
    <w:rsid w:val="00267A6C"/>
    <w:rsid w:val="00267AAF"/>
    <w:rsid w:val="00267ABD"/>
    <w:rsid w:val="00267DA9"/>
    <w:rsid w:val="00270348"/>
    <w:rsid w:val="002703BD"/>
    <w:rsid w:val="00270B14"/>
    <w:rsid w:val="00270CB7"/>
    <w:rsid w:val="00270CD3"/>
    <w:rsid w:val="002710FB"/>
    <w:rsid w:val="002713F8"/>
    <w:rsid w:val="00271D2C"/>
    <w:rsid w:val="002725F2"/>
    <w:rsid w:val="00272C71"/>
    <w:rsid w:val="0027305E"/>
    <w:rsid w:val="002730FE"/>
    <w:rsid w:val="0027310F"/>
    <w:rsid w:val="00273AB6"/>
    <w:rsid w:val="00273C87"/>
    <w:rsid w:val="00273EC8"/>
    <w:rsid w:val="00274845"/>
    <w:rsid w:val="002758EA"/>
    <w:rsid w:val="00275B7D"/>
    <w:rsid w:val="00275DDB"/>
    <w:rsid w:val="00275E89"/>
    <w:rsid w:val="00275F95"/>
    <w:rsid w:val="002760DA"/>
    <w:rsid w:val="00276A14"/>
    <w:rsid w:val="00276C1C"/>
    <w:rsid w:val="00276C5A"/>
    <w:rsid w:val="0027725E"/>
    <w:rsid w:val="002774EE"/>
    <w:rsid w:val="00277517"/>
    <w:rsid w:val="00277569"/>
    <w:rsid w:val="00277721"/>
    <w:rsid w:val="00277C54"/>
    <w:rsid w:val="002803B0"/>
    <w:rsid w:val="002805CD"/>
    <w:rsid w:val="002808BD"/>
    <w:rsid w:val="00280A6C"/>
    <w:rsid w:val="002816CF"/>
    <w:rsid w:val="00281FFE"/>
    <w:rsid w:val="00282884"/>
    <w:rsid w:val="0028297E"/>
    <w:rsid w:val="0028359C"/>
    <w:rsid w:val="00283745"/>
    <w:rsid w:val="0028385A"/>
    <w:rsid w:val="00283DCA"/>
    <w:rsid w:val="00283E8A"/>
    <w:rsid w:val="0028541B"/>
    <w:rsid w:val="00285434"/>
    <w:rsid w:val="00285615"/>
    <w:rsid w:val="002858F5"/>
    <w:rsid w:val="00285EBB"/>
    <w:rsid w:val="00286367"/>
    <w:rsid w:val="00286379"/>
    <w:rsid w:val="002867D0"/>
    <w:rsid w:val="00286A8D"/>
    <w:rsid w:val="00286AED"/>
    <w:rsid w:val="00286B4B"/>
    <w:rsid w:val="00286B98"/>
    <w:rsid w:val="002872DF"/>
    <w:rsid w:val="002873AF"/>
    <w:rsid w:val="002878D7"/>
    <w:rsid w:val="00287C5A"/>
    <w:rsid w:val="00287F0D"/>
    <w:rsid w:val="00290092"/>
    <w:rsid w:val="002903D4"/>
    <w:rsid w:val="00290C4E"/>
    <w:rsid w:val="002910F1"/>
    <w:rsid w:val="0029163D"/>
    <w:rsid w:val="00291C7D"/>
    <w:rsid w:val="00292045"/>
    <w:rsid w:val="0029240A"/>
    <w:rsid w:val="00292CA0"/>
    <w:rsid w:val="00292D80"/>
    <w:rsid w:val="002930EE"/>
    <w:rsid w:val="00293276"/>
    <w:rsid w:val="002934B4"/>
    <w:rsid w:val="002935C3"/>
    <w:rsid w:val="0029363C"/>
    <w:rsid w:val="002937D4"/>
    <w:rsid w:val="00293F8D"/>
    <w:rsid w:val="00294024"/>
    <w:rsid w:val="002943E4"/>
    <w:rsid w:val="00294A3F"/>
    <w:rsid w:val="00294BE3"/>
    <w:rsid w:val="002950FE"/>
    <w:rsid w:val="00295B9D"/>
    <w:rsid w:val="002960B6"/>
    <w:rsid w:val="0029615A"/>
    <w:rsid w:val="00296477"/>
    <w:rsid w:val="0029662C"/>
    <w:rsid w:val="0029689E"/>
    <w:rsid w:val="002972BC"/>
    <w:rsid w:val="00297C67"/>
    <w:rsid w:val="00297D0D"/>
    <w:rsid w:val="002A00A4"/>
    <w:rsid w:val="002A036A"/>
    <w:rsid w:val="002A0FF7"/>
    <w:rsid w:val="002A1457"/>
    <w:rsid w:val="002A14B7"/>
    <w:rsid w:val="002A2483"/>
    <w:rsid w:val="002A2BBC"/>
    <w:rsid w:val="002A2BD7"/>
    <w:rsid w:val="002A341F"/>
    <w:rsid w:val="002A3607"/>
    <w:rsid w:val="002A3917"/>
    <w:rsid w:val="002A3BA1"/>
    <w:rsid w:val="002A4D95"/>
    <w:rsid w:val="002A4E24"/>
    <w:rsid w:val="002A519B"/>
    <w:rsid w:val="002A5221"/>
    <w:rsid w:val="002A5712"/>
    <w:rsid w:val="002A574F"/>
    <w:rsid w:val="002A5C4F"/>
    <w:rsid w:val="002A5D99"/>
    <w:rsid w:val="002A5E5F"/>
    <w:rsid w:val="002A60BF"/>
    <w:rsid w:val="002A6274"/>
    <w:rsid w:val="002A699A"/>
    <w:rsid w:val="002A6D7B"/>
    <w:rsid w:val="002A6E2B"/>
    <w:rsid w:val="002A7371"/>
    <w:rsid w:val="002A762D"/>
    <w:rsid w:val="002A7C47"/>
    <w:rsid w:val="002B0549"/>
    <w:rsid w:val="002B0F09"/>
    <w:rsid w:val="002B10DC"/>
    <w:rsid w:val="002B1141"/>
    <w:rsid w:val="002B1627"/>
    <w:rsid w:val="002B1A65"/>
    <w:rsid w:val="002B1FFC"/>
    <w:rsid w:val="002B2170"/>
    <w:rsid w:val="002B317F"/>
    <w:rsid w:val="002B3263"/>
    <w:rsid w:val="002B3BFB"/>
    <w:rsid w:val="002B3E6C"/>
    <w:rsid w:val="002B46C1"/>
    <w:rsid w:val="002B4773"/>
    <w:rsid w:val="002B47AC"/>
    <w:rsid w:val="002B4A9D"/>
    <w:rsid w:val="002B4E20"/>
    <w:rsid w:val="002B4F1B"/>
    <w:rsid w:val="002B5214"/>
    <w:rsid w:val="002B52B3"/>
    <w:rsid w:val="002B5A1B"/>
    <w:rsid w:val="002B5ABF"/>
    <w:rsid w:val="002B5CDB"/>
    <w:rsid w:val="002B652B"/>
    <w:rsid w:val="002B68FA"/>
    <w:rsid w:val="002B6B73"/>
    <w:rsid w:val="002B6BEA"/>
    <w:rsid w:val="002B6CC7"/>
    <w:rsid w:val="002B71FE"/>
    <w:rsid w:val="002B75F3"/>
    <w:rsid w:val="002B7A8A"/>
    <w:rsid w:val="002B7BB3"/>
    <w:rsid w:val="002B7C51"/>
    <w:rsid w:val="002C02B0"/>
    <w:rsid w:val="002C0612"/>
    <w:rsid w:val="002C0C86"/>
    <w:rsid w:val="002C0C87"/>
    <w:rsid w:val="002C0D1E"/>
    <w:rsid w:val="002C0D82"/>
    <w:rsid w:val="002C11E7"/>
    <w:rsid w:val="002C14E0"/>
    <w:rsid w:val="002C159C"/>
    <w:rsid w:val="002C22C9"/>
    <w:rsid w:val="002C2669"/>
    <w:rsid w:val="002C2A3B"/>
    <w:rsid w:val="002C2CED"/>
    <w:rsid w:val="002C2E70"/>
    <w:rsid w:val="002C2F82"/>
    <w:rsid w:val="002C3055"/>
    <w:rsid w:val="002C31F3"/>
    <w:rsid w:val="002C3298"/>
    <w:rsid w:val="002C3393"/>
    <w:rsid w:val="002C33D6"/>
    <w:rsid w:val="002C3406"/>
    <w:rsid w:val="002C3547"/>
    <w:rsid w:val="002C3888"/>
    <w:rsid w:val="002C3B2F"/>
    <w:rsid w:val="002C3C6C"/>
    <w:rsid w:val="002C438F"/>
    <w:rsid w:val="002C45B5"/>
    <w:rsid w:val="002C4848"/>
    <w:rsid w:val="002C49D4"/>
    <w:rsid w:val="002C4B4D"/>
    <w:rsid w:val="002C5296"/>
    <w:rsid w:val="002C529D"/>
    <w:rsid w:val="002C544D"/>
    <w:rsid w:val="002C5997"/>
    <w:rsid w:val="002C5C64"/>
    <w:rsid w:val="002C5DDA"/>
    <w:rsid w:val="002C6184"/>
    <w:rsid w:val="002C6469"/>
    <w:rsid w:val="002C6578"/>
    <w:rsid w:val="002C6684"/>
    <w:rsid w:val="002C67AC"/>
    <w:rsid w:val="002C6A5D"/>
    <w:rsid w:val="002C6BE4"/>
    <w:rsid w:val="002C6C19"/>
    <w:rsid w:val="002C70FF"/>
    <w:rsid w:val="002C7221"/>
    <w:rsid w:val="002C72C6"/>
    <w:rsid w:val="002C7365"/>
    <w:rsid w:val="002C73E5"/>
    <w:rsid w:val="002C74AD"/>
    <w:rsid w:val="002D0052"/>
    <w:rsid w:val="002D020A"/>
    <w:rsid w:val="002D04C0"/>
    <w:rsid w:val="002D0AAB"/>
    <w:rsid w:val="002D0B19"/>
    <w:rsid w:val="002D0FDA"/>
    <w:rsid w:val="002D1203"/>
    <w:rsid w:val="002D1BBB"/>
    <w:rsid w:val="002D252B"/>
    <w:rsid w:val="002D273E"/>
    <w:rsid w:val="002D2EFA"/>
    <w:rsid w:val="002D2F1C"/>
    <w:rsid w:val="002D2FF4"/>
    <w:rsid w:val="002D364A"/>
    <w:rsid w:val="002D3A37"/>
    <w:rsid w:val="002D4021"/>
    <w:rsid w:val="002D4050"/>
    <w:rsid w:val="002D41C1"/>
    <w:rsid w:val="002D4583"/>
    <w:rsid w:val="002D4FA3"/>
    <w:rsid w:val="002D50F9"/>
    <w:rsid w:val="002D52DF"/>
    <w:rsid w:val="002D5C4A"/>
    <w:rsid w:val="002D5D06"/>
    <w:rsid w:val="002D5DF8"/>
    <w:rsid w:val="002D5F5C"/>
    <w:rsid w:val="002D6515"/>
    <w:rsid w:val="002D6818"/>
    <w:rsid w:val="002D6A40"/>
    <w:rsid w:val="002D6BCD"/>
    <w:rsid w:val="002D6CC1"/>
    <w:rsid w:val="002D6EF0"/>
    <w:rsid w:val="002D70F1"/>
    <w:rsid w:val="002D7180"/>
    <w:rsid w:val="002D7750"/>
    <w:rsid w:val="002D7797"/>
    <w:rsid w:val="002D78CD"/>
    <w:rsid w:val="002D7901"/>
    <w:rsid w:val="002E0498"/>
    <w:rsid w:val="002E06B4"/>
    <w:rsid w:val="002E09E9"/>
    <w:rsid w:val="002E0C65"/>
    <w:rsid w:val="002E0FC0"/>
    <w:rsid w:val="002E1097"/>
    <w:rsid w:val="002E1270"/>
    <w:rsid w:val="002E14BD"/>
    <w:rsid w:val="002E16DE"/>
    <w:rsid w:val="002E18C6"/>
    <w:rsid w:val="002E1D3C"/>
    <w:rsid w:val="002E1F07"/>
    <w:rsid w:val="002E2054"/>
    <w:rsid w:val="002E2069"/>
    <w:rsid w:val="002E22E5"/>
    <w:rsid w:val="002E237C"/>
    <w:rsid w:val="002E25AD"/>
    <w:rsid w:val="002E25F8"/>
    <w:rsid w:val="002E273C"/>
    <w:rsid w:val="002E286E"/>
    <w:rsid w:val="002E2DFD"/>
    <w:rsid w:val="002E2E10"/>
    <w:rsid w:val="002E3A1A"/>
    <w:rsid w:val="002E416D"/>
    <w:rsid w:val="002E428C"/>
    <w:rsid w:val="002E42D5"/>
    <w:rsid w:val="002E4343"/>
    <w:rsid w:val="002E47F4"/>
    <w:rsid w:val="002E486F"/>
    <w:rsid w:val="002E49D1"/>
    <w:rsid w:val="002E4CEC"/>
    <w:rsid w:val="002E4ED8"/>
    <w:rsid w:val="002E50F2"/>
    <w:rsid w:val="002E52F6"/>
    <w:rsid w:val="002E55EE"/>
    <w:rsid w:val="002E5DA7"/>
    <w:rsid w:val="002E607D"/>
    <w:rsid w:val="002E6281"/>
    <w:rsid w:val="002E684D"/>
    <w:rsid w:val="002E6BEE"/>
    <w:rsid w:val="002E737E"/>
    <w:rsid w:val="002E7411"/>
    <w:rsid w:val="002E7AC2"/>
    <w:rsid w:val="002E7AD2"/>
    <w:rsid w:val="002E7E14"/>
    <w:rsid w:val="002E7F5C"/>
    <w:rsid w:val="002E7FB2"/>
    <w:rsid w:val="002F051C"/>
    <w:rsid w:val="002F0974"/>
    <w:rsid w:val="002F0EA5"/>
    <w:rsid w:val="002F10B3"/>
    <w:rsid w:val="002F12F1"/>
    <w:rsid w:val="002F1423"/>
    <w:rsid w:val="002F1A3D"/>
    <w:rsid w:val="002F26B2"/>
    <w:rsid w:val="002F2718"/>
    <w:rsid w:val="002F2E59"/>
    <w:rsid w:val="002F2E99"/>
    <w:rsid w:val="002F2FDC"/>
    <w:rsid w:val="002F34EA"/>
    <w:rsid w:val="002F3959"/>
    <w:rsid w:val="002F3C41"/>
    <w:rsid w:val="002F3D72"/>
    <w:rsid w:val="002F3F9F"/>
    <w:rsid w:val="002F42B1"/>
    <w:rsid w:val="002F4311"/>
    <w:rsid w:val="002F47EA"/>
    <w:rsid w:val="002F48F4"/>
    <w:rsid w:val="002F4993"/>
    <w:rsid w:val="002F538C"/>
    <w:rsid w:val="002F5B09"/>
    <w:rsid w:val="002F5E5C"/>
    <w:rsid w:val="002F5E78"/>
    <w:rsid w:val="002F5FE2"/>
    <w:rsid w:val="002F6766"/>
    <w:rsid w:val="002F682C"/>
    <w:rsid w:val="002F6E60"/>
    <w:rsid w:val="002F6E62"/>
    <w:rsid w:val="002F7093"/>
    <w:rsid w:val="002F747C"/>
    <w:rsid w:val="002F7658"/>
    <w:rsid w:val="002F7A5D"/>
    <w:rsid w:val="00300B0F"/>
    <w:rsid w:val="00300F07"/>
    <w:rsid w:val="0030141C"/>
    <w:rsid w:val="00301BEC"/>
    <w:rsid w:val="00302124"/>
    <w:rsid w:val="00302E76"/>
    <w:rsid w:val="0030335F"/>
    <w:rsid w:val="003042CA"/>
    <w:rsid w:val="00304327"/>
    <w:rsid w:val="00304427"/>
    <w:rsid w:val="00304682"/>
    <w:rsid w:val="003049D6"/>
    <w:rsid w:val="00304C59"/>
    <w:rsid w:val="00304F6B"/>
    <w:rsid w:val="0030521B"/>
    <w:rsid w:val="0030550D"/>
    <w:rsid w:val="00305BDE"/>
    <w:rsid w:val="00305C38"/>
    <w:rsid w:val="00305E55"/>
    <w:rsid w:val="0030606B"/>
    <w:rsid w:val="00306836"/>
    <w:rsid w:val="00306842"/>
    <w:rsid w:val="00306B75"/>
    <w:rsid w:val="00306D46"/>
    <w:rsid w:val="003070C0"/>
    <w:rsid w:val="00307383"/>
    <w:rsid w:val="00307503"/>
    <w:rsid w:val="003075FB"/>
    <w:rsid w:val="00307B3F"/>
    <w:rsid w:val="00307E17"/>
    <w:rsid w:val="003101D3"/>
    <w:rsid w:val="00310539"/>
    <w:rsid w:val="00310566"/>
    <w:rsid w:val="0031064A"/>
    <w:rsid w:val="00310EAE"/>
    <w:rsid w:val="00310FAD"/>
    <w:rsid w:val="003110D5"/>
    <w:rsid w:val="00311132"/>
    <w:rsid w:val="00311DA2"/>
    <w:rsid w:val="00311DAD"/>
    <w:rsid w:val="003122F4"/>
    <w:rsid w:val="00312DFE"/>
    <w:rsid w:val="003133D7"/>
    <w:rsid w:val="00313580"/>
    <w:rsid w:val="003135CD"/>
    <w:rsid w:val="0031360A"/>
    <w:rsid w:val="00314153"/>
    <w:rsid w:val="00314511"/>
    <w:rsid w:val="00314B69"/>
    <w:rsid w:val="00315162"/>
    <w:rsid w:val="003153C8"/>
    <w:rsid w:val="0031568E"/>
    <w:rsid w:val="00315BB4"/>
    <w:rsid w:val="00315D40"/>
    <w:rsid w:val="00315F7E"/>
    <w:rsid w:val="00315FFA"/>
    <w:rsid w:val="00316121"/>
    <w:rsid w:val="00316A85"/>
    <w:rsid w:val="00316F7B"/>
    <w:rsid w:val="00317195"/>
    <w:rsid w:val="003172F4"/>
    <w:rsid w:val="0031740D"/>
    <w:rsid w:val="00317451"/>
    <w:rsid w:val="0031755B"/>
    <w:rsid w:val="003178F3"/>
    <w:rsid w:val="00317FBD"/>
    <w:rsid w:val="00320141"/>
    <w:rsid w:val="00320650"/>
    <w:rsid w:val="0032080A"/>
    <w:rsid w:val="00320A49"/>
    <w:rsid w:val="00320D1E"/>
    <w:rsid w:val="003210C7"/>
    <w:rsid w:val="00321197"/>
    <w:rsid w:val="00321638"/>
    <w:rsid w:val="00321E1F"/>
    <w:rsid w:val="00322917"/>
    <w:rsid w:val="00322AD5"/>
    <w:rsid w:val="00322F27"/>
    <w:rsid w:val="00323527"/>
    <w:rsid w:val="00323FCF"/>
    <w:rsid w:val="0032407B"/>
    <w:rsid w:val="00324218"/>
    <w:rsid w:val="00324C11"/>
    <w:rsid w:val="00324DF2"/>
    <w:rsid w:val="003255C1"/>
    <w:rsid w:val="00325CE1"/>
    <w:rsid w:val="003265EF"/>
    <w:rsid w:val="00326603"/>
    <w:rsid w:val="003269A1"/>
    <w:rsid w:val="00326CA6"/>
    <w:rsid w:val="00326D46"/>
    <w:rsid w:val="00327405"/>
    <w:rsid w:val="00327535"/>
    <w:rsid w:val="003276CF"/>
    <w:rsid w:val="003279F1"/>
    <w:rsid w:val="00327BBD"/>
    <w:rsid w:val="00327E18"/>
    <w:rsid w:val="003305F8"/>
    <w:rsid w:val="00330694"/>
    <w:rsid w:val="0033075F"/>
    <w:rsid w:val="00330862"/>
    <w:rsid w:val="00330C1C"/>
    <w:rsid w:val="00330C77"/>
    <w:rsid w:val="003313F9"/>
    <w:rsid w:val="00331449"/>
    <w:rsid w:val="00331609"/>
    <w:rsid w:val="00331725"/>
    <w:rsid w:val="00331988"/>
    <w:rsid w:val="00332869"/>
    <w:rsid w:val="00333164"/>
    <w:rsid w:val="003332D9"/>
    <w:rsid w:val="00333307"/>
    <w:rsid w:val="00333AC1"/>
    <w:rsid w:val="00333EF3"/>
    <w:rsid w:val="00333F54"/>
    <w:rsid w:val="00334270"/>
    <w:rsid w:val="003346CC"/>
    <w:rsid w:val="00334707"/>
    <w:rsid w:val="00334926"/>
    <w:rsid w:val="00334947"/>
    <w:rsid w:val="00334A15"/>
    <w:rsid w:val="0033525C"/>
    <w:rsid w:val="0033529B"/>
    <w:rsid w:val="00335738"/>
    <w:rsid w:val="00335CB6"/>
    <w:rsid w:val="00335D68"/>
    <w:rsid w:val="00335F11"/>
    <w:rsid w:val="003365BE"/>
    <w:rsid w:val="00336726"/>
    <w:rsid w:val="003367F6"/>
    <w:rsid w:val="00336C01"/>
    <w:rsid w:val="00336F99"/>
    <w:rsid w:val="003373AE"/>
    <w:rsid w:val="0033758A"/>
    <w:rsid w:val="0033783E"/>
    <w:rsid w:val="003378FE"/>
    <w:rsid w:val="0033794C"/>
    <w:rsid w:val="00337D7B"/>
    <w:rsid w:val="00337EAB"/>
    <w:rsid w:val="003405FE"/>
    <w:rsid w:val="0034071B"/>
    <w:rsid w:val="00340C00"/>
    <w:rsid w:val="00340C3A"/>
    <w:rsid w:val="00341463"/>
    <w:rsid w:val="00341503"/>
    <w:rsid w:val="00341B3D"/>
    <w:rsid w:val="003420B1"/>
    <w:rsid w:val="00342849"/>
    <w:rsid w:val="00342902"/>
    <w:rsid w:val="00342974"/>
    <w:rsid w:val="00342CD1"/>
    <w:rsid w:val="00342FA7"/>
    <w:rsid w:val="00343AFC"/>
    <w:rsid w:val="00343D73"/>
    <w:rsid w:val="00343E7B"/>
    <w:rsid w:val="00343F19"/>
    <w:rsid w:val="003440CD"/>
    <w:rsid w:val="00344601"/>
    <w:rsid w:val="0034465A"/>
    <w:rsid w:val="0034474E"/>
    <w:rsid w:val="00344B7F"/>
    <w:rsid w:val="003458B5"/>
    <w:rsid w:val="00345FBA"/>
    <w:rsid w:val="00346280"/>
    <w:rsid w:val="003467AA"/>
    <w:rsid w:val="003467DE"/>
    <w:rsid w:val="00346E22"/>
    <w:rsid w:val="0034711E"/>
    <w:rsid w:val="003476C9"/>
    <w:rsid w:val="00347B0E"/>
    <w:rsid w:val="00347CC7"/>
    <w:rsid w:val="00347D47"/>
    <w:rsid w:val="00347DAF"/>
    <w:rsid w:val="00347F41"/>
    <w:rsid w:val="003501FE"/>
    <w:rsid w:val="00350515"/>
    <w:rsid w:val="00350630"/>
    <w:rsid w:val="00350D61"/>
    <w:rsid w:val="00350DC9"/>
    <w:rsid w:val="00350E5D"/>
    <w:rsid w:val="00350F47"/>
    <w:rsid w:val="00350FB7"/>
    <w:rsid w:val="003510AD"/>
    <w:rsid w:val="00351223"/>
    <w:rsid w:val="003515A3"/>
    <w:rsid w:val="003515BD"/>
    <w:rsid w:val="00351B28"/>
    <w:rsid w:val="00351CFC"/>
    <w:rsid w:val="003521B4"/>
    <w:rsid w:val="003524A9"/>
    <w:rsid w:val="003525E3"/>
    <w:rsid w:val="00352DA5"/>
    <w:rsid w:val="00352E40"/>
    <w:rsid w:val="0035323D"/>
    <w:rsid w:val="00354239"/>
    <w:rsid w:val="00354559"/>
    <w:rsid w:val="00354896"/>
    <w:rsid w:val="00354B22"/>
    <w:rsid w:val="00354CA3"/>
    <w:rsid w:val="00354E46"/>
    <w:rsid w:val="0035523A"/>
    <w:rsid w:val="00355268"/>
    <w:rsid w:val="00355AE7"/>
    <w:rsid w:val="00355B2B"/>
    <w:rsid w:val="00356467"/>
    <w:rsid w:val="00356599"/>
    <w:rsid w:val="0035669B"/>
    <w:rsid w:val="003569F6"/>
    <w:rsid w:val="00356A0F"/>
    <w:rsid w:val="00356D22"/>
    <w:rsid w:val="00356EF4"/>
    <w:rsid w:val="003571A7"/>
    <w:rsid w:val="003577A5"/>
    <w:rsid w:val="00357A4F"/>
    <w:rsid w:val="00357ADC"/>
    <w:rsid w:val="00357BB7"/>
    <w:rsid w:val="00360592"/>
    <w:rsid w:val="00360E0D"/>
    <w:rsid w:val="003610AB"/>
    <w:rsid w:val="003611A7"/>
    <w:rsid w:val="0036141A"/>
    <w:rsid w:val="003616B0"/>
    <w:rsid w:val="00361BED"/>
    <w:rsid w:val="00361ED2"/>
    <w:rsid w:val="003626CA"/>
    <w:rsid w:val="00362830"/>
    <w:rsid w:val="00362EF5"/>
    <w:rsid w:val="0036303D"/>
    <w:rsid w:val="00363638"/>
    <w:rsid w:val="00363CDA"/>
    <w:rsid w:val="00364264"/>
    <w:rsid w:val="003647A0"/>
    <w:rsid w:val="0036499A"/>
    <w:rsid w:val="00364E9D"/>
    <w:rsid w:val="0036531F"/>
    <w:rsid w:val="0036548D"/>
    <w:rsid w:val="00365F83"/>
    <w:rsid w:val="00365FCC"/>
    <w:rsid w:val="003666F9"/>
    <w:rsid w:val="0036680F"/>
    <w:rsid w:val="00366C3D"/>
    <w:rsid w:val="00366C79"/>
    <w:rsid w:val="0036723C"/>
    <w:rsid w:val="0036733E"/>
    <w:rsid w:val="0036746C"/>
    <w:rsid w:val="003678BB"/>
    <w:rsid w:val="00367A7A"/>
    <w:rsid w:val="00367E67"/>
    <w:rsid w:val="00370D7F"/>
    <w:rsid w:val="0037116B"/>
    <w:rsid w:val="00371980"/>
    <w:rsid w:val="00371B33"/>
    <w:rsid w:val="00371F88"/>
    <w:rsid w:val="00372311"/>
    <w:rsid w:val="00372AD4"/>
    <w:rsid w:val="00372C2B"/>
    <w:rsid w:val="00372EAE"/>
    <w:rsid w:val="003737ED"/>
    <w:rsid w:val="00373B7B"/>
    <w:rsid w:val="00373EEE"/>
    <w:rsid w:val="003746DC"/>
    <w:rsid w:val="00374A33"/>
    <w:rsid w:val="00374B09"/>
    <w:rsid w:val="00374D2D"/>
    <w:rsid w:val="00374ED6"/>
    <w:rsid w:val="00374F2F"/>
    <w:rsid w:val="003752A5"/>
    <w:rsid w:val="00375372"/>
    <w:rsid w:val="0037539C"/>
    <w:rsid w:val="0037576D"/>
    <w:rsid w:val="00375E85"/>
    <w:rsid w:val="00375F84"/>
    <w:rsid w:val="003762AE"/>
    <w:rsid w:val="003769E2"/>
    <w:rsid w:val="003773AE"/>
    <w:rsid w:val="00377594"/>
    <w:rsid w:val="0037765E"/>
    <w:rsid w:val="00377683"/>
    <w:rsid w:val="00377919"/>
    <w:rsid w:val="00377A74"/>
    <w:rsid w:val="00377C3F"/>
    <w:rsid w:val="0038047E"/>
    <w:rsid w:val="003806BF"/>
    <w:rsid w:val="00380DEE"/>
    <w:rsid w:val="0038123D"/>
    <w:rsid w:val="0038149A"/>
    <w:rsid w:val="00381899"/>
    <w:rsid w:val="00381BE7"/>
    <w:rsid w:val="00381D8E"/>
    <w:rsid w:val="0038263F"/>
    <w:rsid w:val="003827BF"/>
    <w:rsid w:val="00382BFF"/>
    <w:rsid w:val="003833A9"/>
    <w:rsid w:val="00383458"/>
    <w:rsid w:val="0038345A"/>
    <w:rsid w:val="003835D8"/>
    <w:rsid w:val="0038374E"/>
    <w:rsid w:val="00383E8C"/>
    <w:rsid w:val="00383FC1"/>
    <w:rsid w:val="00384478"/>
    <w:rsid w:val="00384513"/>
    <w:rsid w:val="00384CAE"/>
    <w:rsid w:val="003852C6"/>
    <w:rsid w:val="003856CE"/>
    <w:rsid w:val="00385FE2"/>
    <w:rsid w:val="0038627B"/>
    <w:rsid w:val="00386281"/>
    <w:rsid w:val="00386E10"/>
    <w:rsid w:val="00386F57"/>
    <w:rsid w:val="0038704D"/>
    <w:rsid w:val="00387202"/>
    <w:rsid w:val="003872FB"/>
    <w:rsid w:val="003874E7"/>
    <w:rsid w:val="00387F7B"/>
    <w:rsid w:val="00390363"/>
    <w:rsid w:val="00390504"/>
    <w:rsid w:val="00390984"/>
    <w:rsid w:val="003909DA"/>
    <w:rsid w:val="003914AC"/>
    <w:rsid w:val="003914B1"/>
    <w:rsid w:val="003916B1"/>
    <w:rsid w:val="00391ABE"/>
    <w:rsid w:val="00392262"/>
    <w:rsid w:val="00392263"/>
    <w:rsid w:val="00392567"/>
    <w:rsid w:val="003930A2"/>
    <w:rsid w:val="0039415D"/>
    <w:rsid w:val="00394161"/>
    <w:rsid w:val="0039449A"/>
    <w:rsid w:val="00394553"/>
    <w:rsid w:val="00394626"/>
    <w:rsid w:val="00395354"/>
    <w:rsid w:val="003954E2"/>
    <w:rsid w:val="00395D42"/>
    <w:rsid w:val="00395E20"/>
    <w:rsid w:val="00395E49"/>
    <w:rsid w:val="003961FF"/>
    <w:rsid w:val="0039632C"/>
    <w:rsid w:val="0039657A"/>
    <w:rsid w:val="0039698A"/>
    <w:rsid w:val="00396BED"/>
    <w:rsid w:val="0039737B"/>
    <w:rsid w:val="003974DF"/>
    <w:rsid w:val="00397611"/>
    <w:rsid w:val="00397EAF"/>
    <w:rsid w:val="003A0582"/>
    <w:rsid w:val="003A06DD"/>
    <w:rsid w:val="003A0A6E"/>
    <w:rsid w:val="003A0B38"/>
    <w:rsid w:val="003A124E"/>
    <w:rsid w:val="003A161D"/>
    <w:rsid w:val="003A1857"/>
    <w:rsid w:val="003A2601"/>
    <w:rsid w:val="003A281E"/>
    <w:rsid w:val="003A2B6E"/>
    <w:rsid w:val="003A2FDC"/>
    <w:rsid w:val="003A2FE1"/>
    <w:rsid w:val="003A37EE"/>
    <w:rsid w:val="003A40E3"/>
    <w:rsid w:val="003A42C1"/>
    <w:rsid w:val="003A43EE"/>
    <w:rsid w:val="003A4864"/>
    <w:rsid w:val="003A4F70"/>
    <w:rsid w:val="003A535A"/>
    <w:rsid w:val="003A570A"/>
    <w:rsid w:val="003A5B8F"/>
    <w:rsid w:val="003A5DF4"/>
    <w:rsid w:val="003A6398"/>
    <w:rsid w:val="003A68BB"/>
    <w:rsid w:val="003A6CFA"/>
    <w:rsid w:val="003A6D1E"/>
    <w:rsid w:val="003A7106"/>
    <w:rsid w:val="003A77EA"/>
    <w:rsid w:val="003A7C23"/>
    <w:rsid w:val="003B00BF"/>
    <w:rsid w:val="003B0408"/>
    <w:rsid w:val="003B05BE"/>
    <w:rsid w:val="003B0899"/>
    <w:rsid w:val="003B0A55"/>
    <w:rsid w:val="003B0DE8"/>
    <w:rsid w:val="003B1059"/>
    <w:rsid w:val="003B248D"/>
    <w:rsid w:val="003B2638"/>
    <w:rsid w:val="003B27C7"/>
    <w:rsid w:val="003B27F1"/>
    <w:rsid w:val="003B2EEA"/>
    <w:rsid w:val="003B3309"/>
    <w:rsid w:val="003B3352"/>
    <w:rsid w:val="003B34E0"/>
    <w:rsid w:val="003B3842"/>
    <w:rsid w:val="003B3A47"/>
    <w:rsid w:val="003B3BAB"/>
    <w:rsid w:val="003B3BE1"/>
    <w:rsid w:val="003B3DDD"/>
    <w:rsid w:val="003B3FD8"/>
    <w:rsid w:val="003B4992"/>
    <w:rsid w:val="003B4B46"/>
    <w:rsid w:val="003B500F"/>
    <w:rsid w:val="003B589D"/>
    <w:rsid w:val="003B603F"/>
    <w:rsid w:val="003B68CB"/>
    <w:rsid w:val="003B6AE3"/>
    <w:rsid w:val="003B6C9B"/>
    <w:rsid w:val="003B6F04"/>
    <w:rsid w:val="003B7028"/>
    <w:rsid w:val="003B7288"/>
    <w:rsid w:val="003B74A5"/>
    <w:rsid w:val="003B7F57"/>
    <w:rsid w:val="003C00FA"/>
    <w:rsid w:val="003C0204"/>
    <w:rsid w:val="003C0531"/>
    <w:rsid w:val="003C103B"/>
    <w:rsid w:val="003C1245"/>
    <w:rsid w:val="003C14C1"/>
    <w:rsid w:val="003C166A"/>
    <w:rsid w:val="003C1827"/>
    <w:rsid w:val="003C18A6"/>
    <w:rsid w:val="003C19FF"/>
    <w:rsid w:val="003C1C27"/>
    <w:rsid w:val="003C1CD2"/>
    <w:rsid w:val="003C1E21"/>
    <w:rsid w:val="003C209F"/>
    <w:rsid w:val="003C23C8"/>
    <w:rsid w:val="003C25AC"/>
    <w:rsid w:val="003C25C9"/>
    <w:rsid w:val="003C2684"/>
    <w:rsid w:val="003C2881"/>
    <w:rsid w:val="003C2BB0"/>
    <w:rsid w:val="003C2E61"/>
    <w:rsid w:val="003C36F6"/>
    <w:rsid w:val="003C3E37"/>
    <w:rsid w:val="003C4090"/>
    <w:rsid w:val="003C40A1"/>
    <w:rsid w:val="003C478D"/>
    <w:rsid w:val="003C4859"/>
    <w:rsid w:val="003C51F8"/>
    <w:rsid w:val="003C6769"/>
    <w:rsid w:val="003C6B0C"/>
    <w:rsid w:val="003C74E3"/>
    <w:rsid w:val="003C79B6"/>
    <w:rsid w:val="003C7E39"/>
    <w:rsid w:val="003D0366"/>
    <w:rsid w:val="003D0ACF"/>
    <w:rsid w:val="003D0B6F"/>
    <w:rsid w:val="003D0C58"/>
    <w:rsid w:val="003D100F"/>
    <w:rsid w:val="003D145C"/>
    <w:rsid w:val="003D15C3"/>
    <w:rsid w:val="003D184D"/>
    <w:rsid w:val="003D1A5C"/>
    <w:rsid w:val="003D1CA3"/>
    <w:rsid w:val="003D1E50"/>
    <w:rsid w:val="003D21A5"/>
    <w:rsid w:val="003D28F3"/>
    <w:rsid w:val="003D3D36"/>
    <w:rsid w:val="003D43F3"/>
    <w:rsid w:val="003D4F36"/>
    <w:rsid w:val="003D51A7"/>
    <w:rsid w:val="003D557B"/>
    <w:rsid w:val="003D58A7"/>
    <w:rsid w:val="003D596F"/>
    <w:rsid w:val="003D599C"/>
    <w:rsid w:val="003D6267"/>
    <w:rsid w:val="003D6352"/>
    <w:rsid w:val="003D655F"/>
    <w:rsid w:val="003D7183"/>
    <w:rsid w:val="003D72B3"/>
    <w:rsid w:val="003D7963"/>
    <w:rsid w:val="003D7D60"/>
    <w:rsid w:val="003E038A"/>
    <w:rsid w:val="003E0AFE"/>
    <w:rsid w:val="003E0C59"/>
    <w:rsid w:val="003E0F05"/>
    <w:rsid w:val="003E0FE9"/>
    <w:rsid w:val="003E10D1"/>
    <w:rsid w:val="003E11DC"/>
    <w:rsid w:val="003E1544"/>
    <w:rsid w:val="003E1628"/>
    <w:rsid w:val="003E1D6C"/>
    <w:rsid w:val="003E20A3"/>
    <w:rsid w:val="003E2B6F"/>
    <w:rsid w:val="003E2EC4"/>
    <w:rsid w:val="003E3631"/>
    <w:rsid w:val="003E3660"/>
    <w:rsid w:val="003E3A92"/>
    <w:rsid w:val="003E3CFB"/>
    <w:rsid w:val="003E3D17"/>
    <w:rsid w:val="003E3DE6"/>
    <w:rsid w:val="003E406F"/>
    <w:rsid w:val="003E4DC9"/>
    <w:rsid w:val="003E508E"/>
    <w:rsid w:val="003E530C"/>
    <w:rsid w:val="003E55CC"/>
    <w:rsid w:val="003E5B5C"/>
    <w:rsid w:val="003E5F02"/>
    <w:rsid w:val="003E5F50"/>
    <w:rsid w:val="003E5FF7"/>
    <w:rsid w:val="003E692A"/>
    <w:rsid w:val="003E6954"/>
    <w:rsid w:val="003E6C91"/>
    <w:rsid w:val="003E6E12"/>
    <w:rsid w:val="003E768C"/>
    <w:rsid w:val="003E7B19"/>
    <w:rsid w:val="003E7D62"/>
    <w:rsid w:val="003F0E6A"/>
    <w:rsid w:val="003F0F81"/>
    <w:rsid w:val="003F1305"/>
    <w:rsid w:val="003F14F7"/>
    <w:rsid w:val="003F186B"/>
    <w:rsid w:val="003F1CCF"/>
    <w:rsid w:val="003F2085"/>
    <w:rsid w:val="003F23E8"/>
    <w:rsid w:val="003F2434"/>
    <w:rsid w:val="003F26E8"/>
    <w:rsid w:val="003F28AD"/>
    <w:rsid w:val="003F29F4"/>
    <w:rsid w:val="003F2D53"/>
    <w:rsid w:val="003F3223"/>
    <w:rsid w:val="003F32A9"/>
    <w:rsid w:val="003F38A5"/>
    <w:rsid w:val="003F3A7F"/>
    <w:rsid w:val="003F3E7E"/>
    <w:rsid w:val="003F41E1"/>
    <w:rsid w:val="003F44A6"/>
    <w:rsid w:val="003F4502"/>
    <w:rsid w:val="003F45E4"/>
    <w:rsid w:val="003F4A31"/>
    <w:rsid w:val="003F5005"/>
    <w:rsid w:val="003F52E0"/>
    <w:rsid w:val="003F542B"/>
    <w:rsid w:val="003F57BE"/>
    <w:rsid w:val="003F63B3"/>
    <w:rsid w:val="003F6469"/>
    <w:rsid w:val="003F69E3"/>
    <w:rsid w:val="003F700F"/>
    <w:rsid w:val="003F70A6"/>
    <w:rsid w:val="003F74EF"/>
    <w:rsid w:val="003F7AA8"/>
    <w:rsid w:val="003F7B5A"/>
    <w:rsid w:val="003F7EB1"/>
    <w:rsid w:val="004013CA"/>
    <w:rsid w:val="00401A40"/>
    <w:rsid w:val="00401B83"/>
    <w:rsid w:val="004020AC"/>
    <w:rsid w:val="00402262"/>
    <w:rsid w:val="00402404"/>
    <w:rsid w:val="00402438"/>
    <w:rsid w:val="0040275C"/>
    <w:rsid w:val="00402784"/>
    <w:rsid w:val="00402F8B"/>
    <w:rsid w:val="00402FA5"/>
    <w:rsid w:val="00403176"/>
    <w:rsid w:val="004033E4"/>
    <w:rsid w:val="00403AA4"/>
    <w:rsid w:val="00403C2E"/>
    <w:rsid w:val="00403C83"/>
    <w:rsid w:val="00403D1A"/>
    <w:rsid w:val="00403DB8"/>
    <w:rsid w:val="00403DCE"/>
    <w:rsid w:val="00403F29"/>
    <w:rsid w:val="00404143"/>
    <w:rsid w:val="0040421D"/>
    <w:rsid w:val="00404591"/>
    <w:rsid w:val="00404733"/>
    <w:rsid w:val="0040477C"/>
    <w:rsid w:val="004047E2"/>
    <w:rsid w:val="0040480E"/>
    <w:rsid w:val="004054C2"/>
    <w:rsid w:val="0040555A"/>
    <w:rsid w:val="0040591F"/>
    <w:rsid w:val="00405942"/>
    <w:rsid w:val="00405B7C"/>
    <w:rsid w:val="00405CEE"/>
    <w:rsid w:val="004061A2"/>
    <w:rsid w:val="00406ED7"/>
    <w:rsid w:val="004071BD"/>
    <w:rsid w:val="00407485"/>
    <w:rsid w:val="0040785F"/>
    <w:rsid w:val="00407894"/>
    <w:rsid w:val="004079A7"/>
    <w:rsid w:val="00407A8D"/>
    <w:rsid w:val="00407F3F"/>
    <w:rsid w:val="0041022F"/>
    <w:rsid w:val="004105B0"/>
    <w:rsid w:val="00410C25"/>
    <w:rsid w:val="00410D77"/>
    <w:rsid w:val="00411248"/>
    <w:rsid w:val="00411264"/>
    <w:rsid w:val="004112E5"/>
    <w:rsid w:val="00411735"/>
    <w:rsid w:val="00411746"/>
    <w:rsid w:val="004120B5"/>
    <w:rsid w:val="0041229B"/>
    <w:rsid w:val="0041324B"/>
    <w:rsid w:val="00413A86"/>
    <w:rsid w:val="00413B3E"/>
    <w:rsid w:val="00413CBB"/>
    <w:rsid w:val="00413DEB"/>
    <w:rsid w:val="004149D8"/>
    <w:rsid w:val="00414B0F"/>
    <w:rsid w:val="0041500F"/>
    <w:rsid w:val="0041504E"/>
    <w:rsid w:val="0041526B"/>
    <w:rsid w:val="00415A7B"/>
    <w:rsid w:val="00416146"/>
    <w:rsid w:val="004161B1"/>
    <w:rsid w:val="00416510"/>
    <w:rsid w:val="00416687"/>
    <w:rsid w:val="004169E1"/>
    <w:rsid w:val="00417576"/>
    <w:rsid w:val="00417878"/>
    <w:rsid w:val="004200F1"/>
    <w:rsid w:val="00420347"/>
    <w:rsid w:val="004210BC"/>
    <w:rsid w:val="004213C8"/>
    <w:rsid w:val="0042177F"/>
    <w:rsid w:val="00421D9B"/>
    <w:rsid w:val="0042283E"/>
    <w:rsid w:val="00422C15"/>
    <w:rsid w:val="004230B9"/>
    <w:rsid w:val="0042338D"/>
    <w:rsid w:val="004233E5"/>
    <w:rsid w:val="004240AB"/>
    <w:rsid w:val="00424253"/>
    <w:rsid w:val="004247D1"/>
    <w:rsid w:val="00424E6A"/>
    <w:rsid w:val="004252EA"/>
    <w:rsid w:val="00425918"/>
    <w:rsid w:val="00425F86"/>
    <w:rsid w:val="0042617C"/>
    <w:rsid w:val="00426293"/>
    <w:rsid w:val="00426463"/>
    <w:rsid w:val="004264E0"/>
    <w:rsid w:val="0042656D"/>
    <w:rsid w:val="004266BC"/>
    <w:rsid w:val="00426982"/>
    <w:rsid w:val="00426DC8"/>
    <w:rsid w:val="0042732B"/>
    <w:rsid w:val="00427BD0"/>
    <w:rsid w:val="00427C3F"/>
    <w:rsid w:val="00427CC1"/>
    <w:rsid w:val="00427F79"/>
    <w:rsid w:val="00430D4B"/>
    <w:rsid w:val="004310D1"/>
    <w:rsid w:val="004312D2"/>
    <w:rsid w:val="0043142E"/>
    <w:rsid w:val="00431D72"/>
    <w:rsid w:val="00432040"/>
    <w:rsid w:val="004320EE"/>
    <w:rsid w:val="0043244B"/>
    <w:rsid w:val="0043245C"/>
    <w:rsid w:val="0043267D"/>
    <w:rsid w:val="004327C9"/>
    <w:rsid w:val="00432E89"/>
    <w:rsid w:val="00432FEA"/>
    <w:rsid w:val="00433277"/>
    <w:rsid w:val="00433903"/>
    <w:rsid w:val="00433C86"/>
    <w:rsid w:val="00433E0C"/>
    <w:rsid w:val="0043419F"/>
    <w:rsid w:val="00434A15"/>
    <w:rsid w:val="004355C6"/>
    <w:rsid w:val="00435711"/>
    <w:rsid w:val="00435B8E"/>
    <w:rsid w:val="0043632A"/>
    <w:rsid w:val="0043663A"/>
    <w:rsid w:val="0043677A"/>
    <w:rsid w:val="00436DA4"/>
    <w:rsid w:val="0043706F"/>
    <w:rsid w:val="0043741B"/>
    <w:rsid w:val="00437798"/>
    <w:rsid w:val="0043792A"/>
    <w:rsid w:val="0044015A"/>
    <w:rsid w:val="00440564"/>
    <w:rsid w:val="00440B83"/>
    <w:rsid w:val="0044119D"/>
    <w:rsid w:val="004415C7"/>
    <w:rsid w:val="00441AE4"/>
    <w:rsid w:val="004424DC"/>
    <w:rsid w:val="00442829"/>
    <w:rsid w:val="0044287C"/>
    <w:rsid w:val="00442A81"/>
    <w:rsid w:val="00442A98"/>
    <w:rsid w:val="00442B10"/>
    <w:rsid w:val="004439F7"/>
    <w:rsid w:val="00444105"/>
    <w:rsid w:val="004444F0"/>
    <w:rsid w:val="00444730"/>
    <w:rsid w:val="00444749"/>
    <w:rsid w:val="00444DD8"/>
    <w:rsid w:val="004451D8"/>
    <w:rsid w:val="004457B9"/>
    <w:rsid w:val="0044595B"/>
    <w:rsid w:val="00445A69"/>
    <w:rsid w:val="004465CE"/>
    <w:rsid w:val="004470DF"/>
    <w:rsid w:val="0044743B"/>
    <w:rsid w:val="0044770C"/>
    <w:rsid w:val="00447EBB"/>
    <w:rsid w:val="00447EC3"/>
    <w:rsid w:val="004501C2"/>
    <w:rsid w:val="0045040B"/>
    <w:rsid w:val="004505C2"/>
    <w:rsid w:val="004508BD"/>
    <w:rsid w:val="004508C2"/>
    <w:rsid w:val="00450C8A"/>
    <w:rsid w:val="00450CCA"/>
    <w:rsid w:val="0045101C"/>
    <w:rsid w:val="0045193E"/>
    <w:rsid w:val="00451C06"/>
    <w:rsid w:val="00451F5F"/>
    <w:rsid w:val="004522BD"/>
    <w:rsid w:val="00452310"/>
    <w:rsid w:val="00452580"/>
    <w:rsid w:val="004525B9"/>
    <w:rsid w:val="00452648"/>
    <w:rsid w:val="00452B28"/>
    <w:rsid w:val="004535A1"/>
    <w:rsid w:val="00453724"/>
    <w:rsid w:val="004538A2"/>
    <w:rsid w:val="0045396E"/>
    <w:rsid w:val="00453B57"/>
    <w:rsid w:val="00454116"/>
    <w:rsid w:val="00454449"/>
    <w:rsid w:val="00454626"/>
    <w:rsid w:val="0045468E"/>
    <w:rsid w:val="00454998"/>
    <w:rsid w:val="00454A75"/>
    <w:rsid w:val="00455484"/>
    <w:rsid w:val="00455788"/>
    <w:rsid w:val="00455BF5"/>
    <w:rsid w:val="00455C58"/>
    <w:rsid w:val="00456422"/>
    <w:rsid w:val="0045654E"/>
    <w:rsid w:val="0045663F"/>
    <w:rsid w:val="004567F7"/>
    <w:rsid w:val="004569BA"/>
    <w:rsid w:val="00456AC8"/>
    <w:rsid w:val="00457650"/>
    <w:rsid w:val="0045774E"/>
    <w:rsid w:val="00457D63"/>
    <w:rsid w:val="00457E25"/>
    <w:rsid w:val="0046064C"/>
    <w:rsid w:val="00460D44"/>
    <w:rsid w:val="00461704"/>
    <w:rsid w:val="0046170B"/>
    <w:rsid w:val="00461767"/>
    <w:rsid w:val="00462139"/>
    <w:rsid w:val="0046248E"/>
    <w:rsid w:val="00462B11"/>
    <w:rsid w:val="00462E77"/>
    <w:rsid w:val="00462EC3"/>
    <w:rsid w:val="004632E2"/>
    <w:rsid w:val="0046385F"/>
    <w:rsid w:val="00464022"/>
    <w:rsid w:val="00464428"/>
    <w:rsid w:val="004644DB"/>
    <w:rsid w:val="00464CEE"/>
    <w:rsid w:val="004657C8"/>
    <w:rsid w:val="00465A01"/>
    <w:rsid w:val="00465B4C"/>
    <w:rsid w:val="0046626B"/>
    <w:rsid w:val="004662F6"/>
    <w:rsid w:val="00466666"/>
    <w:rsid w:val="0046673B"/>
    <w:rsid w:val="00466782"/>
    <w:rsid w:val="0046699E"/>
    <w:rsid w:val="00466B1D"/>
    <w:rsid w:val="00466DCD"/>
    <w:rsid w:val="00466EB5"/>
    <w:rsid w:val="004673CA"/>
    <w:rsid w:val="004673FF"/>
    <w:rsid w:val="0046742E"/>
    <w:rsid w:val="00467D76"/>
    <w:rsid w:val="0047003D"/>
    <w:rsid w:val="00470766"/>
    <w:rsid w:val="0047078B"/>
    <w:rsid w:val="0047082E"/>
    <w:rsid w:val="00470CBD"/>
    <w:rsid w:val="0047164D"/>
    <w:rsid w:val="0047187A"/>
    <w:rsid w:val="00471BD2"/>
    <w:rsid w:val="00471D1C"/>
    <w:rsid w:val="00472045"/>
    <w:rsid w:val="004720D8"/>
    <w:rsid w:val="004727A5"/>
    <w:rsid w:val="00472A84"/>
    <w:rsid w:val="00472D27"/>
    <w:rsid w:val="004731EA"/>
    <w:rsid w:val="0047336B"/>
    <w:rsid w:val="004737ED"/>
    <w:rsid w:val="00473BB2"/>
    <w:rsid w:val="00473D9A"/>
    <w:rsid w:val="00473DBF"/>
    <w:rsid w:val="00473DDB"/>
    <w:rsid w:val="00474085"/>
    <w:rsid w:val="004740A2"/>
    <w:rsid w:val="004742BD"/>
    <w:rsid w:val="00474A74"/>
    <w:rsid w:val="00474AC0"/>
    <w:rsid w:val="00474E6B"/>
    <w:rsid w:val="00475220"/>
    <w:rsid w:val="00475498"/>
    <w:rsid w:val="00475AF1"/>
    <w:rsid w:val="00475DC6"/>
    <w:rsid w:val="00475DD1"/>
    <w:rsid w:val="00476441"/>
    <w:rsid w:val="004764C9"/>
    <w:rsid w:val="004766F1"/>
    <w:rsid w:val="00477469"/>
    <w:rsid w:val="004777A6"/>
    <w:rsid w:val="0048050B"/>
    <w:rsid w:val="00480BB5"/>
    <w:rsid w:val="0048144C"/>
    <w:rsid w:val="00482101"/>
    <w:rsid w:val="0048379D"/>
    <w:rsid w:val="00483DFD"/>
    <w:rsid w:val="00484A03"/>
    <w:rsid w:val="00484A66"/>
    <w:rsid w:val="00484B4A"/>
    <w:rsid w:val="00484EE3"/>
    <w:rsid w:val="00486151"/>
    <w:rsid w:val="0048667D"/>
    <w:rsid w:val="00486D22"/>
    <w:rsid w:val="00486EF7"/>
    <w:rsid w:val="00487455"/>
    <w:rsid w:val="0048771F"/>
    <w:rsid w:val="00490607"/>
    <w:rsid w:val="0049111F"/>
    <w:rsid w:val="004913FD"/>
    <w:rsid w:val="00491D3F"/>
    <w:rsid w:val="00491F84"/>
    <w:rsid w:val="004921CC"/>
    <w:rsid w:val="00492461"/>
    <w:rsid w:val="00492625"/>
    <w:rsid w:val="004927AF"/>
    <w:rsid w:val="00492C34"/>
    <w:rsid w:val="00492DCB"/>
    <w:rsid w:val="004933BF"/>
    <w:rsid w:val="004935AF"/>
    <w:rsid w:val="004938FB"/>
    <w:rsid w:val="00493C78"/>
    <w:rsid w:val="004945F4"/>
    <w:rsid w:val="004949C6"/>
    <w:rsid w:val="00494A2E"/>
    <w:rsid w:val="00495562"/>
    <w:rsid w:val="00495C82"/>
    <w:rsid w:val="00496099"/>
    <w:rsid w:val="00496145"/>
    <w:rsid w:val="00496885"/>
    <w:rsid w:val="00496FEB"/>
    <w:rsid w:val="0049703D"/>
    <w:rsid w:val="0049713B"/>
    <w:rsid w:val="004971AB"/>
    <w:rsid w:val="00497291"/>
    <w:rsid w:val="004976E5"/>
    <w:rsid w:val="004A0879"/>
    <w:rsid w:val="004A0FA3"/>
    <w:rsid w:val="004A1605"/>
    <w:rsid w:val="004A1631"/>
    <w:rsid w:val="004A207F"/>
    <w:rsid w:val="004A2123"/>
    <w:rsid w:val="004A271B"/>
    <w:rsid w:val="004A375D"/>
    <w:rsid w:val="004A3855"/>
    <w:rsid w:val="004A39C8"/>
    <w:rsid w:val="004A3C21"/>
    <w:rsid w:val="004A3FD7"/>
    <w:rsid w:val="004A4122"/>
    <w:rsid w:val="004A4698"/>
    <w:rsid w:val="004A497C"/>
    <w:rsid w:val="004A4BC6"/>
    <w:rsid w:val="004A4F7C"/>
    <w:rsid w:val="004A584C"/>
    <w:rsid w:val="004A5B10"/>
    <w:rsid w:val="004A6249"/>
    <w:rsid w:val="004A69F1"/>
    <w:rsid w:val="004A6C23"/>
    <w:rsid w:val="004A6D05"/>
    <w:rsid w:val="004A704A"/>
    <w:rsid w:val="004A7DA8"/>
    <w:rsid w:val="004B0028"/>
    <w:rsid w:val="004B08F1"/>
    <w:rsid w:val="004B1943"/>
    <w:rsid w:val="004B2019"/>
    <w:rsid w:val="004B2048"/>
    <w:rsid w:val="004B252E"/>
    <w:rsid w:val="004B2570"/>
    <w:rsid w:val="004B2778"/>
    <w:rsid w:val="004B2845"/>
    <w:rsid w:val="004B285C"/>
    <w:rsid w:val="004B2BD6"/>
    <w:rsid w:val="004B324A"/>
    <w:rsid w:val="004B3845"/>
    <w:rsid w:val="004B3C4A"/>
    <w:rsid w:val="004B3F7A"/>
    <w:rsid w:val="004B3FD8"/>
    <w:rsid w:val="004B431C"/>
    <w:rsid w:val="004B513E"/>
    <w:rsid w:val="004B5212"/>
    <w:rsid w:val="004B5683"/>
    <w:rsid w:val="004B5B3D"/>
    <w:rsid w:val="004B5EFE"/>
    <w:rsid w:val="004B610D"/>
    <w:rsid w:val="004B65EF"/>
    <w:rsid w:val="004B6755"/>
    <w:rsid w:val="004B69F8"/>
    <w:rsid w:val="004B7337"/>
    <w:rsid w:val="004B7412"/>
    <w:rsid w:val="004B7760"/>
    <w:rsid w:val="004B7E3D"/>
    <w:rsid w:val="004C02A3"/>
    <w:rsid w:val="004C0DD9"/>
    <w:rsid w:val="004C11D0"/>
    <w:rsid w:val="004C16DF"/>
    <w:rsid w:val="004C17F6"/>
    <w:rsid w:val="004C2065"/>
    <w:rsid w:val="004C23CB"/>
    <w:rsid w:val="004C2602"/>
    <w:rsid w:val="004C3058"/>
    <w:rsid w:val="004C3398"/>
    <w:rsid w:val="004C41D1"/>
    <w:rsid w:val="004C4337"/>
    <w:rsid w:val="004C4723"/>
    <w:rsid w:val="004C4BDA"/>
    <w:rsid w:val="004C4CD2"/>
    <w:rsid w:val="004C5149"/>
    <w:rsid w:val="004C53FB"/>
    <w:rsid w:val="004C568C"/>
    <w:rsid w:val="004C57DF"/>
    <w:rsid w:val="004C5AB3"/>
    <w:rsid w:val="004C5CD1"/>
    <w:rsid w:val="004C5E3B"/>
    <w:rsid w:val="004C6031"/>
    <w:rsid w:val="004C604F"/>
    <w:rsid w:val="004C6366"/>
    <w:rsid w:val="004C6494"/>
    <w:rsid w:val="004C6539"/>
    <w:rsid w:val="004C6A27"/>
    <w:rsid w:val="004C6D42"/>
    <w:rsid w:val="004C7541"/>
    <w:rsid w:val="004C76F8"/>
    <w:rsid w:val="004C7BEC"/>
    <w:rsid w:val="004D084E"/>
    <w:rsid w:val="004D137B"/>
    <w:rsid w:val="004D1722"/>
    <w:rsid w:val="004D1B0F"/>
    <w:rsid w:val="004D1C3C"/>
    <w:rsid w:val="004D2128"/>
    <w:rsid w:val="004D22AC"/>
    <w:rsid w:val="004D2970"/>
    <w:rsid w:val="004D3DA2"/>
    <w:rsid w:val="004D3DCA"/>
    <w:rsid w:val="004D3F6B"/>
    <w:rsid w:val="004D4629"/>
    <w:rsid w:val="004D4E40"/>
    <w:rsid w:val="004D4EF2"/>
    <w:rsid w:val="004D5936"/>
    <w:rsid w:val="004D59BD"/>
    <w:rsid w:val="004D6070"/>
    <w:rsid w:val="004D67BD"/>
    <w:rsid w:val="004D68FD"/>
    <w:rsid w:val="004D69BE"/>
    <w:rsid w:val="004D69F9"/>
    <w:rsid w:val="004D6BC2"/>
    <w:rsid w:val="004D6BDC"/>
    <w:rsid w:val="004D6C7E"/>
    <w:rsid w:val="004D6D3B"/>
    <w:rsid w:val="004D7617"/>
    <w:rsid w:val="004D77C0"/>
    <w:rsid w:val="004D7F8C"/>
    <w:rsid w:val="004E00B5"/>
    <w:rsid w:val="004E00C7"/>
    <w:rsid w:val="004E01EA"/>
    <w:rsid w:val="004E052A"/>
    <w:rsid w:val="004E055A"/>
    <w:rsid w:val="004E0603"/>
    <w:rsid w:val="004E10FD"/>
    <w:rsid w:val="004E12E7"/>
    <w:rsid w:val="004E13AB"/>
    <w:rsid w:val="004E14CB"/>
    <w:rsid w:val="004E14FB"/>
    <w:rsid w:val="004E15B9"/>
    <w:rsid w:val="004E16FE"/>
    <w:rsid w:val="004E1E9F"/>
    <w:rsid w:val="004E1EE8"/>
    <w:rsid w:val="004E2606"/>
    <w:rsid w:val="004E2A51"/>
    <w:rsid w:val="004E2C8D"/>
    <w:rsid w:val="004E331C"/>
    <w:rsid w:val="004E36B3"/>
    <w:rsid w:val="004E37D2"/>
    <w:rsid w:val="004E3ABD"/>
    <w:rsid w:val="004E3CDC"/>
    <w:rsid w:val="004E3D74"/>
    <w:rsid w:val="004E3E1E"/>
    <w:rsid w:val="004E3E33"/>
    <w:rsid w:val="004E4639"/>
    <w:rsid w:val="004E4725"/>
    <w:rsid w:val="004E47F5"/>
    <w:rsid w:val="004E4A3B"/>
    <w:rsid w:val="004E4B26"/>
    <w:rsid w:val="004E4C29"/>
    <w:rsid w:val="004E4C9E"/>
    <w:rsid w:val="004E4CAD"/>
    <w:rsid w:val="004E5723"/>
    <w:rsid w:val="004E5B42"/>
    <w:rsid w:val="004E5D7E"/>
    <w:rsid w:val="004E5E9B"/>
    <w:rsid w:val="004E5FE1"/>
    <w:rsid w:val="004E620C"/>
    <w:rsid w:val="004E627A"/>
    <w:rsid w:val="004E6D57"/>
    <w:rsid w:val="004E6E35"/>
    <w:rsid w:val="004E7031"/>
    <w:rsid w:val="004E75E3"/>
    <w:rsid w:val="004E7776"/>
    <w:rsid w:val="004E7A79"/>
    <w:rsid w:val="004E7F52"/>
    <w:rsid w:val="004F130D"/>
    <w:rsid w:val="004F1970"/>
    <w:rsid w:val="004F1F0A"/>
    <w:rsid w:val="004F1F82"/>
    <w:rsid w:val="004F226E"/>
    <w:rsid w:val="004F2308"/>
    <w:rsid w:val="004F23DD"/>
    <w:rsid w:val="004F2844"/>
    <w:rsid w:val="004F2AE2"/>
    <w:rsid w:val="004F2C57"/>
    <w:rsid w:val="004F2EC1"/>
    <w:rsid w:val="004F300E"/>
    <w:rsid w:val="004F3462"/>
    <w:rsid w:val="004F3D1E"/>
    <w:rsid w:val="004F525B"/>
    <w:rsid w:val="004F530C"/>
    <w:rsid w:val="004F5B9A"/>
    <w:rsid w:val="004F601C"/>
    <w:rsid w:val="004F605D"/>
    <w:rsid w:val="004F62FD"/>
    <w:rsid w:val="004F66C8"/>
    <w:rsid w:val="004F67F1"/>
    <w:rsid w:val="004F6AA9"/>
    <w:rsid w:val="004F6C8C"/>
    <w:rsid w:val="004F6EDD"/>
    <w:rsid w:val="004F7770"/>
    <w:rsid w:val="004F7BDB"/>
    <w:rsid w:val="004F7F3C"/>
    <w:rsid w:val="00500042"/>
    <w:rsid w:val="00500B19"/>
    <w:rsid w:val="0050143E"/>
    <w:rsid w:val="00501586"/>
    <w:rsid w:val="00501A3B"/>
    <w:rsid w:val="00501AB1"/>
    <w:rsid w:val="00501C0A"/>
    <w:rsid w:val="0050204F"/>
    <w:rsid w:val="00502197"/>
    <w:rsid w:val="00502420"/>
    <w:rsid w:val="005024E5"/>
    <w:rsid w:val="00502C12"/>
    <w:rsid w:val="00503131"/>
    <w:rsid w:val="00503280"/>
    <w:rsid w:val="005032B1"/>
    <w:rsid w:val="005032CA"/>
    <w:rsid w:val="00503315"/>
    <w:rsid w:val="0050333F"/>
    <w:rsid w:val="0050393F"/>
    <w:rsid w:val="00503A08"/>
    <w:rsid w:val="00503CFD"/>
    <w:rsid w:val="00503D4B"/>
    <w:rsid w:val="0050405F"/>
    <w:rsid w:val="00504A0A"/>
    <w:rsid w:val="00504E0C"/>
    <w:rsid w:val="00505503"/>
    <w:rsid w:val="005056CC"/>
    <w:rsid w:val="0050578B"/>
    <w:rsid w:val="005061B7"/>
    <w:rsid w:val="00506301"/>
    <w:rsid w:val="005066A6"/>
    <w:rsid w:val="005071A5"/>
    <w:rsid w:val="005075CA"/>
    <w:rsid w:val="00507B0B"/>
    <w:rsid w:val="00507B24"/>
    <w:rsid w:val="00507EFC"/>
    <w:rsid w:val="00510DC9"/>
    <w:rsid w:val="00510FC8"/>
    <w:rsid w:val="0051120B"/>
    <w:rsid w:val="00511C86"/>
    <w:rsid w:val="00511E35"/>
    <w:rsid w:val="00512845"/>
    <w:rsid w:val="0051304B"/>
    <w:rsid w:val="0051323A"/>
    <w:rsid w:val="00513633"/>
    <w:rsid w:val="005136B8"/>
    <w:rsid w:val="005136D0"/>
    <w:rsid w:val="005145F6"/>
    <w:rsid w:val="00514DAF"/>
    <w:rsid w:val="00514E05"/>
    <w:rsid w:val="00514FA2"/>
    <w:rsid w:val="00515410"/>
    <w:rsid w:val="005164A6"/>
    <w:rsid w:val="00516624"/>
    <w:rsid w:val="005171F2"/>
    <w:rsid w:val="00517612"/>
    <w:rsid w:val="0051778B"/>
    <w:rsid w:val="005179AE"/>
    <w:rsid w:val="00517CCF"/>
    <w:rsid w:val="00517D76"/>
    <w:rsid w:val="00517FA0"/>
    <w:rsid w:val="005200F1"/>
    <w:rsid w:val="005205DF"/>
    <w:rsid w:val="00520886"/>
    <w:rsid w:val="005210EC"/>
    <w:rsid w:val="005212C6"/>
    <w:rsid w:val="00521A38"/>
    <w:rsid w:val="0052231C"/>
    <w:rsid w:val="00522E6F"/>
    <w:rsid w:val="005238B0"/>
    <w:rsid w:val="0052396C"/>
    <w:rsid w:val="00524419"/>
    <w:rsid w:val="005246AD"/>
    <w:rsid w:val="005247BB"/>
    <w:rsid w:val="005247C5"/>
    <w:rsid w:val="00524E30"/>
    <w:rsid w:val="00525296"/>
    <w:rsid w:val="0052581E"/>
    <w:rsid w:val="00525AE4"/>
    <w:rsid w:val="00525B18"/>
    <w:rsid w:val="00525F63"/>
    <w:rsid w:val="00526224"/>
    <w:rsid w:val="005263B5"/>
    <w:rsid w:val="005265A2"/>
    <w:rsid w:val="00526B19"/>
    <w:rsid w:val="00526B9E"/>
    <w:rsid w:val="00527241"/>
    <w:rsid w:val="0052790C"/>
    <w:rsid w:val="0053002A"/>
    <w:rsid w:val="005300BD"/>
    <w:rsid w:val="005303D3"/>
    <w:rsid w:val="005304D8"/>
    <w:rsid w:val="005305E3"/>
    <w:rsid w:val="0053060F"/>
    <w:rsid w:val="00530669"/>
    <w:rsid w:val="00530B66"/>
    <w:rsid w:val="00530F6B"/>
    <w:rsid w:val="00531078"/>
    <w:rsid w:val="00531090"/>
    <w:rsid w:val="0053111A"/>
    <w:rsid w:val="00531460"/>
    <w:rsid w:val="005317D9"/>
    <w:rsid w:val="00531833"/>
    <w:rsid w:val="0053210F"/>
    <w:rsid w:val="005322FD"/>
    <w:rsid w:val="0053240B"/>
    <w:rsid w:val="005325D5"/>
    <w:rsid w:val="005326DA"/>
    <w:rsid w:val="00532892"/>
    <w:rsid w:val="00532ED7"/>
    <w:rsid w:val="00533051"/>
    <w:rsid w:val="0053364A"/>
    <w:rsid w:val="005336FB"/>
    <w:rsid w:val="00533C3C"/>
    <w:rsid w:val="00533EDE"/>
    <w:rsid w:val="00534460"/>
    <w:rsid w:val="00534A2C"/>
    <w:rsid w:val="00534A7F"/>
    <w:rsid w:val="00534FBC"/>
    <w:rsid w:val="005354F9"/>
    <w:rsid w:val="00535510"/>
    <w:rsid w:val="00535BC6"/>
    <w:rsid w:val="00535C7B"/>
    <w:rsid w:val="00536287"/>
    <w:rsid w:val="0053669C"/>
    <w:rsid w:val="00536DEA"/>
    <w:rsid w:val="00536E52"/>
    <w:rsid w:val="00536FE3"/>
    <w:rsid w:val="005370BC"/>
    <w:rsid w:val="00537F5F"/>
    <w:rsid w:val="00540020"/>
    <w:rsid w:val="005401F1"/>
    <w:rsid w:val="00540634"/>
    <w:rsid w:val="005407E4"/>
    <w:rsid w:val="00540C6C"/>
    <w:rsid w:val="00540DA2"/>
    <w:rsid w:val="005410BC"/>
    <w:rsid w:val="0054157D"/>
    <w:rsid w:val="00541AF2"/>
    <w:rsid w:val="005420CD"/>
    <w:rsid w:val="005423E4"/>
    <w:rsid w:val="0054264B"/>
    <w:rsid w:val="00542738"/>
    <w:rsid w:val="00542B77"/>
    <w:rsid w:val="00542DD9"/>
    <w:rsid w:val="00542EC8"/>
    <w:rsid w:val="005432DD"/>
    <w:rsid w:val="00543387"/>
    <w:rsid w:val="00543AEC"/>
    <w:rsid w:val="00543E98"/>
    <w:rsid w:val="00543F40"/>
    <w:rsid w:val="00544B1C"/>
    <w:rsid w:val="00544C0B"/>
    <w:rsid w:val="00544CEF"/>
    <w:rsid w:val="00544F32"/>
    <w:rsid w:val="005455E3"/>
    <w:rsid w:val="005457C5"/>
    <w:rsid w:val="00545BAB"/>
    <w:rsid w:val="00545BBF"/>
    <w:rsid w:val="00545ECB"/>
    <w:rsid w:val="005460F9"/>
    <w:rsid w:val="005461AA"/>
    <w:rsid w:val="0054621C"/>
    <w:rsid w:val="005464A6"/>
    <w:rsid w:val="005467DA"/>
    <w:rsid w:val="00546C2F"/>
    <w:rsid w:val="005473F2"/>
    <w:rsid w:val="00547C4A"/>
    <w:rsid w:val="005500C0"/>
    <w:rsid w:val="00550445"/>
    <w:rsid w:val="00550510"/>
    <w:rsid w:val="005506AF"/>
    <w:rsid w:val="00551028"/>
    <w:rsid w:val="005512A4"/>
    <w:rsid w:val="005512C4"/>
    <w:rsid w:val="005513AD"/>
    <w:rsid w:val="0055182D"/>
    <w:rsid w:val="00551B0C"/>
    <w:rsid w:val="00551F28"/>
    <w:rsid w:val="0055202C"/>
    <w:rsid w:val="005525DF"/>
    <w:rsid w:val="005526E2"/>
    <w:rsid w:val="00552F7F"/>
    <w:rsid w:val="00553290"/>
    <w:rsid w:val="00553B9D"/>
    <w:rsid w:val="0055418C"/>
    <w:rsid w:val="005550DE"/>
    <w:rsid w:val="00555641"/>
    <w:rsid w:val="005561D7"/>
    <w:rsid w:val="00556E05"/>
    <w:rsid w:val="005570FC"/>
    <w:rsid w:val="00557C07"/>
    <w:rsid w:val="00557D04"/>
    <w:rsid w:val="00560523"/>
    <w:rsid w:val="00560673"/>
    <w:rsid w:val="005609D3"/>
    <w:rsid w:val="00561378"/>
    <w:rsid w:val="005617C9"/>
    <w:rsid w:val="00561D13"/>
    <w:rsid w:val="005624DA"/>
    <w:rsid w:val="00562BD1"/>
    <w:rsid w:val="005631AB"/>
    <w:rsid w:val="00563203"/>
    <w:rsid w:val="005636C5"/>
    <w:rsid w:val="00563752"/>
    <w:rsid w:val="00563C5D"/>
    <w:rsid w:val="00563C71"/>
    <w:rsid w:val="00563CD8"/>
    <w:rsid w:val="00563D31"/>
    <w:rsid w:val="00563D81"/>
    <w:rsid w:val="00563F57"/>
    <w:rsid w:val="00564127"/>
    <w:rsid w:val="00564466"/>
    <w:rsid w:val="0056448B"/>
    <w:rsid w:val="00564FDE"/>
    <w:rsid w:val="00565369"/>
    <w:rsid w:val="0056549B"/>
    <w:rsid w:val="00565C5C"/>
    <w:rsid w:val="00565F4C"/>
    <w:rsid w:val="00566010"/>
    <w:rsid w:val="0056613C"/>
    <w:rsid w:val="00566188"/>
    <w:rsid w:val="0056631C"/>
    <w:rsid w:val="005664F3"/>
    <w:rsid w:val="00566829"/>
    <w:rsid w:val="00566967"/>
    <w:rsid w:val="00566B59"/>
    <w:rsid w:val="00566DC1"/>
    <w:rsid w:val="00566FAE"/>
    <w:rsid w:val="005672B2"/>
    <w:rsid w:val="00567928"/>
    <w:rsid w:val="00567B3E"/>
    <w:rsid w:val="00567FBE"/>
    <w:rsid w:val="005701DF"/>
    <w:rsid w:val="00570543"/>
    <w:rsid w:val="0057063F"/>
    <w:rsid w:val="00570CEE"/>
    <w:rsid w:val="00572B86"/>
    <w:rsid w:val="00572D45"/>
    <w:rsid w:val="0057316B"/>
    <w:rsid w:val="0057317D"/>
    <w:rsid w:val="00573657"/>
    <w:rsid w:val="0057375D"/>
    <w:rsid w:val="00573F6B"/>
    <w:rsid w:val="005750BC"/>
    <w:rsid w:val="0057512D"/>
    <w:rsid w:val="00575334"/>
    <w:rsid w:val="00575475"/>
    <w:rsid w:val="00575644"/>
    <w:rsid w:val="00575974"/>
    <w:rsid w:val="005759E3"/>
    <w:rsid w:val="00575ECB"/>
    <w:rsid w:val="00575EDD"/>
    <w:rsid w:val="005762B7"/>
    <w:rsid w:val="005764CB"/>
    <w:rsid w:val="0057747E"/>
    <w:rsid w:val="00577728"/>
    <w:rsid w:val="00577840"/>
    <w:rsid w:val="00577B61"/>
    <w:rsid w:val="00577BFF"/>
    <w:rsid w:val="00577E89"/>
    <w:rsid w:val="005800D0"/>
    <w:rsid w:val="00580161"/>
    <w:rsid w:val="00580234"/>
    <w:rsid w:val="005803CA"/>
    <w:rsid w:val="005804FF"/>
    <w:rsid w:val="0058050A"/>
    <w:rsid w:val="0058060F"/>
    <w:rsid w:val="00580749"/>
    <w:rsid w:val="0058079A"/>
    <w:rsid w:val="00580B68"/>
    <w:rsid w:val="00580D65"/>
    <w:rsid w:val="00580DE6"/>
    <w:rsid w:val="0058112D"/>
    <w:rsid w:val="005811BE"/>
    <w:rsid w:val="005814B6"/>
    <w:rsid w:val="0058162A"/>
    <w:rsid w:val="00581757"/>
    <w:rsid w:val="00581787"/>
    <w:rsid w:val="005819DD"/>
    <w:rsid w:val="0058283D"/>
    <w:rsid w:val="0058358B"/>
    <w:rsid w:val="0058394B"/>
    <w:rsid w:val="00583E72"/>
    <w:rsid w:val="0058435E"/>
    <w:rsid w:val="005848F2"/>
    <w:rsid w:val="005849E1"/>
    <w:rsid w:val="00585509"/>
    <w:rsid w:val="0058572B"/>
    <w:rsid w:val="00585FE7"/>
    <w:rsid w:val="00586087"/>
    <w:rsid w:val="0058619C"/>
    <w:rsid w:val="005863C9"/>
    <w:rsid w:val="005866E5"/>
    <w:rsid w:val="00586B1D"/>
    <w:rsid w:val="00586B3E"/>
    <w:rsid w:val="00586D5B"/>
    <w:rsid w:val="005871CD"/>
    <w:rsid w:val="005875C2"/>
    <w:rsid w:val="00587A23"/>
    <w:rsid w:val="00587A3B"/>
    <w:rsid w:val="00587CDE"/>
    <w:rsid w:val="005907FF"/>
    <w:rsid w:val="00590FC2"/>
    <w:rsid w:val="00591011"/>
    <w:rsid w:val="00591511"/>
    <w:rsid w:val="0059218C"/>
    <w:rsid w:val="00592418"/>
    <w:rsid w:val="0059280C"/>
    <w:rsid w:val="005929EF"/>
    <w:rsid w:val="00592A98"/>
    <w:rsid w:val="00592C48"/>
    <w:rsid w:val="00592C95"/>
    <w:rsid w:val="00592EBE"/>
    <w:rsid w:val="00593166"/>
    <w:rsid w:val="00593579"/>
    <w:rsid w:val="00593F97"/>
    <w:rsid w:val="00593FDC"/>
    <w:rsid w:val="00594230"/>
    <w:rsid w:val="00594420"/>
    <w:rsid w:val="00594464"/>
    <w:rsid w:val="005947DB"/>
    <w:rsid w:val="00594A13"/>
    <w:rsid w:val="005950C2"/>
    <w:rsid w:val="005958E5"/>
    <w:rsid w:val="00595C8B"/>
    <w:rsid w:val="00595CD9"/>
    <w:rsid w:val="00595DE5"/>
    <w:rsid w:val="00595ED4"/>
    <w:rsid w:val="00596050"/>
    <w:rsid w:val="00597167"/>
    <w:rsid w:val="005971DF"/>
    <w:rsid w:val="005974B7"/>
    <w:rsid w:val="00597A7D"/>
    <w:rsid w:val="00597CB9"/>
    <w:rsid w:val="005A0459"/>
    <w:rsid w:val="005A09C5"/>
    <w:rsid w:val="005A0B30"/>
    <w:rsid w:val="005A163C"/>
    <w:rsid w:val="005A189D"/>
    <w:rsid w:val="005A1C82"/>
    <w:rsid w:val="005A203C"/>
    <w:rsid w:val="005A221D"/>
    <w:rsid w:val="005A2481"/>
    <w:rsid w:val="005A263B"/>
    <w:rsid w:val="005A2657"/>
    <w:rsid w:val="005A2932"/>
    <w:rsid w:val="005A2E6E"/>
    <w:rsid w:val="005A304A"/>
    <w:rsid w:val="005A3331"/>
    <w:rsid w:val="005A3363"/>
    <w:rsid w:val="005A37EC"/>
    <w:rsid w:val="005A3869"/>
    <w:rsid w:val="005A3FA4"/>
    <w:rsid w:val="005A4410"/>
    <w:rsid w:val="005A4ED4"/>
    <w:rsid w:val="005A560B"/>
    <w:rsid w:val="005A5AFE"/>
    <w:rsid w:val="005A5EE2"/>
    <w:rsid w:val="005A6117"/>
    <w:rsid w:val="005A617C"/>
    <w:rsid w:val="005A61DA"/>
    <w:rsid w:val="005A6237"/>
    <w:rsid w:val="005A6379"/>
    <w:rsid w:val="005A6A65"/>
    <w:rsid w:val="005A7243"/>
    <w:rsid w:val="005A74F5"/>
    <w:rsid w:val="005A7E1E"/>
    <w:rsid w:val="005A7E47"/>
    <w:rsid w:val="005B0267"/>
    <w:rsid w:val="005B0590"/>
    <w:rsid w:val="005B11B0"/>
    <w:rsid w:val="005B198A"/>
    <w:rsid w:val="005B224D"/>
    <w:rsid w:val="005B2293"/>
    <w:rsid w:val="005B2435"/>
    <w:rsid w:val="005B25A0"/>
    <w:rsid w:val="005B2E5D"/>
    <w:rsid w:val="005B3191"/>
    <w:rsid w:val="005B3575"/>
    <w:rsid w:val="005B3879"/>
    <w:rsid w:val="005B41E6"/>
    <w:rsid w:val="005B4598"/>
    <w:rsid w:val="005B4626"/>
    <w:rsid w:val="005B48BC"/>
    <w:rsid w:val="005B4B87"/>
    <w:rsid w:val="005B4C77"/>
    <w:rsid w:val="005B4E62"/>
    <w:rsid w:val="005B5893"/>
    <w:rsid w:val="005B6098"/>
    <w:rsid w:val="005B609A"/>
    <w:rsid w:val="005B63CC"/>
    <w:rsid w:val="005B67CD"/>
    <w:rsid w:val="005B6AF6"/>
    <w:rsid w:val="005B6B69"/>
    <w:rsid w:val="005B6E9D"/>
    <w:rsid w:val="005B7258"/>
    <w:rsid w:val="005B73F6"/>
    <w:rsid w:val="005B74AE"/>
    <w:rsid w:val="005B7B19"/>
    <w:rsid w:val="005C0AD9"/>
    <w:rsid w:val="005C0CD3"/>
    <w:rsid w:val="005C1140"/>
    <w:rsid w:val="005C1374"/>
    <w:rsid w:val="005C16EF"/>
    <w:rsid w:val="005C1995"/>
    <w:rsid w:val="005C1E87"/>
    <w:rsid w:val="005C24BB"/>
    <w:rsid w:val="005C2586"/>
    <w:rsid w:val="005C2780"/>
    <w:rsid w:val="005C27DA"/>
    <w:rsid w:val="005C2AD7"/>
    <w:rsid w:val="005C2E0F"/>
    <w:rsid w:val="005C2E3C"/>
    <w:rsid w:val="005C2F86"/>
    <w:rsid w:val="005C3405"/>
    <w:rsid w:val="005C3580"/>
    <w:rsid w:val="005C35FC"/>
    <w:rsid w:val="005C375F"/>
    <w:rsid w:val="005C3A9F"/>
    <w:rsid w:val="005C3B15"/>
    <w:rsid w:val="005C453F"/>
    <w:rsid w:val="005C4D9E"/>
    <w:rsid w:val="005C4E71"/>
    <w:rsid w:val="005C4F05"/>
    <w:rsid w:val="005C50E0"/>
    <w:rsid w:val="005C50F6"/>
    <w:rsid w:val="005C51AA"/>
    <w:rsid w:val="005C55A9"/>
    <w:rsid w:val="005C5607"/>
    <w:rsid w:val="005C5D93"/>
    <w:rsid w:val="005C5DCE"/>
    <w:rsid w:val="005C6173"/>
    <w:rsid w:val="005C7073"/>
    <w:rsid w:val="005C7367"/>
    <w:rsid w:val="005C7413"/>
    <w:rsid w:val="005C752A"/>
    <w:rsid w:val="005D0028"/>
    <w:rsid w:val="005D0706"/>
    <w:rsid w:val="005D1293"/>
    <w:rsid w:val="005D1714"/>
    <w:rsid w:val="005D1892"/>
    <w:rsid w:val="005D1BCA"/>
    <w:rsid w:val="005D27A1"/>
    <w:rsid w:val="005D27DE"/>
    <w:rsid w:val="005D32B9"/>
    <w:rsid w:val="005D39FA"/>
    <w:rsid w:val="005D3A8B"/>
    <w:rsid w:val="005D3B37"/>
    <w:rsid w:val="005D40AE"/>
    <w:rsid w:val="005D4104"/>
    <w:rsid w:val="005D41A3"/>
    <w:rsid w:val="005D4464"/>
    <w:rsid w:val="005D45F0"/>
    <w:rsid w:val="005D45F4"/>
    <w:rsid w:val="005D4DBE"/>
    <w:rsid w:val="005D4DC8"/>
    <w:rsid w:val="005D51D1"/>
    <w:rsid w:val="005D57A5"/>
    <w:rsid w:val="005D6033"/>
    <w:rsid w:val="005D62FF"/>
    <w:rsid w:val="005D6363"/>
    <w:rsid w:val="005D6701"/>
    <w:rsid w:val="005D6800"/>
    <w:rsid w:val="005D68DC"/>
    <w:rsid w:val="005D6C26"/>
    <w:rsid w:val="005D7061"/>
    <w:rsid w:val="005D73A0"/>
    <w:rsid w:val="005D7461"/>
    <w:rsid w:val="005D759E"/>
    <w:rsid w:val="005D75F7"/>
    <w:rsid w:val="005D7957"/>
    <w:rsid w:val="005E0C3A"/>
    <w:rsid w:val="005E1164"/>
    <w:rsid w:val="005E12F0"/>
    <w:rsid w:val="005E192D"/>
    <w:rsid w:val="005E1C83"/>
    <w:rsid w:val="005E24D4"/>
    <w:rsid w:val="005E2599"/>
    <w:rsid w:val="005E262E"/>
    <w:rsid w:val="005E2640"/>
    <w:rsid w:val="005E2747"/>
    <w:rsid w:val="005E3091"/>
    <w:rsid w:val="005E343A"/>
    <w:rsid w:val="005E3C34"/>
    <w:rsid w:val="005E3E3D"/>
    <w:rsid w:val="005E3EDF"/>
    <w:rsid w:val="005E436D"/>
    <w:rsid w:val="005E44BE"/>
    <w:rsid w:val="005E4688"/>
    <w:rsid w:val="005E46BA"/>
    <w:rsid w:val="005E49F1"/>
    <w:rsid w:val="005E4B76"/>
    <w:rsid w:val="005E4F9B"/>
    <w:rsid w:val="005E53F5"/>
    <w:rsid w:val="005E54FC"/>
    <w:rsid w:val="005E5525"/>
    <w:rsid w:val="005E58CA"/>
    <w:rsid w:val="005E5F35"/>
    <w:rsid w:val="005E5FDD"/>
    <w:rsid w:val="005E60F9"/>
    <w:rsid w:val="005E6304"/>
    <w:rsid w:val="005E6749"/>
    <w:rsid w:val="005E6768"/>
    <w:rsid w:val="005E69F4"/>
    <w:rsid w:val="005E6AA6"/>
    <w:rsid w:val="005E6C29"/>
    <w:rsid w:val="005E706E"/>
    <w:rsid w:val="005E7344"/>
    <w:rsid w:val="005E77F4"/>
    <w:rsid w:val="005E78A9"/>
    <w:rsid w:val="005E79BB"/>
    <w:rsid w:val="005E7A65"/>
    <w:rsid w:val="005E7B6E"/>
    <w:rsid w:val="005E7CE4"/>
    <w:rsid w:val="005F03EF"/>
    <w:rsid w:val="005F0557"/>
    <w:rsid w:val="005F0F0E"/>
    <w:rsid w:val="005F1592"/>
    <w:rsid w:val="005F1ED6"/>
    <w:rsid w:val="005F265F"/>
    <w:rsid w:val="005F26C2"/>
    <w:rsid w:val="005F29B3"/>
    <w:rsid w:val="005F2B5A"/>
    <w:rsid w:val="005F3875"/>
    <w:rsid w:val="005F388E"/>
    <w:rsid w:val="005F398C"/>
    <w:rsid w:val="005F451D"/>
    <w:rsid w:val="005F45D1"/>
    <w:rsid w:val="005F45E7"/>
    <w:rsid w:val="005F46BF"/>
    <w:rsid w:val="005F46E9"/>
    <w:rsid w:val="005F4796"/>
    <w:rsid w:val="005F48B0"/>
    <w:rsid w:val="005F4B59"/>
    <w:rsid w:val="005F4C4A"/>
    <w:rsid w:val="005F4F8F"/>
    <w:rsid w:val="005F51A8"/>
    <w:rsid w:val="005F59D5"/>
    <w:rsid w:val="005F5DA4"/>
    <w:rsid w:val="005F6157"/>
    <w:rsid w:val="005F61BB"/>
    <w:rsid w:val="005F623B"/>
    <w:rsid w:val="005F65D4"/>
    <w:rsid w:val="005F69EB"/>
    <w:rsid w:val="005F6A77"/>
    <w:rsid w:val="005F6C6E"/>
    <w:rsid w:val="005F6DD6"/>
    <w:rsid w:val="005F6E7C"/>
    <w:rsid w:val="005F73E7"/>
    <w:rsid w:val="005F75D4"/>
    <w:rsid w:val="005F7921"/>
    <w:rsid w:val="005F7B89"/>
    <w:rsid w:val="00600474"/>
    <w:rsid w:val="00600957"/>
    <w:rsid w:val="00600E4E"/>
    <w:rsid w:val="00601115"/>
    <w:rsid w:val="0060127A"/>
    <w:rsid w:val="006015DF"/>
    <w:rsid w:val="006018BD"/>
    <w:rsid w:val="00601A8F"/>
    <w:rsid w:val="00601BB9"/>
    <w:rsid w:val="00602159"/>
    <w:rsid w:val="006031B2"/>
    <w:rsid w:val="00603DB5"/>
    <w:rsid w:val="006042C0"/>
    <w:rsid w:val="00604A6B"/>
    <w:rsid w:val="0060515B"/>
    <w:rsid w:val="006053AC"/>
    <w:rsid w:val="006055B0"/>
    <w:rsid w:val="00605976"/>
    <w:rsid w:val="0060598A"/>
    <w:rsid w:val="00605A5D"/>
    <w:rsid w:val="00605DC6"/>
    <w:rsid w:val="00606493"/>
    <w:rsid w:val="0060654D"/>
    <w:rsid w:val="006068D1"/>
    <w:rsid w:val="00606993"/>
    <w:rsid w:val="00606DB1"/>
    <w:rsid w:val="00606E7B"/>
    <w:rsid w:val="00607051"/>
    <w:rsid w:val="006071CF"/>
    <w:rsid w:val="00607361"/>
    <w:rsid w:val="0060780B"/>
    <w:rsid w:val="00610185"/>
    <w:rsid w:val="00610762"/>
    <w:rsid w:val="0061085B"/>
    <w:rsid w:val="00610D01"/>
    <w:rsid w:val="00611688"/>
    <w:rsid w:val="00611693"/>
    <w:rsid w:val="0061233C"/>
    <w:rsid w:val="0061263D"/>
    <w:rsid w:val="00612855"/>
    <w:rsid w:val="00612908"/>
    <w:rsid w:val="0061292D"/>
    <w:rsid w:val="006129FF"/>
    <w:rsid w:val="00612B23"/>
    <w:rsid w:val="00612C5C"/>
    <w:rsid w:val="00612D55"/>
    <w:rsid w:val="00613005"/>
    <w:rsid w:val="006133E0"/>
    <w:rsid w:val="0061352A"/>
    <w:rsid w:val="006136BE"/>
    <w:rsid w:val="00613E65"/>
    <w:rsid w:val="00613E66"/>
    <w:rsid w:val="00614042"/>
    <w:rsid w:val="006140A4"/>
    <w:rsid w:val="006143AF"/>
    <w:rsid w:val="006148CC"/>
    <w:rsid w:val="00614AB0"/>
    <w:rsid w:val="00614C1C"/>
    <w:rsid w:val="00614D4B"/>
    <w:rsid w:val="00614F7F"/>
    <w:rsid w:val="00615584"/>
    <w:rsid w:val="006156D7"/>
    <w:rsid w:val="00616243"/>
    <w:rsid w:val="006170E3"/>
    <w:rsid w:val="0061755D"/>
    <w:rsid w:val="006175FB"/>
    <w:rsid w:val="00617939"/>
    <w:rsid w:val="00617D6D"/>
    <w:rsid w:val="006200D5"/>
    <w:rsid w:val="00620856"/>
    <w:rsid w:val="0062092F"/>
    <w:rsid w:val="00620A71"/>
    <w:rsid w:val="006211C2"/>
    <w:rsid w:val="00621286"/>
    <w:rsid w:val="0062166B"/>
    <w:rsid w:val="00621D94"/>
    <w:rsid w:val="00622EF9"/>
    <w:rsid w:val="0062366F"/>
    <w:rsid w:val="0062378F"/>
    <w:rsid w:val="00623ABA"/>
    <w:rsid w:val="0062410C"/>
    <w:rsid w:val="00624367"/>
    <w:rsid w:val="00624D85"/>
    <w:rsid w:val="00625233"/>
    <w:rsid w:val="0062558A"/>
    <w:rsid w:val="00625BC5"/>
    <w:rsid w:val="00625CAA"/>
    <w:rsid w:val="00625E11"/>
    <w:rsid w:val="0062604E"/>
    <w:rsid w:val="00626251"/>
    <w:rsid w:val="00626280"/>
    <w:rsid w:val="0062644C"/>
    <w:rsid w:val="00626912"/>
    <w:rsid w:val="006271AC"/>
    <w:rsid w:val="0062769E"/>
    <w:rsid w:val="0062788A"/>
    <w:rsid w:val="00627911"/>
    <w:rsid w:val="00627F63"/>
    <w:rsid w:val="0063072B"/>
    <w:rsid w:val="00630961"/>
    <w:rsid w:val="0063097D"/>
    <w:rsid w:val="00630DB8"/>
    <w:rsid w:val="00630E0A"/>
    <w:rsid w:val="006320CD"/>
    <w:rsid w:val="006324C3"/>
    <w:rsid w:val="006326DE"/>
    <w:rsid w:val="0063288F"/>
    <w:rsid w:val="00632EF4"/>
    <w:rsid w:val="00632FF7"/>
    <w:rsid w:val="00633298"/>
    <w:rsid w:val="0063378F"/>
    <w:rsid w:val="006349F3"/>
    <w:rsid w:val="00634A99"/>
    <w:rsid w:val="00634B07"/>
    <w:rsid w:val="006350DF"/>
    <w:rsid w:val="006352AA"/>
    <w:rsid w:val="006356BD"/>
    <w:rsid w:val="0063589C"/>
    <w:rsid w:val="006358E5"/>
    <w:rsid w:val="00636005"/>
    <w:rsid w:val="00636019"/>
    <w:rsid w:val="00636759"/>
    <w:rsid w:val="0063677A"/>
    <w:rsid w:val="006368FD"/>
    <w:rsid w:val="00636C9C"/>
    <w:rsid w:val="0063714F"/>
    <w:rsid w:val="00637C85"/>
    <w:rsid w:val="00640480"/>
    <w:rsid w:val="006406CA"/>
    <w:rsid w:val="00640AF5"/>
    <w:rsid w:val="00640C78"/>
    <w:rsid w:val="00640ECD"/>
    <w:rsid w:val="00641188"/>
    <w:rsid w:val="00641A3B"/>
    <w:rsid w:val="006421AF"/>
    <w:rsid w:val="0064230A"/>
    <w:rsid w:val="0064234D"/>
    <w:rsid w:val="00642610"/>
    <w:rsid w:val="0064276D"/>
    <w:rsid w:val="00642AEC"/>
    <w:rsid w:val="00642DD2"/>
    <w:rsid w:val="00642F58"/>
    <w:rsid w:val="0064324C"/>
    <w:rsid w:val="00643C38"/>
    <w:rsid w:val="00643C99"/>
    <w:rsid w:val="00643E3F"/>
    <w:rsid w:val="00643F7E"/>
    <w:rsid w:val="00644092"/>
    <w:rsid w:val="0064424A"/>
    <w:rsid w:val="006444B5"/>
    <w:rsid w:val="00644951"/>
    <w:rsid w:val="00644FD6"/>
    <w:rsid w:val="00645BAA"/>
    <w:rsid w:val="00645BAB"/>
    <w:rsid w:val="00645EE4"/>
    <w:rsid w:val="00646242"/>
    <w:rsid w:val="006463FC"/>
    <w:rsid w:val="0064655B"/>
    <w:rsid w:val="00646722"/>
    <w:rsid w:val="006468AA"/>
    <w:rsid w:val="00646C53"/>
    <w:rsid w:val="00647205"/>
    <w:rsid w:val="0064735C"/>
    <w:rsid w:val="00647DA4"/>
    <w:rsid w:val="00650561"/>
    <w:rsid w:val="00650C3A"/>
    <w:rsid w:val="00650D7C"/>
    <w:rsid w:val="006510AB"/>
    <w:rsid w:val="0065162D"/>
    <w:rsid w:val="0065184E"/>
    <w:rsid w:val="00651B61"/>
    <w:rsid w:val="00651D0A"/>
    <w:rsid w:val="00651FBB"/>
    <w:rsid w:val="00652407"/>
    <w:rsid w:val="00652746"/>
    <w:rsid w:val="006527EC"/>
    <w:rsid w:val="00652A08"/>
    <w:rsid w:val="00652A6B"/>
    <w:rsid w:val="00652A9B"/>
    <w:rsid w:val="00652E32"/>
    <w:rsid w:val="006532C4"/>
    <w:rsid w:val="00653447"/>
    <w:rsid w:val="00653843"/>
    <w:rsid w:val="00653913"/>
    <w:rsid w:val="00653A7E"/>
    <w:rsid w:val="00653D06"/>
    <w:rsid w:val="00653F4A"/>
    <w:rsid w:val="00653FD1"/>
    <w:rsid w:val="00653FE2"/>
    <w:rsid w:val="006540DA"/>
    <w:rsid w:val="00654296"/>
    <w:rsid w:val="00654A62"/>
    <w:rsid w:val="0065536F"/>
    <w:rsid w:val="006555F6"/>
    <w:rsid w:val="00655738"/>
    <w:rsid w:val="00655D9A"/>
    <w:rsid w:val="00655E7B"/>
    <w:rsid w:val="00656249"/>
    <w:rsid w:val="00656863"/>
    <w:rsid w:val="00656893"/>
    <w:rsid w:val="006568A7"/>
    <w:rsid w:val="00656A73"/>
    <w:rsid w:val="00656CAE"/>
    <w:rsid w:val="00656D11"/>
    <w:rsid w:val="00657410"/>
    <w:rsid w:val="00657492"/>
    <w:rsid w:val="00657643"/>
    <w:rsid w:val="006603E4"/>
    <w:rsid w:val="00660C6F"/>
    <w:rsid w:val="00660D6F"/>
    <w:rsid w:val="006610C2"/>
    <w:rsid w:val="0066171F"/>
    <w:rsid w:val="00662478"/>
    <w:rsid w:val="006624A1"/>
    <w:rsid w:val="00662620"/>
    <w:rsid w:val="0066264E"/>
    <w:rsid w:val="00662A49"/>
    <w:rsid w:val="00662ACF"/>
    <w:rsid w:val="00663CBA"/>
    <w:rsid w:val="00663DD5"/>
    <w:rsid w:val="00664381"/>
    <w:rsid w:val="006646E6"/>
    <w:rsid w:val="0066488E"/>
    <w:rsid w:val="00664E47"/>
    <w:rsid w:val="00664F9C"/>
    <w:rsid w:val="006652C4"/>
    <w:rsid w:val="006653B7"/>
    <w:rsid w:val="0066548A"/>
    <w:rsid w:val="00665642"/>
    <w:rsid w:val="00666129"/>
    <w:rsid w:val="00666750"/>
    <w:rsid w:val="00666BE9"/>
    <w:rsid w:val="00666DDA"/>
    <w:rsid w:val="00667423"/>
    <w:rsid w:val="006675DD"/>
    <w:rsid w:val="006676B4"/>
    <w:rsid w:val="006676F4"/>
    <w:rsid w:val="00667B01"/>
    <w:rsid w:val="00667C82"/>
    <w:rsid w:val="00667EAA"/>
    <w:rsid w:val="00670780"/>
    <w:rsid w:val="006708C4"/>
    <w:rsid w:val="006709C2"/>
    <w:rsid w:val="0067117D"/>
    <w:rsid w:val="00671725"/>
    <w:rsid w:val="00671867"/>
    <w:rsid w:val="00671DAE"/>
    <w:rsid w:val="00671F22"/>
    <w:rsid w:val="00671FC9"/>
    <w:rsid w:val="00672098"/>
    <w:rsid w:val="0067223D"/>
    <w:rsid w:val="00672260"/>
    <w:rsid w:val="006725CC"/>
    <w:rsid w:val="0067292D"/>
    <w:rsid w:val="00672D82"/>
    <w:rsid w:val="00673125"/>
    <w:rsid w:val="00673276"/>
    <w:rsid w:val="006734B7"/>
    <w:rsid w:val="006734BE"/>
    <w:rsid w:val="00673540"/>
    <w:rsid w:val="00673995"/>
    <w:rsid w:val="00673DE6"/>
    <w:rsid w:val="00674B74"/>
    <w:rsid w:val="00674EA3"/>
    <w:rsid w:val="00674FCA"/>
    <w:rsid w:val="00675190"/>
    <w:rsid w:val="006756A6"/>
    <w:rsid w:val="006758E1"/>
    <w:rsid w:val="00676038"/>
    <w:rsid w:val="00676166"/>
    <w:rsid w:val="0067626D"/>
    <w:rsid w:val="006763D8"/>
    <w:rsid w:val="00676C21"/>
    <w:rsid w:val="006770B5"/>
    <w:rsid w:val="006770F0"/>
    <w:rsid w:val="00677291"/>
    <w:rsid w:val="00677360"/>
    <w:rsid w:val="00677648"/>
    <w:rsid w:val="00677943"/>
    <w:rsid w:val="00677E76"/>
    <w:rsid w:val="00680144"/>
    <w:rsid w:val="00680150"/>
    <w:rsid w:val="00680B22"/>
    <w:rsid w:val="00680C40"/>
    <w:rsid w:val="00680CF5"/>
    <w:rsid w:val="00680FB6"/>
    <w:rsid w:val="006810AB"/>
    <w:rsid w:val="006810C6"/>
    <w:rsid w:val="006815D4"/>
    <w:rsid w:val="00681A0A"/>
    <w:rsid w:val="00681E91"/>
    <w:rsid w:val="00681F7E"/>
    <w:rsid w:val="006820C7"/>
    <w:rsid w:val="006820CB"/>
    <w:rsid w:val="006827AD"/>
    <w:rsid w:val="00682A19"/>
    <w:rsid w:val="00682A1F"/>
    <w:rsid w:val="00682AF8"/>
    <w:rsid w:val="00682BD3"/>
    <w:rsid w:val="00682DDD"/>
    <w:rsid w:val="00682E2D"/>
    <w:rsid w:val="00682FD6"/>
    <w:rsid w:val="0068301D"/>
    <w:rsid w:val="00683F79"/>
    <w:rsid w:val="00684038"/>
    <w:rsid w:val="00684415"/>
    <w:rsid w:val="00684512"/>
    <w:rsid w:val="0068485F"/>
    <w:rsid w:val="00684B8B"/>
    <w:rsid w:val="00684D35"/>
    <w:rsid w:val="006850F0"/>
    <w:rsid w:val="0068520E"/>
    <w:rsid w:val="006856C1"/>
    <w:rsid w:val="00685806"/>
    <w:rsid w:val="00685A87"/>
    <w:rsid w:val="00685ACA"/>
    <w:rsid w:val="00685B52"/>
    <w:rsid w:val="00685CEC"/>
    <w:rsid w:val="0068640D"/>
    <w:rsid w:val="00686DD2"/>
    <w:rsid w:val="006871C4"/>
    <w:rsid w:val="006879CE"/>
    <w:rsid w:val="00687CF2"/>
    <w:rsid w:val="00687E98"/>
    <w:rsid w:val="0069007F"/>
    <w:rsid w:val="00690657"/>
    <w:rsid w:val="006908DD"/>
    <w:rsid w:val="00690B91"/>
    <w:rsid w:val="00690D04"/>
    <w:rsid w:val="00691051"/>
    <w:rsid w:val="00691394"/>
    <w:rsid w:val="006915E0"/>
    <w:rsid w:val="0069170A"/>
    <w:rsid w:val="0069172B"/>
    <w:rsid w:val="00691E81"/>
    <w:rsid w:val="006920C6"/>
    <w:rsid w:val="00692463"/>
    <w:rsid w:val="006932B9"/>
    <w:rsid w:val="00693747"/>
    <w:rsid w:val="006937D7"/>
    <w:rsid w:val="00693882"/>
    <w:rsid w:val="00693962"/>
    <w:rsid w:val="006939A4"/>
    <w:rsid w:val="00693E72"/>
    <w:rsid w:val="00694117"/>
    <w:rsid w:val="0069416B"/>
    <w:rsid w:val="00694319"/>
    <w:rsid w:val="00694796"/>
    <w:rsid w:val="00694EDD"/>
    <w:rsid w:val="00695490"/>
    <w:rsid w:val="00695725"/>
    <w:rsid w:val="00695964"/>
    <w:rsid w:val="00695AA7"/>
    <w:rsid w:val="00695B42"/>
    <w:rsid w:val="00695CD1"/>
    <w:rsid w:val="00695F2B"/>
    <w:rsid w:val="00696099"/>
    <w:rsid w:val="0069653E"/>
    <w:rsid w:val="00696B3F"/>
    <w:rsid w:val="00696F00"/>
    <w:rsid w:val="0069763C"/>
    <w:rsid w:val="00697987"/>
    <w:rsid w:val="00697A4F"/>
    <w:rsid w:val="00697AA5"/>
    <w:rsid w:val="00697EBB"/>
    <w:rsid w:val="006A0560"/>
    <w:rsid w:val="006A05E0"/>
    <w:rsid w:val="006A094F"/>
    <w:rsid w:val="006A1065"/>
    <w:rsid w:val="006A1E48"/>
    <w:rsid w:val="006A20A1"/>
    <w:rsid w:val="006A24FE"/>
    <w:rsid w:val="006A2A2D"/>
    <w:rsid w:val="006A30FF"/>
    <w:rsid w:val="006A33D2"/>
    <w:rsid w:val="006A349E"/>
    <w:rsid w:val="006A356B"/>
    <w:rsid w:val="006A37C1"/>
    <w:rsid w:val="006A3A04"/>
    <w:rsid w:val="006A42B1"/>
    <w:rsid w:val="006A4490"/>
    <w:rsid w:val="006A4CC2"/>
    <w:rsid w:val="006A4CF2"/>
    <w:rsid w:val="006A5244"/>
    <w:rsid w:val="006A543A"/>
    <w:rsid w:val="006A5E9E"/>
    <w:rsid w:val="006A60E7"/>
    <w:rsid w:val="006A611B"/>
    <w:rsid w:val="006A624E"/>
    <w:rsid w:val="006A62B7"/>
    <w:rsid w:val="006A66C0"/>
    <w:rsid w:val="006A6D70"/>
    <w:rsid w:val="006A7310"/>
    <w:rsid w:val="006A7E4E"/>
    <w:rsid w:val="006A7EE4"/>
    <w:rsid w:val="006B016E"/>
    <w:rsid w:val="006B03AA"/>
    <w:rsid w:val="006B048A"/>
    <w:rsid w:val="006B1313"/>
    <w:rsid w:val="006B17AA"/>
    <w:rsid w:val="006B1A95"/>
    <w:rsid w:val="006B1D34"/>
    <w:rsid w:val="006B1DCD"/>
    <w:rsid w:val="006B1EAE"/>
    <w:rsid w:val="006B26F3"/>
    <w:rsid w:val="006B27E3"/>
    <w:rsid w:val="006B2B9E"/>
    <w:rsid w:val="006B2D57"/>
    <w:rsid w:val="006B3171"/>
    <w:rsid w:val="006B3596"/>
    <w:rsid w:val="006B4238"/>
    <w:rsid w:val="006B46F4"/>
    <w:rsid w:val="006B4F42"/>
    <w:rsid w:val="006B5D84"/>
    <w:rsid w:val="006B5E5C"/>
    <w:rsid w:val="006B63EA"/>
    <w:rsid w:val="006B63FC"/>
    <w:rsid w:val="006B656A"/>
    <w:rsid w:val="006B6D5F"/>
    <w:rsid w:val="006B6E26"/>
    <w:rsid w:val="006B72D2"/>
    <w:rsid w:val="006B72FD"/>
    <w:rsid w:val="006C00A8"/>
    <w:rsid w:val="006C0424"/>
    <w:rsid w:val="006C05AC"/>
    <w:rsid w:val="006C07DB"/>
    <w:rsid w:val="006C19F0"/>
    <w:rsid w:val="006C231E"/>
    <w:rsid w:val="006C2C9F"/>
    <w:rsid w:val="006C2D25"/>
    <w:rsid w:val="006C2D50"/>
    <w:rsid w:val="006C2F56"/>
    <w:rsid w:val="006C2F87"/>
    <w:rsid w:val="006C3207"/>
    <w:rsid w:val="006C3511"/>
    <w:rsid w:val="006C3527"/>
    <w:rsid w:val="006C3B0C"/>
    <w:rsid w:val="006C3C44"/>
    <w:rsid w:val="006C4161"/>
    <w:rsid w:val="006C4439"/>
    <w:rsid w:val="006C4477"/>
    <w:rsid w:val="006C47AA"/>
    <w:rsid w:val="006C4AD9"/>
    <w:rsid w:val="006C4C29"/>
    <w:rsid w:val="006C5128"/>
    <w:rsid w:val="006C53C1"/>
    <w:rsid w:val="006C5610"/>
    <w:rsid w:val="006C570A"/>
    <w:rsid w:val="006C5898"/>
    <w:rsid w:val="006C5AF8"/>
    <w:rsid w:val="006C5E8E"/>
    <w:rsid w:val="006C5F27"/>
    <w:rsid w:val="006C6044"/>
    <w:rsid w:val="006C63BB"/>
    <w:rsid w:val="006C6EA9"/>
    <w:rsid w:val="006C71B2"/>
    <w:rsid w:val="006C77C4"/>
    <w:rsid w:val="006C7898"/>
    <w:rsid w:val="006C7949"/>
    <w:rsid w:val="006D0093"/>
    <w:rsid w:val="006D0453"/>
    <w:rsid w:val="006D06F0"/>
    <w:rsid w:val="006D0759"/>
    <w:rsid w:val="006D0770"/>
    <w:rsid w:val="006D0F11"/>
    <w:rsid w:val="006D12C6"/>
    <w:rsid w:val="006D132B"/>
    <w:rsid w:val="006D138D"/>
    <w:rsid w:val="006D15A3"/>
    <w:rsid w:val="006D1989"/>
    <w:rsid w:val="006D1C0C"/>
    <w:rsid w:val="006D20C4"/>
    <w:rsid w:val="006D31C2"/>
    <w:rsid w:val="006D34C8"/>
    <w:rsid w:val="006D3718"/>
    <w:rsid w:val="006D3825"/>
    <w:rsid w:val="006D38E8"/>
    <w:rsid w:val="006D3F04"/>
    <w:rsid w:val="006D413C"/>
    <w:rsid w:val="006D4307"/>
    <w:rsid w:val="006D4A0E"/>
    <w:rsid w:val="006D5009"/>
    <w:rsid w:val="006D52AD"/>
    <w:rsid w:val="006D539A"/>
    <w:rsid w:val="006D549A"/>
    <w:rsid w:val="006D5615"/>
    <w:rsid w:val="006D572F"/>
    <w:rsid w:val="006D5781"/>
    <w:rsid w:val="006D5791"/>
    <w:rsid w:val="006D68CE"/>
    <w:rsid w:val="006D6EB0"/>
    <w:rsid w:val="006D7611"/>
    <w:rsid w:val="006D7E3E"/>
    <w:rsid w:val="006D7E61"/>
    <w:rsid w:val="006D7E80"/>
    <w:rsid w:val="006E0F05"/>
    <w:rsid w:val="006E0F5B"/>
    <w:rsid w:val="006E114F"/>
    <w:rsid w:val="006E1223"/>
    <w:rsid w:val="006E136B"/>
    <w:rsid w:val="006E1654"/>
    <w:rsid w:val="006E16D8"/>
    <w:rsid w:val="006E19B3"/>
    <w:rsid w:val="006E19DF"/>
    <w:rsid w:val="006E23F3"/>
    <w:rsid w:val="006E2C88"/>
    <w:rsid w:val="006E2D10"/>
    <w:rsid w:val="006E3251"/>
    <w:rsid w:val="006E32B3"/>
    <w:rsid w:val="006E3396"/>
    <w:rsid w:val="006E33F8"/>
    <w:rsid w:val="006E386C"/>
    <w:rsid w:val="006E3B5A"/>
    <w:rsid w:val="006E3D8E"/>
    <w:rsid w:val="006E4CAD"/>
    <w:rsid w:val="006E4DE9"/>
    <w:rsid w:val="006E54A4"/>
    <w:rsid w:val="006E5B5B"/>
    <w:rsid w:val="006E60CA"/>
    <w:rsid w:val="006E6328"/>
    <w:rsid w:val="006E6B4F"/>
    <w:rsid w:val="006E6DF3"/>
    <w:rsid w:val="006E7480"/>
    <w:rsid w:val="006E7A8E"/>
    <w:rsid w:val="006F0A2C"/>
    <w:rsid w:val="006F10F3"/>
    <w:rsid w:val="006F125E"/>
    <w:rsid w:val="006F134E"/>
    <w:rsid w:val="006F135D"/>
    <w:rsid w:val="006F1BA2"/>
    <w:rsid w:val="006F1DB7"/>
    <w:rsid w:val="006F210C"/>
    <w:rsid w:val="006F27DA"/>
    <w:rsid w:val="006F2D82"/>
    <w:rsid w:val="006F33C8"/>
    <w:rsid w:val="006F34A4"/>
    <w:rsid w:val="006F3740"/>
    <w:rsid w:val="006F3B68"/>
    <w:rsid w:val="006F459C"/>
    <w:rsid w:val="006F4823"/>
    <w:rsid w:val="006F4CF2"/>
    <w:rsid w:val="006F4E79"/>
    <w:rsid w:val="006F5479"/>
    <w:rsid w:val="006F5538"/>
    <w:rsid w:val="006F5914"/>
    <w:rsid w:val="006F5ACA"/>
    <w:rsid w:val="006F5AD9"/>
    <w:rsid w:val="006F5D42"/>
    <w:rsid w:val="006F5E11"/>
    <w:rsid w:val="006F6B8E"/>
    <w:rsid w:val="006F6E63"/>
    <w:rsid w:val="006F6EEE"/>
    <w:rsid w:val="006F781A"/>
    <w:rsid w:val="006F79FA"/>
    <w:rsid w:val="006F7BA2"/>
    <w:rsid w:val="00700229"/>
    <w:rsid w:val="007004E6"/>
    <w:rsid w:val="0070090E"/>
    <w:rsid w:val="00700A52"/>
    <w:rsid w:val="00700B35"/>
    <w:rsid w:val="00701611"/>
    <w:rsid w:val="007016FD"/>
    <w:rsid w:val="00701F0A"/>
    <w:rsid w:val="00702145"/>
    <w:rsid w:val="007023E0"/>
    <w:rsid w:val="007025E7"/>
    <w:rsid w:val="007026AE"/>
    <w:rsid w:val="00702AFA"/>
    <w:rsid w:val="00702CE9"/>
    <w:rsid w:val="00702D56"/>
    <w:rsid w:val="0070318B"/>
    <w:rsid w:val="007037EC"/>
    <w:rsid w:val="00703A60"/>
    <w:rsid w:val="00703F8B"/>
    <w:rsid w:val="0070427B"/>
    <w:rsid w:val="007043C5"/>
    <w:rsid w:val="00704431"/>
    <w:rsid w:val="007046C2"/>
    <w:rsid w:val="00704907"/>
    <w:rsid w:val="00704C62"/>
    <w:rsid w:val="00704CA7"/>
    <w:rsid w:val="00704F29"/>
    <w:rsid w:val="0070605B"/>
    <w:rsid w:val="0070669B"/>
    <w:rsid w:val="007067E2"/>
    <w:rsid w:val="00706F8A"/>
    <w:rsid w:val="0070746C"/>
    <w:rsid w:val="0070747E"/>
    <w:rsid w:val="00707533"/>
    <w:rsid w:val="007078AA"/>
    <w:rsid w:val="0070792D"/>
    <w:rsid w:val="007079BE"/>
    <w:rsid w:val="007103F3"/>
    <w:rsid w:val="00710477"/>
    <w:rsid w:val="007104F2"/>
    <w:rsid w:val="00710AC6"/>
    <w:rsid w:val="00710CD0"/>
    <w:rsid w:val="00710F37"/>
    <w:rsid w:val="007110B8"/>
    <w:rsid w:val="00711428"/>
    <w:rsid w:val="007115E6"/>
    <w:rsid w:val="00711BC9"/>
    <w:rsid w:val="0071334A"/>
    <w:rsid w:val="007133F1"/>
    <w:rsid w:val="00713CC5"/>
    <w:rsid w:val="00713F46"/>
    <w:rsid w:val="0071420F"/>
    <w:rsid w:val="007142AC"/>
    <w:rsid w:val="00714534"/>
    <w:rsid w:val="00714697"/>
    <w:rsid w:val="007147DA"/>
    <w:rsid w:val="0071485B"/>
    <w:rsid w:val="00715300"/>
    <w:rsid w:val="0071534E"/>
    <w:rsid w:val="00715743"/>
    <w:rsid w:val="00715DEB"/>
    <w:rsid w:val="00716147"/>
    <w:rsid w:val="007161C8"/>
    <w:rsid w:val="0071678C"/>
    <w:rsid w:val="00716AF4"/>
    <w:rsid w:val="00716B6C"/>
    <w:rsid w:val="00716FAC"/>
    <w:rsid w:val="007170C6"/>
    <w:rsid w:val="00717536"/>
    <w:rsid w:val="00717740"/>
    <w:rsid w:val="00720B25"/>
    <w:rsid w:val="00720D4C"/>
    <w:rsid w:val="00721069"/>
    <w:rsid w:val="0072113E"/>
    <w:rsid w:val="007213C9"/>
    <w:rsid w:val="00721B51"/>
    <w:rsid w:val="00721D50"/>
    <w:rsid w:val="007224E8"/>
    <w:rsid w:val="00723205"/>
    <w:rsid w:val="0072340C"/>
    <w:rsid w:val="0072348C"/>
    <w:rsid w:val="00723552"/>
    <w:rsid w:val="00723569"/>
    <w:rsid w:val="0072369D"/>
    <w:rsid w:val="007236C7"/>
    <w:rsid w:val="00723B5E"/>
    <w:rsid w:val="00723CF6"/>
    <w:rsid w:val="00723FCA"/>
    <w:rsid w:val="007243D7"/>
    <w:rsid w:val="007244C4"/>
    <w:rsid w:val="00724523"/>
    <w:rsid w:val="007246C6"/>
    <w:rsid w:val="007248ED"/>
    <w:rsid w:val="00725C76"/>
    <w:rsid w:val="00725F3C"/>
    <w:rsid w:val="00726056"/>
    <w:rsid w:val="007260F4"/>
    <w:rsid w:val="00726446"/>
    <w:rsid w:val="00726723"/>
    <w:rsid w:val="00726A66"/>
    <w:rsid w:val="00726AD8"/>
    <w:rsid w:val="00726FE3"/>
    <w:rsid w:val="007272FF"/>
    <w:rsid w:val="0072763F"/>
    <w:rsid w:val="007276E2"/>
    <w:rsid w:val="00727830"/>
    <w:rsid w:val="007301A6"/>
    <w:rsid w:val="00730CF6"/>
    <w:rsid w:val="00730E42"/>
    <w:rsid w:val="00731158"/>
    <w:rsid w:val="007319A9"/>
    <w:rsid w:val="00731EE0"/>
    <w:rsid w:val="00732107"/>
    <w:rsid w:val="007326DC"/>
    <w:rsid w:val="00733034"/>
    <w:rsid w:val="00733611"/>
    <w:rsid w:val="0073375F"/>
    <w:rsid w:val="00734554"/>
    <w:rsid w:val="007347EB"/>
    <w:rsid w:val="00734B9E"/>
    <w:rsid w:val="00735DDC"/>
    <w:rsid w:val="0073602A"/>
    <w:rsid w:val="00736101"/>
    <w:rsid w:val="0073651E"/>
    <w:rsid w:val="007365F5"/>
    <w:rsid w:val="00736A07"/>
    <w:rsid w:val="00736A15"/>
    <w:rsid w:val="00736A9E"/>
    <w:rsid w:val="00736BB0"/>
    <w:rsid w:val="00736F2F"/>
    <w:rsid w:val="00737220"/>
    <w:rsid w:val="0073729F"/>
    <w:rsid w:val="007375C4"/>
    <w:rsid w:val="00740686"/>
    <w:rsid w:val="00740741"/>
    <w:rsid w:val="0074080F"/>
    <w:rsid w:val="00740E62"/>
    <w:rsid w:val="00741321"/>
    <w:rsid w:val="00741FAF"/>
    <w:rsid w:val="00742477"/>
    <w:rsid w:val="00742785"/>
    <w:rsid w:val="00742B37"/>
    <w:rsid w:val="00743814"/>
    <w:rsid w:val="00743CA9"/>
    <w:rsid w:val="00743E6D"/>
    <w:rsid w:val="00743F2B"/>
    <w:rsid w:val="007440C9"/>
    <w:rsid w:val="0074424E"/>
    <w:rsid w:val="00744A2A"/>
    <w:rsid w:val="00744CFB"/>
    <w:rsid w:val="00744FE2"/>
    <w:rsid w:val="0074515C"/>
    <w:rsid w:val="00745722"/>
    <w:rsid w:val="00745D91"/>
    <w:rsid w:val="00746674"/>
    <w:rsid w:val="0074675E"/>
    <w:rsid w:val="00746BE7"/>
    <w:rsid w:val="00746D0A"/>
    <w:rsid w:val="00746DB1"/>
    <w:rsid w:val="0074745D"/>
    <w:rsid w:val="00747764"/>
    <w:rsid w:val="007500D8"/>
    <w:rsid w:val="0075064E"/>
    <w:rsid w:val="007507EF"/>
    <w:rsid w:val="00750A6F"/>
    <w:rsid w:val="00750FFD"/>
    <w:rsid w:val="0075192F"/>
    <w:rsid w:val="00751F68"/>
    <w:rsid w:val="00751FC0"/>
    <w:rsid w:val="00752115"/>
    <w:rsid w:val="0075297B"/>
    <w:rsid w:val="00752C82"/>
    <w:rsid w:val="00752DEA"/>
    <w:rsid w:val="007530D0"/>
    <w:rsid w:val="00753172"/>
    <w:rsid w:val="007533E3"/>
    <w:rsid w:val="00753631"/>
    <w:rsid w:val="00753779"/>
    <w:rsid w:val="00753C36"/>
    <w:rsid w:val="00754076"/>
    <w:rsid w:val="0075474A"/>
    <w:rsid w:val="00754C2E"/>
    <w:rsid w:val="007551DA"/>
    <w:rsid w:val="00755273"/>
    <w:rsid w:val="007552F6"/>
    <w:rsid w:val="007557A9"/>
    <w:rsid w:val="00755824"/>
    <w:rsid w:val="007562D0"/>
    <w:rsid w:val="00756725"/>
    <w:rsid w:val="00756BE3"/>
    <w:rsid w:val="00757288"/>
    <w:rsid w:val="007572D2"/>
    <w:rsid w:val="007574BE"/>
    <w:rsid w:val="0075769F"/>
    <w:rsid w:val="00757B32"/>
    <w:rsid w:val="00760184"/>
    <w:rsid w:val="00760797"/>
    <w:rsid w:val="00760B46"/>
    <w:rsid w:val="00760C87"/>
    <w:rsid w:val="00760DEC"/>
    <w:rsid w:val="007612BA"/>
    <w:rsid w:val="00761310"/>
    <w:rsid w:val="00761912"/>
    <w:rsid w:val="007619A2"/>
    <w:rsid w:val="0076208F"/>
    <w:rsid w:val="007621A3"/>
    <w:rsid w:val="007622BC"/>
    <w:rsid w:val="0076284D"/>
    <w:rsid w:val="0076314C"/>
    <w:rsid w:val="007632AB"/>
    <w:rsid w:val="00763623"/>
    <w:rsid w:val="00763830"/>
    <w:rsid w:val="00763CD4"/>
    <w:rsid w:val="00763EBE"/>
    <w:rsid w:val="007643C1"/>
    <w:rsid w:val="00764465"/>
    <w:rsid w:val="00764AF7"/>
    <w:rsid w:val="00765148"/>
    <w:rsid w:val="00765561"/>
    <w:rsid w:val="00765566"/>
    <w:rsid w:val="0076558F"/>
    <w:rsid w:val="007656F0"/>
    <w:rsid w:val="00765C21"/>
    <w:rsid w:val="00765C22"/>
    <w:rsid w:val="00765C9B"/>
    <w:rsid w:val="00765DDB"/>
    <w:rsid w:val="007661D4"/>
    <w:rsid w:val="00766228"/>
    <w:rsid w:val="007665FA"/>
    <w:rsid w:val="007668C0"/>
    <w:rsid w:val="00766C79"/>
    <w:rsid w:val="00766D83"/>
    <w:rsid w:val="00767201"/>
    <w:rsid w:val="007678A9"/>
    <w:rsid w:val="00767B75"/>
    <w:rsid w:val="00767BD5"/>
    <w:rsid w:val="00767BEC"/>
    <w:rsid w:val="00767E0E"/>
    <w:rsid w:val="007704BF"/>
    <w:rsid w:val="0077056B"/>
    <w:rsid w:val="0077062E"/>
    <w:rsid w:val="00770B27"/>
    <w:rsid w:val="00770C76"/>
    <w:rsid w:val="00770CA5"/>
    <w:rsid w:val="00770D80"/>
    <w:rsid w:val="00770DE8"/>
    <w:rsid w:val="00770E8A"/>
    <w:rsid w:val="0077155E"/>
    <w:rsid w:val="007715B4"/>
    <w:rsid w:val="00771774"/>
    <w:rsid w:val="007717FA"/>
    <w:rsid w:val="00771939"/>
    <w:rsid w:val="007719A6"/>
    <w:rsid w:val="007719C1"/>
    <w:rsid w:val="007721A9"/>
    <w:rsid w:val="00772251"/>
    <w:rsid w:val="007729FA"/>
    <w:rsid w:val="00772A66"/>
    <w:rsid w:val="00773320"/>
    <w:rsid w:val="0077373E"/>
    <w:rsid w:val="00773A43"/>
    <w:rsid w:val="007742CF"/>
    <w:rsid w:val="00774800"/>
    <w:rsid w:val="00774A8F"/>
    <w:rsid w:val="00774B04"/>
    <w:rsid w:val="00774B7E"/>
    <w:rsid w:val="00775356"/>
    <w:rsid w:val="007753ED"/>
    <w:rsid w:val="00775404"/>
    <w:rsid w:val="00775A5D"/>
    <w:rsid w:val="00776172"/>
    <w:rsid w:val="007765CA"/>
    <w:rsid w:val="0077660A"/>
    <w:rsid w:val="0077673C"/>
    <w:rsid w:val="0077689C"/>
    <w:rsid w:val="00776CA2"/>
    <w:rsid w:val="00776E08"/>
    <w:rsid w:val="0077707D"/>
    <w:rsid w:val="0078004F"/>
    <w:rsid w:val="00780455"/>
    <w:rsid w:val="007807E4"/>
    <w:rsid w:val="00780CB7"/>
    <w:rsid w:val="00780EE8"/>
    <w:rsid w:val="00780FE7"/>
    <w:rsid w:val="0078107F"/>
    <w:rsid w:val="0078156A"/>
    <w:rsid w:val="00781791"/>
    <w:rsid w:val="00782647"/>
    <w:rsid w:val="00782719"/>
    <w:rsid w:val="00782743"/>
    <w:rsid w:val="00782A6B"/>
    <w:rsid w:val="00782A9A"/>
    <w:rsid w:val="00782B14"/>
    <w:rsid w:val="00782C78"/>
    <w:rsid w:val="00782EB1"/>
    <w:rsid w:val="00783017"/>
    <w:rsid w:val="00783456"/>
    <w:rsid w:val="00783A4A"/>
    <w:rsid w:val="00783B87"/>
    <w:rsid w:val="007844A8"/>
    <w:rsid w:val="0078464A"/>
    <w:rsid w:val="00785310"/>
    <w:rsid w:val="007853BF"/>
    <w:rsid w:val="007858BA"/>
    <w:rsid w:val="0078590E"/>
    <w:rsid w:val="00785B94"/>
    <w:rsid w:val="00786515"/>
    <w:rsid w:val="007868A8"/>
    <w:rsid w:val="00786C2E"/>
    <w:rsid w:val="00787245"/>
    <w:rsid w:val="0078729B"/>
    <w:rsid w:val="00787392"/>
    <w:rsid w:val="007874F4"/>
    <w:rsid w:val="00787775"/>
    <w:rsid w:val="00787AD7"/>
    <w:rsid w:val="00787D56"/>
    <w:rsid w:val="00787F09"/>
    <w:rsid w:val="007900ED"/>
    <w:rsid w:val="007905AF"/>
    <w:rsid w:val="007906E3"/>
    <w:rsid w:val="00790C31"/>
    <w:rsid w:val="00791235"/>
    <w:rsid w:val="007916B6"/>
    <w:rsid w:val="0079208F"/>
    <w:rsid w:val="00792244"/>
    <w:rsid w:val="007928A1"/>
    <w:rsid w:val="00792A21"/>
    <w:rsid w:val="00792BB1"/>
    <w:rsid w:val="00792DEF"/>
    <w:rsid w:val="0079358E"/>
    <w:rsid w:val="00793BB3"/>
    <w:rsid w:val="007942B5"/>
    <w:rsid w:val="00794950"/>
    <w:rsid w:val="00794A97"/>
    <w:rsid w:val="00794DD4"/>
    <w:rsid w:val="00794DD6"/>
    <w:rsid w:val="0079597C"/>
    <w:rsid w:val="00795FBF"/>
    <w:rsid w:val="0079641F"/>
    <w:rsid w:val="007966A1"/>
    <w:rsid w:val="00796917"/>
    <w:rsid w:val="00796A13"/>
    <w:rsid w:val="00796AA2"/>
    <w:rsid w:val="00796B73"/>
    <w:rsid w:val="0079736E"/>
    <w:rsid w:val="00797644"/>
    <w:rsid w:val="00797871"/>
    <w:rsid w:val="00797BFA"/>
    <w:rsid w:val="00797D91"/>
    <w:rsid w:val="007A026F"/>
    <w:rsid w:val="007A0947"/>
    <w:rsid w:val="007A0ECB"/>
    <w:rsid w:val="007A1162"/>
    <w:rsid w:val="007A158B"/>
    <w:rsid w:val="007A1B37"/>
    <w:rsid w:val="007A1BB2"/>
    <w:rsid w:val="007A1ED4"/>
    <w:rsid w:val="007A1F3C"/>
    <w:rsid w:val="007A25E8"/>
    <w:rsid w:val="007A26DF"/>
    <w:rsid w:val="007A2AF0"/>
    <w:rsid w:val="007A2E9B"/>
    <w:rsid w:val="007A305C"/>
    <w:rsid w:val="007A3A2A"/>
    <w:rsid w:val="007A3EC7"/>
    <w:rsid w:val="007A4807"/>
    <w:rsid w:val="007A4845"/>
    <w:rsid w:val="007A4DB0"/>
    <w:rsid w:val="007A4E1A"/>
    <w:rsid w:val="007A5A40"/>
    <w:rsid w:val="007A5ABC"/>
    <w:rsid w:val="007A5D98"/>
    <w:rsid w:val="007A5EDA"/>
    <w:rsid w:val="007A5F92"/>
    <w:rsid w:val="007A699D"/>
    <w:rsid w:val="007A703B"/>
    <w:rsid w:val="007A7058"/>
    <w:rsid w:val="007A70D0"/>
    <w:rsid w:val="007A76D1"/>
    <w:rsid w:val="007A76FD"/>
    <w:rsid w:val="007A77D9"/>
    <w:rsid w:val="007A7BB7"/>
    <w:rsid w:val="007B01CE"/>
    <w:rsid w:val="007B049F"/>
    <w:rsid w:val="007B0540"/>
    <w:rsid w:val="007B05FD"/>
    <w:rsid w:val="007B0613"/>
    <w:rsid w:val="007B0682"/>
    <w:rsid w:val="007B0E29"/>
    <w:rsid w:val="007B0E90"/>
    <w:rsid w:val="007B107F"/>
    <w:rsid w:val="007B1414"/>
    <w:rsid w:val="007B149B"/>
    <w:rsid w:val="007B1C8D"/>
    <w:rsid w:val="007B1CED"/>
    <w:rsid w:val="007B1D46"/>
    <w:rsid w:val="007B206D"/>
    <w:rsid w:val="007B21C9"/>
    <w:rsid w:val="007B22D2"/>
    <w:rsid w:val="007B27A2"/>
    <w:rsid w:val="007B2B10"/>
    <w:rsid w:val="007B2CA2"/>
    <w:rsid w:val="007B2CDC"/>
    <w:rsid w:val="007B2F32"/>
    <w:rsid w:val="007B3070"/>
    <w:rsid w:val="007B3961"/>
    <w:rsid w:val="007B3C30"/>
    <w:rsid w:val="007B3CF1"/>
    <w:rsid w:val="007B3EDD"/>
    <w:rsid w:val="007B4011"/>
    <w:rsid w:val="007B41E6"/>
    <w:rsid w:val="007B467B"/>
    <w:rsid w:val="007B4773"/>
    <w:rsid w:val="007B4FA3"/>
    <w:rsid w:val="007B4FE6"/>
    <w:rsid w:val="007B5616"/>
    <w:rsid w:val="007B5698"/>
    <w:rsid w:val="007B5783"/>
    <w:rsid w:val="007B5E30"/>
    <w:rsid w:val="007B607A"/>
    <w:rsid w:val="007B60BC"/>
    <w:rsid w:val="007B640C"/>
    <w:rsid w:val="007B665E"/>
    <w:rsid w:val="007B7906"/>
    <w:rsid w:val="007B79BF"/>
    <w:rsid w:val="007B7C25"/>
    <w:rsid w:val="007B7CD0"/>
    <w:rsid w:val="007B7E00"/>
    <w:rsid w:val="007B7E86"/>
    <w:rsid w:val="007C0301"/>
    <w:rsid w:val="007C06A0"/>
    <w:rsid w:val="007C0ADC"/>
    <w:rsid w:val="007C118D"/>
    <w:rsid w:val="007C12E1"/>
    <w:rsid w:val="007C1329"/>
    <w:rsid w:val="007C156F"/>
    <w:rsid w:val="007C2267"/>
    <w:rsid w:val="007C265A"/>
    <w:rsid w:val="007C288C"/>
    <w:rsid w:val="007C2E4C"/>
    <w:rsid w:val="007C305A"/>
    <w:rsid w:val="007C312B"/>
    <w:rsid w:val="007C3B68"/>
    <w:rsid w:val="007C3DB7"/>
    <w:rsid w:val="007C4113"/>
    <w:rsid w:val="007C46E8"/>
    <w:rsid w:val="007C48BE"/>
    <w:rsid w:val="007C4CD2"/>
    <w:rsid w:val="007C5086"/>
    <w:rsid w:val="007C5DE0"/>
    <w:rsid w:val="007C62CE"/>
    <w:rsid w:val="007C6365"/>
    <w:rsid w:val="007C6448"/>
    <w:rsid w:val="007C69DC"/>
    <w:rsid w:val="007C756C"/>
    <w:rsid w:val="007C756D"/>
    <w:rsid w:val="007C7B41"/>
    <w:rsid w:val="007C7D45"/>
    <w:rsid w:val="007C7F64"/>
    <w:rsid w:val="007D0623"/>
    <w:rsid w:val="007D0708"/>
    <w:rsid w:val="007D0D34"/>
    <w:rsid w:val="007D14F1"/>
    <w:rsid w:val="007D15BE"/>
    <w:rsid w:val="007D16D4"/>
    <w:rsid w:val="007D1875"/>
    <w:rsid w:val="007D2181"/>
    <w:rsid w:val="007D2402"/>
    <w:rsid w:val="007D2508"/>
    <w:rsid w:val="007D26AB"/>
    <w:rsid w:val="007D2895"/>
    <w:rsid w:val="007D2D7B"/>
    <w:rsid w:val="007D2D84"/>
    <w:rsid w:val="007D2F6F"/>
    <w:rsid w:val="007D3141"/>
    <w:rsid w:val="007D3BA9"/>
    <w:rsid w:val="007D4360"/>
    <w:rsid w:val="007D4486"/>
    <w:rsid w:val="007D4AA4"/>
    <w:rsid w:val="007D4B7B"/>
    <w:rsid w:val="007D4E37"/>
    <w:rsid w:val="007D539E"/>
    <w:rsid w:val="007D5BBE"/>
    <w:rsid w:val="007D65DD"/>
    <w:rsid w:val="007D6FD7"/>
    <w:rsid w:val="007D70B0"/>
    <w:rsid w:val="007D7143"/>
    <w:rsid w:val="007D7251"/>
    <w:rsid w:val="007D727A"/>
    <w:rsid w:val="007D73D9"/>
    <w:rsid w:val="007D752E"/>
    <w:rsid w:val="007D77F9"/>
    <w:rsid w:val="007E0370"/>
    <w:rsid w:val="007E1011"/>
    <w:rsid w:val="007E1017"/>
    <w:rsid w:val="007E10D8"/>
    <w:rsid w:val="007E1126"/>
    <w:rsid w:val="007E19CC"/>
    <w:rsid w:val="007E1D91"/>
    <w:rsid w:val="007E23A9"/>
    <w:rsid w:val="007E2E27"/>
    <w:rsid w:val="007E30AA"/>
    <w:rsid w:val="007E3323"/>
    <w:rsid w:val="007E33D4"/>
    <w:rsid w:val="007E341A"/>
    <w:rsid w:val="007E3760"/>
    <w:rsid w:val="007E3A77"/>
    <w:rsid w:val="007E3AC0"/>
    <w:rsid w:val="007E3D68"/>
    <w:rsid w:val="007E3EA1"/>
    <w:rsid w:val="007E422A"/>
    <w:rsid w:val="007E4E65"/>
    <w:rsid w:val="007E54C4"/>
    <w:rsid w:val="007E54F0"/>
    <w:rsid w:val="007E594A"/>
    <w:rsid w:val="007E5EDE"/>
    <w:rsid w:val="007E600C"/>
    <w:rsid w:val="007E68DA"/>
    <w:rsid w:val="007E6C78"/>
    <w:rsid w:val="007E71C6"/>
    <w:rsid w:val="007E73D7"/>
    <w:rsid w:val="007E74DE"/>
    <w:rsid w:val="007E75F7"/>
    <w:rsid w:val="007E7FCD"/>
    <w:rsid w:val="007E7FDC"/>
    <w:rsid w:val="007F0015"/>
    <w:rsid w:val="007F00F0"/>
    <w:rsid w:val="007F01FA"/>
    <w:rsid w:val="007F037E"/>
    <w:rsid w:val="007F0BA2"/>
    <w:rsid w:val="007F0EF4"/>
    <w:rsid w:val="007F133F"/>
    <w:rsid w:val="007F1453"/>
    <w:rsid w:val="007F1A8D"/>
    <w:rsid w:val="007F1DC0"/>
    <w:rsid w:val="007F204B"/>
    <w:rsid w:val="007F2348"/>
    <w:rsid w:val="007F23EA"/>
    <w:rsid w:val="007F267A"/>
    <w:rsid w:val="007F29D8"/>
    <w:rsid w:val="007F3157"/>
    <w:rsid w:val="007F3379"/>
    <w:rsid w:val="007F374C"/>
    <w:rsid w:val="007F3AFB"/>
    <w:rsid w:val="007F3BDE"/>
    <w:rsid w:val="007F3D8F"/>
    <w:rsid w:val="007F4837"/>
    <w:rsid w:val="007F4849"/>
    <w:rsid w:val="007F4FF5"/>
    <w:rsid w:val="007F54BA"/>
    <w:rsid w:val="007F6727"/>
    <w:rsid w:val="007F702A"/>
    <w:rsid w:val="007F764F"/>
    <w:rsid w:val="007F7899"/>
    <w:rsid w:val="007F7900"/>
    <w:rsid w:val="007F7E5C"/>
    <w:rsid w:val="008000DF"/>
    <w:rsid w:val="008001EB"/>
    <w:rsid w:val="008002E8"/>
    <w:rsid w:val="00800328"/>
    <w:rsid w:val="0080035A"/>
    <w:rsid w:val="00801371"/>
    <w:rsid w:val="00801B86"/>
    <w:rsid w:val="00801F22"/>
    <w:rsid w:val="008024F5"/>
    <w:rsid w:val="00802504"/>
    <w:rsid w:val="00802DF4"/>
    <w:rsid w:val="00802E9B"/>
    <w:rsid w:val="00803059"/>
    <w:rsid w:val="00803310"/>
    <w:rsid w:val="00804067"/>
    <w:rsid w:val="00804330"/>
    <w:rsid w:val="00804415"/>
    <w:rsid w:val="00804DAE"/>
    <w:rsid w:val="00804DD9"/>
    <w:rsid w:val="00804FC4"/>
    <w:rsid w:val="0080517C"/>
    <w:rsid w:val="008056F1"/>
    <w:rsid w:val="008058AD"/>
    <w:rsid w:val="00805CAC"/>
    <w:rsid w:val="00805DE9"/>
    <w:rsid w:val="00806021"/>
    <w:rsid w:val="00806191"/>
    <w:rsid w:val="008066FB"/>
    <w:rsid w:val="008068D7"/>
    <w:rsid w:val="00807871"/>
    <w:rsid w:val="00807BAC"/>
    <w:rsid w:val="00807D41"/>
    <w:rsid w:val="00807D79"/>
    <w:rsid w:val="00810051"/>
    <w:rsid w:val="00810316"/>
    <w:rsid w:val="008103B4"/>
    <w:rsid w:val="008106F1"/>
    <w:rsid w:val="00810AB8"/>
    <w:rsid w:val="00811617"/>
    <w:rsid w:val="008124B3"/>
    <w:rsid w:val="008124D7"/>
    <w:rsid w:val="00812824"/>
    <w:rsid w:val="00812AD4"/>
    <w:rsid w:val="00812ADB"/>
    <w:rsid w:val="00812CB5"/>
    <w:rsid w:val="008134CB"/>
    <w:rsid w:val="0081375E"/>
    <w:rsid w:val="00813B36"/>
    <w:rsid w:val="00813B75"/>
    <w:rsid w:val="008140BD"/>
    <w:rsid w:val="00814202"/>
    <w:rsid w:val="0081424C"/>
    <w:rsid w:val="00814360"/>
    <w:rsid w:val="00814DBF"/>
    <w:rsid w:val="008151EA"/>
    <w:rsid w:val="008158C2"/>
    <w:rsid w:val="00815B9E"/>
    <w:rsid w:val="00815BB5"/>
    <w:rsid w:val="00815D7C"/>
    <w:rsid w:val="00815DD4"/>
    <w:rsid w:val="0081637B"/>
    <w:rsid w:val="00816501"/>
    <w:rsid w:val="008165D5"/>
    <w:rsid w:val="00816D1D"/>
    <w:rsid w:val="00816E40"/>
    <w:rsid w:val="008170F0"/>
    <w:rsid w:val="00817281"/>
    <w:rsid w:val="00817740"/>
    <w:rsid w:val="00817AB2"/>
    <w:rsid w:val="00820060"/>
    <w:rsid w:val="0082047E"/>
    <w:rsid w:val="00820482"/>
    <w:rsid w:val="008208E1"/>
    <w:rsid w:val="00821E9B"/>
    <w:rsid w:val="00821EE3"/>
    <w:rsid w:val="00821FC8"/>
    <w:rsid w:val="008223BC"/>
    <w:rsid w:val="0082245F"/>
    <w:rsid w:val="0082256A"/>
    <w:rsid w:val="008230B7"/>
    <w:rsid w:val="0082351B"/>
    <w:rsid w:val="00823A29"/>
    <w:rsid w:val="008247DA"/>
    <w:rsid w:val="00824EED"/>
    <w:rsid w:val="00825834"/>
    <w:rsid w:val="00825F87"/>
    <w:rsid w:val="00826439"/>
    <w:rsid w:val="008266D3"/>
    <w:rsid w:val="00827303"/>
    <w:rsid w:val="0082771E"/>
    <w:rsid w:val="00827722"/>
    <w:rsid w:val="008278FB"/>
    <w:rsid w:val="00827E90"/>
    <w:rsid w:val="0083016A"/>
    <w:rsid w:val="00830190"/>
    <w:rsid w:val="00830560"/>
    <w:rsid w:val="0083089C"/>
    <w:rsid w:val="00830CC7"/>
    <w:rsid w:val="00831999"/>
    <w:rsid w:val="00831B21"/>
    <w:rsid w:val="00831C8F"/>
    <w:rsid w:val="00831CC8"/>
    <w:rsid w:val="00831F86"/>
    <w:rsid w:val="00832000"/>
    <w:rsid w:val="008320A0"/>
    <w:rsid w:val="00832394"/>
    <w:rsid w:val="00832688"/>
    <w:rsid w:val="00833300"/>
    <w:rsid w:val="0083344D"/>
    <w:rsid w:val="00833596"/>
    <w:rsid w:val="0083367B"/>
    <w:rsid w:val="008336C4"/>
    <w:rsid w:val="008338C4"/>
    <w:rsid w:val="00833929"/>
    <w:rsid w:val="00834245"/>
    <w:rsid w:val="008348ED"/>
    <w:rsid w:val="00834945"/>
    <w:rsid w:val="00834C50"/>
    <w:rsid w:val="008350A1"/>
    <w:rsid w:val="008353AB"/>
    <w:rsid w:val="00835453"/>
    <w:rsid w:val="00835509"/>
    <w:rsid w:val="00835958"/>
    <w:rsid w:val="00835B09"/>
    <w:rsid w:val="00835C33"/>
    <w:rsid w:val="00835DD7"/>
    <w:rsid w:val="00835F51"/>
    <w:rsid w:val="008360D0"/>
    <w:rsid w:val="0083612D"/>
    <w:rsid w:val="00836189"/>
    <w:rsid w:val="008363E3"/>
    <w:rsid w:val="00836416"/>
    <w:rsid w:val="00836D9D"/>
    <w:rsid w:val="00836EA6"/>
    <w:rsid w:val="00837778"/>
    <w:rsid w:val="008378E7"/>
    <w:rsid w:val="00837E80"/>
    <w:rsid w:val="00840426"/>
    <w:rsid w:val="00840C6E"/>
    <w:rsid w:val="00840F4C"/>
    <w:rsid w:val="008412EC"/>
    <w:rsid w:val="008419AD"/>
    <w:rsid w:val="00841AA5"/>
    <w:rsid w:val="00841D4E"/>
    <w:rsid w:val="00841DA2"/>
    <w:rsid w:val="008427F0"/>
    <w:rsid w:val="00842DCB"/>
    <w:rsid w:val="00842F31"/>
    <w:rsid w:val="00842F63"/>
    <w:rsid w:val="0084309B"/>
    <w:rsid w:val="00843C57"/>
    <w:rsid w:val="00844030"/>
    <w:rsid w:val="008440FC"/>
    <w:rsid w:val="008441F1"/>
    <w:rsid w:val="0084437E"/>
    <w:rsid w:val="008443AC"/>
    <w:rsid w:val="008444F0"/>
    <w:rsid w:val="00844923"/>
    <w:rsid w:val="00844A88"/>
    <w:rsid w:val="00844B66"/>
    <w:rsid w:val="00844F79"/>
    <w:rsid w:val="00845066"/>
    <w:rsid w:val="008455D7"/>
    <w:rsid w:val="00845944"/>
    <w:rsid w:val="00845A6D"/>
    <w:rsid w:val="00845D4D"/>
    <w:rsid w:val="00845E5B"/>
    <w:rsid w:val="0084650D"/>
    <w:rsid w:val="00846A9E"/>
    <w:rsid w:val="00847081"/>
    <w:rsid w:val="008470F2"/>
    <w:rsid w:val="00847A0F"/>
    <w:rsid w:val="00847F83"/>
    <w:rsid w:val="00850514"/>
    <w:rsid w:val="00850701"/>
    <w:rsid w:val="00850B68"/>
    <w:rsid w:val="00851036"/>
    <w:rsid w:val="0085130F"/>
    <w:rsid w:val="00851998"/>
    <w:rsid w:val="0085231F"/>
    <w:rsid w:val="00852878"/>
    <w:rsid w:val="00852B25"/>
    <w:rsid w:val="00852BB3"/>
    <w:rsid w:val="0085304F"/>
    <w:rsid w:val="00853595"/>
    <w:rsid w:val="0085451C"/>
    <w:rsid w:val="0085470E"/>
    <w:rsid w:val="00854E3D"/>
    <w:rsid w:val="00855076"/>
    <w:rsid w:val="00855689"/>
    <w:rsid w:val="008556C6"/>
    <w:rsid w:val="0085591A"/>
    <w:rsid w:val="00855AE9"/>
    <w:rsid w:val="00856781"/>
    <w:rsid w:val="00857678"/>
    <w:rsid w:val="00857D81"/>
    <w:rsid w:val="00857F1E"/>
    <w:rsid w:val="00860188"/>
    <w:rsid w:val="008602A3"/>
    <w:rsid w:val="008602D6"/>
    <w:rsid w:val="0086051A"/>
    <w:rsid w:val="0086055F"/>
    <w:rsid w:val="008605CB"/>
    <w:rsid w:val="00860A5D"/>
    <w:rsid w:val="00860B52"/>
    <w:rsid w:val="00861143"/>
    <w:rsid w:val="00861166"/>
    <w:rsid w:val="008616AF"/>
    <w:rsid w:val="00861723"/>
    <w:rsid w:val="008617BE"/>
    <w:rsid w:val="00861817"/>
    <w:rsid w:val="008618ED"/>
    <w:rsid w:val="00861AA7"/>
    <w:rsid w:val="0086217D"/>
    <w:rsid w:val="008621A6"/>
    <w:rsid w:val="008624C6"/>
    <w:rsid w:val="008631E7"/>
    <w:rsid w:val="00863885"/>
    <w:rsid w:val="00863BD1"/>
    <w:rsid w:val="00863C86"/>
    <w:rsid w:val="00864163"/>
    <w:rsid w:val="008641E7"/>
    <w:rsid w:val="008646E8"/>
    <w:rsid w:val="008660D3"/>
    <w:rsid w:val="008662D5"/>
    <w:rsid w:val="0086681B"/>
    <w:rsid w:val="00866AD7"/>
    <w:rsid w:val="00866E15"/>
    <w:rsid w:val="008675D8"/>
    <w:rsid w:val="00867613"/>
    <w:rsid w:val="00867CDF"/>
    <w:rsid w:val="00870295"/>
    <w:rsid w:val="0087033A"/>
    <w:rsid w:val="00870450"/>
    <w:rsid w:val="00870634"/>
    <w:rsid w:val="008706A3"/>
    <w:rsid w:val="00870704"/>
    <w:rsid w:val="008708C5"/>
    <w:rsid w:val="00870A93"/>
    <w:rsid w:val="00870AA2"/>
    <w:rsid w:val="00870EC3"/>
    <w:rsid w:val="0087111F"/>
    <w:rsid w:val="008717A3"/>
    <w:rsid w:val="00871C0A"/>
    <w:rsid w:val="00871CCE"/>
    <w:rsid w:val="00871D54"/>
    <w:rsid w:val="00872329"/>
    <w:rsid w:val="00872CB7"/>
    <w:rsid w:val="00873047"/>
    <w:rsid w:val="00873547"/>
    <w:rsid w:val="00873DF4"/>
    <w:rsid w:val="008742D7"/>
    <w:rsid w:val="00874370"/>
    <w:rsid w:val="00874816"/>
    <w:rsid w:val="008748DE"/>
    <w:rsid w:val="00874D64"/>
    <w:rsid w:val="00874DF4"/>
    <w:rsid w:val="00874F4D"/>
    <w:rsid w:val="00875432"/>
    <w:rsid w:val="008759D1"/>
    <w:rsid w:val="00876B97"/>
    <w:rsid w:val="008772AB"/>
    <w:rsid w:val="00877989"/>
    <w:rsid w:val="008810AA"/>
    <w:rsid w:val="008813AE"/>
    <w:rsid w:val="00881457"/>
    <w:rsid w:val="0088173B"/>
    <w:rsid w:val="008824F8"/>
    <w:rsid w:val="008825AA"/>
    <w:rsid w:val="008828B9"/>
    <w:rsid w:val="00882E28"/>
    <w:rsid w:val="00882F9B"/>
    <w:rsid w:val="008831E4"/>
    <w:rsid w:val="008834B6"/>
    <w:rsid w:val="00883970"/>
    <w:rsid w:val="008839C3"/>
    <w:rsid w:val="00884077"/>
    <w:rsid w:val="00884558"/>
    <w:rsid w:val="0088471A"/>
    <w:rsid w:val="008847FD"/>
    <w:rsid w:val="008848A1"/>
    <w:rsid w:val="00884C13"/>
    <w:rsid w:val="00885256"/>
    <w:rsid w:val="008855B4"/>
    <w:rsid w:val="00885A94"/>
    <w:rsid w:val="00885BF4"/>
    <w:rsid w:val="008860B7"/>
    <w:rsid w:val="008866F4"/>
    <w:rsid w:val="0088670E"/>
    <w:rsid w:val="00886952"/>
    <w:rsid w:val="00886C31"/>
    <w:rsid w:val="00887109"/>
    <w:rsid w:val="0088753A"/>
    <w:rsid w:val="00887734"/>
    <w:rsid w:val="00887844"/>
    <w:rsid w:val="00890071"/>
    <w:rsid w:val="0089153E"/>
    <w:rsid w:val="008915C0"/>
    <w:rsid w:val="00892237"/>
    <w:rsid w:val="0089237C"/>
    <w:rsid w:val="008928AC"/>
    <w:rsid w:val="00892C16"/>
    <w:rsid w:val="00892EB8"/>
    <w:rsid w:val="00893030"/>
    <w:rsid w:val="00893058"/>
    <w:rsid w:val="0089385F"/>
    <w:rsid w:val="00893B79"/>
    <w:rsid w:val="00893C48"/>
    <w:rsid w:val="00893ECD"/>
    <w:rsid w:val="00894BB5"/>
    <w:rsid w:val="00894CC7"/>
    <w:rsid w:val="00895066"/>
    <w:rsid w:val="0089520D"/>
    <w:rsid w:val="00895459"/>
    <w:rsid w:val="0089554F"/>
    <w:rsid w:val="008957B4"/>
    <w:rsid w:val="00895A82"/>
    <w:rsid w:val="00896456"/>
    <w:rsid w:val="00896530"/>
    <w:rsid w:val="00896683"/>
    <w:rsid w:val="008967C6"/>
    <w:rsid w:val="00896CB5"/>
    <w:rsid w:val="00896DC9"/>
    <w:rsid w:val="00897925"/>
    <w:rsid w:val="00897A2E"/>
    <w:rsid w:val="00897AFC"/>
    <w:rsid w:val="00897E8D"/>
    <w:rsid w:val="008A029E"/>
    <w:rsid w:val="008A03FE"/>
    <w:rsid w:val="008A04C9"/>
    <w:rsid w:val="008A0953"/>
    <w:rsid w:val="008A0D3D"/>
    <w:rsid w:val="008A16C4"/>
    <w:rsid w:val="008A16F9"/>
    <w:rsid w:val="008A1AD4"/>
    <w:rsid w:val="008A1AFE"/>
    <w:rsid w:val="008A1EAD"/>
    <w:rsid w:val="008A24CD"/>
    <w:rsid w:val="008A26F2"/>
    <w:rsid w:val="008A274E"/>
    <w:rsid w:val="008A2CCE"/>
    <w:rsid w:val="008A2DBB"/>
    <w:rsid w:val="008A2F12"/>
    <w:rsid w:val="008A355F"/>
    <w:rsid w:val="008A3984"/>
    <w:rsid w:val="008A3BF5"/>
    <w:rsid w:val="008A40E1"/>
    <w:rsid w:val="008A4362"/>
    <w:rsid w:val="008A47E7"/>
    <w:rsid w:val="008A480D"/>
    <w:rsid w:val="008A5868"/>
    <w:rsid w:val="008A598E"/>
    <w:rsid w:val="008A5CA0"/>
    <w:rsid w:val="008A5CD4"/>
    <w:rsid w:val="008A60A8"/>
    <w:rsid w:val="008A6193"/>
    <w:rsid w:val="008A63F7"/>
    <w:rsid w:val="008A67E5"/>
    <w:rsid w:val="008A6819"/>
    <w:rsid w:val="008A6938"/>
    <w:rsid w:val="008A6980"/>
    <w:rsid w:val="008A6BB4"/>
    <w:rsid w:val="008A7149"/>
    <w:rsid w:val="008A7A0F"/>
    <w:rsid w:val="008A7AFE"/>
    <w:rsid w:val="008A7CBC"/>
    <w:rsid w:val="008A7DFE"/>
    <w:rsid w:val="008A7EC2"/>
    <w:rsid w:val="008B0C6D"/>
    <w:rsid w:val="008B0E81"/>
    <w:rsid w:val="008B0FAE"/>
    <w:rsid w:val="008B12AC"/>
    <w:rsid w:val="008B13DB"/>
    <w:rsid w:val="008B1D1E"/>
    <w:rsid w:val="008B2058"/>
    <w:rsid w:val="008B250D"/>
    <w:rsid w:val="008B2850"/>
    <w:rsid w:val="008B2DFE"/>
    <w:rsid w:val="008B2FEC"/>
    <w:rsid w:val="008B326D"/>
    <w:rsid w:val="008B39C7"/>
    <w:rsid w:val="008B3E2C"/>
    <w:rsid w:val="008B4113"/>
    <w:rsid w:val="008B4866"/>
    <w:rsid w:val="008B4AC8"/>
    <w:rsid w:val="008B5890"/>
    <w:rsid w:val="008B60A7"/>
    <w:rsid w:val="008B6182"/>
    <w:rsid w:val="008B6595"/>
    <w:rsid w:val="008B6A33"/>
    <w:rsid w:val="008B6A93"/>
    <w:rsid w:val="008B6BA7"/>
    <w:rsid w:val="008B6DE5"/>
    <w:rsid w:val="008B6E1B"/>
    <w:rsid w:val="008B6E49"/>
    <w:rsid w:val="008B7B2C"/>
    <w:rsid w:val="008B7B4E"/>
    <w:rsid w:val="008B7B61"/>
    <w:rsid w:val="008C06F0"/>
    <w:rsid w:val="008C06F8"/>
    <w:rsid w:val="008C0805"/>
    <w:rsid w:val="008C094A"/>
    <w:rsid w:val="008C09EE"/>
    <w:rsid w:val="008C0C7B"/>
    <w:rsid w:val="008C0FFB"/>
    <w:rsid w:val="008C1264"/>
    <w:rsid w:val="008C1796"/>
    <w:rsid w:val="008C18CB"/>
    <w:rsid w:val="008C1C5F"/>
    <w:rsid w:val="008C1D04"/>
    <w:rsid w:val="008C1D4A"/>
    <w:rsid w:val="008C1DB8"/>
    <w:rsid w:val="008C217C"/>
    <w:rsid w:val="008C239E"/>
    <w:rsid w:val="008C24B2"/>
    <w:rsid w:val="008C253A"/>
    <w:rsid w:val="008C2617"/>
    <w:rsid w:val="008C2688"/>
    <w:rsid w:val="008C2708"/>
    <w:rsid w:val="008C2738"/>
    <w:rsid w:val="008C360A"/>
    <w:rsid w:val="008C39F6"/>
    <w:rsid w:val="008C40B2"/>
    <w:rsid w:val="008C426D"/>
    <w:rsid w:val="008C42A7"/>
    <w:rsid w:val="008C56F6"/>
    <w:rsid w:val="008C5768"/>
    <w:rsid w:val="008C6376"/>
    <w:rsid w:val="008C63CF"/>
    <w:rsid w:val="008C64EA"/>
    <w:rsid w:val="008C6718"/>
    <w:rsid w:val="008C67F7"/>
    <w:rsid w:val="008C6B9B"/>
    <w:rsid w:val="008C6BAC"/>
    <w:rsid w:val="008C6CB7"/>
    <w:rsid w:val="008C71D3"/>
    <w:rsid w:val="008C77AC"/>
    <w:rsid w:val="008C7838"/>
    <w:rsid w:val="008C7F6A"/>
    <w:rsid w:val="008D091C"/>
    <w:rsid w:val="008D0BB9"/>
    <w:rsid w:val="008D1173"/>
    <w:rsid w:val="008D11A0"/>
    <w:rsid w:val="008D12D1"/>
    <w:rsid w:val="008D1841"/>
    <w:rsid w:val="008D2200"/>
    <w:rsid w:val="008D2C48"/>
    <w:rsid w:val="008D30AD"/>
    <w:rsid w:val="008D3850"/>
    <w:rsid w:val="008D4235"/>
    <w:rsid w:val="008D467D"/>
    <w:rsid w:val="008D4E56"/>
    <w:rsid w:val="008D4FE1"/>
    <w:rsid w:val="008D5981"/>
    <w:rsid w:val="008D59C9"/>
    <w:rsid w:val="008D5CBD"/>
    <w:rsid w:val="008D5EC9"/>
    <w:rsid w:val="008D62C4"/>
    <w:rsid w:val="008D6CC3"/>
    <w:rsid w:val="008D6DC0"/>
    <w:rsid w:val="008D6DCF"/>
    <w:rsid w:val="008D6ECE"/>
    <w:rsid w:val="008D71B8"/>
    <w:rsid w:val="008D720B"/>
    <w:rsid w:val="008D75BD"/>
    <w:rsid w:val="008D77ED"/>
    <w:rsid w:val="008D7993"/>
    <w:rsid w:val="008E0393"/>
    <w:rsid w:val="008E06C4"/>
    <w:rsid w:val="008E0CE6"/>
    <w:rsid w:val="008E0D06"/>
    <w:rsid w:val="008E1440"/>
    <w:rsid w:val="008E163A"/>
    <w:rsid w:val="008E1774"/>
    <w:rsid w:val="008E1952"/>
    <w:rsid w:val="008E21CB"/>
    <w:rsid w:val="008E23C4"/>
    <w:rsid w:val="008E29D9"/>
    <w:rsid w:val="008E2AAE"/>
    <w:rsid w:val="008E2B22"/>
    <w:rsid w:val="008E2B6A"/>
    <w:rsid w:val="008E2C68"/>
    <w:rsid w:val="008E2F98"/>
    <w:rsid w:val="008E3892"/>
    <w:rsid w:val="008E3A51"/>
    <w:rsid w:val="008E3F01"/>
    <w:rsid w:val="008E3FB3"/>
    <w:rsid w:val="008E402C"/>
    <w:rsid w:val="008E42D8"/>
    <w:rsid w:val="008E42F4"/>
    <w:rsid w:val="008E4397"/>
    <w:rsid w:val="008E4572"/>
    <w:rsid w:val="008E459B"/>
    <w:rsid w:val="008E4B4A"/>
    <w:rsid w:val="008E52E8"/>
    <w:rsid w:val="008E5509"/>
    <w:rsid w:val="008E55DE"/>
    <w:rsid w:val="008E5A77"/>
    <w:rsid w:val="008E5DDE"/>
    <w:rsid w:val="008E5EEF"/>
    <w:rsid w:val="008E5F7C"/>
    <w:rsid w:val="008E6445"/>
    <w:rsid w:val="008E6448"/>
    <w:rsid w:val="008E6680"/>
    <w:rsid w:val="008E6C83"/>
    <w:rsid w:val="008E7944"/>
    <w:rsid w:val="008E7D02"/>
    <w:rsid w:val="008F00CC"/>
    <w:rsid w:val="008F02A0"/>
    <w:rsid w:val="008F1628"/>
    <w:rsid w:val="008F1AE8"/>
    <w:rsid w:val="008F1BA8"/>
    <w:rsid w:val="008F1E56"/>
    <w:rsid w:val="008F2034"/>
    <w:rsid w:val="008F3563"/>
    <w:rsid w:val="008F35EF"/>
    <w:rsid w:val="008F3924"/>
    <w:rsid w:val="008F4400"/>
    <w:rsid w:val="008F446D"/>
    <w:rsid w:val="008F470F"/>
    <w:rsid w:val="008F495C"/>
    <w:rsid w:val="008F49B2"/>
    <w:rsid w:val="008F4F0D"/>
    <w:rsid w:val="008F5539"/>
    <w:rsid w:val="008F5669"/>
    <w:rsid w:val="008F56DC"/>
    <w:rsid w:val="008F56F6"/>
    <w:rsid w:val="008F5DB1"/>
    <w:rsid w:val="008F6359"/>
    <w:rsid w:val="008F63D1"/>
    <w:rsid w:val="008F6758"/>
    <w:rsid w:val="008F6AC3"/>
    <w:rsid w:val="008F6B6A"/>
    <w:rsid w:val="008F70FB"/>
    <w:rsid w:val="008F712B"/>
    <w:rsid w:val="008F7328"/>
    <w:rsid w:val="008F77AC"/>
    <w:rsid w:val="008F7CF4"/>
    <w:rsid w:val="00900137"/>
    <w:rsid w:val="00900508"/>
    <w:rsid w:val="00900BCC"/>
    <w:rsid w:val="00900DF6"/>
    <w:rsid w:val="00901658"/>
    <w:rsid w:val="009017BD"/>
    <w:rsid w:val="009024F5"/>
    <w:rsid w:val="009025EB"/>
    <w:rsid w:val="00902A57"/>
    <w:rsid w:val="00902E18"/>
    <w:rsid w:val="00902EF2"/>
    <w:rsid w:val="0090302A"/>
    <w:rsid w:val="00903080"/>
    <w:rsid w:val="00903C50"/>
    <w:rsid w:val="009041D6"/>
    <w:rsid w:val="00904221"/>
    <w:rsid w:val="009046AF"/>
    <w:rsid w:val="00904A9C"/>
    <w:rsid w:val="00904E10"/>
    <w:rsid w:val="00904ECB"/>
    <w:rsid w:val="00905DB6"/>
    <w:rsid w:val="00905FDC"/>
    <w:rsid w:val="00906212"/>
    <w:rsid w:val="009062E9"/>
    <w:rsid w:val="0090697C"/>
    <w:rsid w:val="00906ADA"/>
    <w:rsid w:val="00906EC4"/>
    <w:rsid w:val="00907237"/>
    <w:rsid w:val="00907271"/>
    <w:rsid w:val="009077EE"/>
    <w:rsid w:val="00907F2E"/>
    <w:rsid w:val="00910218"/>
    <w:rsid w:val="00910582"/>
    <w:rsid w:val="00910B00"/>
    <w:rsid w:val="00910C0D"/>
    <w:rsid w:val="009111D4"/>
    <w:rsid w:val="009112AE"/>
    <w:rsid w:val="00911323"/>
    <w:rsid w:val="00911578"/>
    <w:rsid w:val="00911B40"/>
    <w:rsid w:val="009120AF"/>
    <w:rsid w:val="00912B8E"/>
    <w:rsid w:val="009130C0"/>
    <w:rsid w:val="0091332B"/>
    <w:rsid w:val="00913824"/>
    <w:rsid w:val="009138F6"/>
    <w:rsid w:val="00913D23"/>
    <w:rsid w:val="00914C2E"/>
    <w:rsid w:val="00914D1B"/>
    <w:rsid w:val="00915A30"/>
    <w:rsid w:val="00915AC2"/>
    <w:rsid w:val="00915BBA"/>
    <w:rsid w:val="00915C9B"/>
    <w:rsid w:val="00915ED5"/>
    <w:rsid w:val="00915EDF"/>
    <w:rsid w:val="0091616D"/>
    <w:rsid w:val="00916180"/>
    <w:rsid w:val="009168F0"/>
    <w:rsid w:val="00916FC4"/>
    <w:rsid w:val="0091730C"/>
    <w:rsid w:val="0091780E"/>
    <w:rsid w:val="00917935"/>
    <w:rsid w:val="00917BEB"/>
    <w:rsid w:val="0092035D"/>
    <w:rsid w:val="009203BF"/>
    <w:rsid w:val="00920439"/>
    <w:rsid w:val="009206C0"/>
    <w:rsid w:val="0092096A"/>
    <w:rsid w:val="00920F4D"/>
    <w:rsid w:val="00921750"/>
    <w:rsid w:val="009220EC"/>
    <w:rsid w:val="009221D2"/>
    <w:rsid w:val="009224A5"/>
    <w:rsid w:val="00922A64"/>
    <w:rsid w:val="00922B59"/>
    <w:rsid w:val="00922D4C"/>
    <w:rsid w:val="00922EBC"/>
    <w:rsid w:val="009232A8"/>
    <w:rsid w:val="009234C0"/>
    <w:rsid w:val="00923B1B"/>
    <w:rsid w:val="00923BB4"/>
    <w:rsid w:val="00923BD7"/>
    <w:rsid w:val="00923FEA"/>
    <w:rsid w:val="00924721"/>
    <w:rsid w:val="00924EEF"/>
    <w:rsid w:val="00925DEC"/>
    <w:rsid w:val="00926455"/>
    <w:rsid w:val="00926DB0"/>
    <w:rsid w:val="00926ECD"/>
    <w:rsid w:val="00927342"/>
    <w:rsid w:val="00927644"/>
    <w:rsid w:val="0092768B"/>
    <w:rsid w:val="0092789E"/>
    <w:rsid w:val="009279F7"/>
    <w:rsid w:val="0093018B"/>
    <w:rsid w:val="0093036D"/>
    <w:rsid w:val="00930C19"/>
    <w:rsid w:val="00931065"/>
    <w:rsid w:val="009314B6"/>
    <w:rsid w:val="00931C3F"/>
    <w:rsid w:val="0093225E"/>
    <w:rsid w:val="00932D3E"/>
    <w:rsid w:val="00932D6B"/>
    <w:rsid w:val="00932E24"/>
    <w:rsid w:val="00932F3C"/>
    <w:rsid w:val="00933301"/>
    <w:rsid w:val="009338B1"/>
    <w:rsid w:val="009344D2"/>
    <w:rsid w:val="00934649"/>
    <w:rsid w:val="00934A69"/>
    <w:rsid w:val="00934BCA"/>
    <w:rsid w:val="00934ECD"/>
    <w:rsid w:val="00934F1F"/>
    <w:rsid w:val="0093508A"/>
    <w:rsid w:val="0093531C"/>
    <w:rsid w:val="00935541"/>
    <w:rsid w:val="0093585C"/>
    <w:rsid w:val="0093595F"/>
    <w:rsid w:val="00935BE1"/>
    <w:rsid w:val="00935E78"/>
    <w:rsid w:val="009368E4"/>
    <w:rsid w:val="00936DD3"/>
    <w:rsid w:val="00936F5D"/>
    <w:rsid w:val="0093722C"/>
    <w:rsid w:val="0093754A"/>
    <w:rsid w:val="00937C06"/>
    <w:rsid w:val="00937DCC"/>
    <w:rsid w:val="009400BF"/>
    <w:rsid w:val="0094010D"/>
    <w:rsid w:val="009404A9"/>
    <w:rsid w:val="009406F6"/>
    <w:rsid w:val="009410D2"/>
    <w:rsid w:val="00941256"/>
    <w:rsid w:val="009414B0"/>
    <w:rsid w:val="0094150F"/>
    <w:rsid w:val="009416F7"/>
    <w:rsid w:val="00941C0A"/>
    <w:rsid w:val="00941CAE"/>
    <w:rsid w:val="00941EA7"/>
    <w:rsid w:val="00942592"/>
    <w:rsid w:val="00942657"/>
    <w:rsid w:val="009429E9"/>
    <w:rsid w:val="00943050"/>
    <w:rsid w:val="009431D8"/>
    <w:rsid w:val="009437A6"/>
    <w:rsid w:val="0094385F"/>
    <w:rsid w:val="00943C26"/>
    <w:rsid w:val="00943CA6"/>
    <w:rsid w:val="00943FC5"/>
    <w:rsid w:val="00944414"/>
    <w:rsid w:val="00944874"/>
    <w:rsid w:val="00944DCF"/>
    <w:rsid w:val="00944FF6"/>
    <w:rsid w:val="0094545B"/>
    <w:rsid w:val="009457EF"/>
    <w:rsid w:val="009458F4"/>
    <w:rsid w:val="00945C7D"/>
    <w:rsid w:val="00945C92"/>
    <w:rsid w:val="00945EA4"/>
    <w:rsid w:val="0094624C"/>
    <w:rsid w:val="0094635F"/>
    <w:rsid w:val="00946659"/>
    <w:rsid w:val="00947362"/>
    <w:rsid w:val="00947B3F"/>
    <w:rsid w:val="00947B69"/>
    <w:rsid w:val="009507C1"/>
    <w:rsid w:val="00950B5E"/>
    <w:rsid w:val="00950B84"/>
    <w:rsid w:val="00950BF8"/>
    <w:rsid w:val="00951585"/>
    <w:rsid w:val="00951722"/>
    <w:rsid w:val="0095187B"/>
    <w:rsid w:val="00951CAC"/>
    <w:rsid w:val="00952A5E"/>
    <w:rsid w:val="00952C08"/>
    <w:rsid w:val="00952CD5"/>
    <w:rsid w:val="00952F69"/>
    <w:rsid w:val="00953521"/>
    <w:rsid w:val="009535B6"/>
    <w:rsid w:val="009536C3"/>
    <w:rsid w:val="00953CDC"/>
    <w:rsid w:val="00953EF8"/>
    <w:rsid w:val="00954192"/>
    <w:rsid w:val="00954202"/>
    <w:rsid w:val="00954294"/>
    <w:rsid w:val="0095467C"/>
    <w:rsid w:val="00954893"/>
    <w:rsid w:val="009557BC"/>
    <w:rsid w:val="00955B2F"/>
    <w:rsid w:val="00955B97"/>
    <w:rsid w:val="00955FFA"/>
    <w:rsid w:val="0095614B"/>
    <w:rsid w:val="00956735"/>
    <w:rsid w:val="00956930"/>
    <w:rsid w:val="00956BF9"/>
    <w:rsid w:val="00956E31"/>
    <w:rsid w:val="0095728A"/>
    <w:rsid w:val="0095754A"/>
    <w:rsid w:val="00957C69"/>
    <w:rsid w:val="00957D37"/>
    <w:rsid w:val="00957E4D"/>
    <w:rsid w:val="00957F4C"/>
    <w:rsid w:val="00960604"/>
    <w:rsid w:val="00960BF0"/>
    <w:rsid w:val="00960E4E"/>
    <w:rsid w:val="00961189"/>
    <w:rsid w:val="009614F8"/>
    <w:rsid w:val="009619C8"/>
    <w:rsid w:val="00961A2F"/>
    <w:rsid w:val="00961AFB"/>
    <w:rsid w:val="00961D29"/>
    <w:rsid w:val="0096200D"/>
    <w:rsid w:val="00962EBE"/>
    <w:rsid w:val="009633F8"/>
    <w:rsid w:val="00963EBE"/>
    <w:rsid w:val="00964154"/>
    <w:rsid w:val="0096448C"/>
    <w:rsid w:val="00964497"/>
    <w:rsid w:val="00964804"/>
    <w:rsid w:val="00964F1C"/>
    <w:rsid w:val="00965219"/>
    <w:rsid w:val="009653C5"/>
    <w:rsid w:val="00965BD5"/>
    <w:rsid w:val="00965D1E"/>
    <w:rsid w:val="00965E2C"/>
    <w:rsid w:val="00965F85"/>
    <w:rsid w:val="009660F1"/>
    <w:rsid w:val="009664AF"/>
    <w:rsid w:val="0096689E"/>
    <w:rsid w:val="00966959"/>
    <w:rsid w:val="00966B84"/>
    <w:rsid w:val="00966CFE"/>
    <w:rsid w:val="00966F16"/>
    <w:rsid w:val="00967396"/>
    <w:rsid w:val="009673E6"/>
    <w:rsid w:val="00967766"/>
    <w:rsid w:val="00970222"/>
    <w:rsid w:val="0097076D"/>
    <w:rsid w:val="00970810"/>
    <w:rsid w:val="00971301"/>
    <w:rsid w:val="009714F1"/>
    <w:rsid w:val="009719EF"/>
    <w:rsid w:val="00971AB6"/>
    <w:rsid w:val="00971B24"/>
    <w:rsid w:val="00971F9A"/>
    <w:rsid w:val="0097203D"/>
    <w:rsid w:val="0097225F"/>
    <w:rsid w:val="0097331C"/>
    <w:rsid w:val="009739AA"/>
    <w:rsid w:val="00973B6C"/>
    <w:rsid w:val="00974350"/>
    <w:rsid w:val="009744C6"/>
    <w:rsid w:val="00974AED"/>
    <w:rsid w:val="00974B1B"/>
    <w:rsid w:val="00974B4E"/>
    <w:rsid w:val="009750B5"/>
    <w:rsid w:val="0097527E"/>
    <w:rsid w:val="00975817"/>
    <w:rsid w:val="00975AB4"/>
    <w:rsid w:val="00975BFF"/>
    <w:rsid w:val="00975E51"/>
    <w:rsid w:val="00976101"/>
    <w:rsid w:val="009764EB"/>
    <w:rsid w:val="0097671A"/>
    <w:rsid w:val="0097719F"/>
    <w:rsid w:val="0097747D"/>
    <w:rsid w:val="009775C2"/>
    <w:rsid w:val="009779D9"/>
    <w:rsid w:val="0098006B"/>
    <w:rsid w:val="0098035B"/>
    <w:rsid w:val="00980453"/>
    <w:rsid w:val="00980817"/>
    <w:rsid w:val="009808A6"/>
    <w:rsid w:val="00980D6D"/>
    <w:rsid w:val="00980DF8"/>
    <w:rsid w:val="00981568"/>
    <w:rsid w:val="00981807"/>
    <w:rsid w:val="00982150"/>
    <w:rsid w:val="009828AB"/>
    <w:rsid w:val="00982AE6"/>
    <w:rsid w:val="00982DCA"/>
    <w:rsid w:val="00983102"/>
    <w:rsid w:val="009836CE"/>
    <w:rsid w:val="00983A25"/>
    <w:rsid w:val="00983C33"/>
    <w:rsid w:val="00983D51"/>
    <w:rsid w:val="00983E79"/>
    <w:rsid w:val="00984344"/>
    <w:rsid w:val="009853C3"/>
    <w:rsid w:val="00986B5B"/>
    <w:rsid w:val="00987312"/>
    <w:rsid w:val="009874BF"/>
    <w:rsid w:val="00987853"/>
    <w:rsid w:val="00987B05"/>
    <w:rsid w:val="009904BB"/>
    <w:rsid w:val="00990606"/>
    <w:rsid w:val="00990991"/>
    <w:rsid w:val="00990DF7"/>
    <w:rsid w:val="00990EE0"/>
    <w:rsid w:val="009912E0"/>
    <w:rsid w:val="0099150B"/>
    <w:rsid w:val="00991616"/>
    <w:rsid w:val="009917CA"/>
    <w:rsid w:val="0099189F"/>
    <w:rsid w:val="00991E9A"/>
    <w:rsid w:val="00991ED8"/>
    <w:rsid w:val="009931E9"/>
    <w:rsid w:val="009932F7"/>
    <w:rsid w:val="00993571"/>
    <w:rsid w:val="009935B0"/>
    <w:rsid w:val="009935C9"/>
    <w:rsid w:val="00993662"/>
    <w:rsid w:val="00993BD0"/>
    <w:rsid w:val="00993FB1"/>
    <w:rsid w:val="009940D9"/>
    <w:rsid w:val="009942A6"/>
    <w:rsid w:val="009942E9"/>
    <w:rsid w:val="009943E2"/>
    <w:rsid w:val="009948BA"/>
    <w:rsid w:val="00994933"/>
    <w:rsid w:val="00994E4B"/>
    <w:rsid w:val="009951DE"/>
    <w:rsid w:val="00995A73"/>
    <w:rsid w:val="00995E11"/>
    <w:rsid w:val="009967A0"/>
    <w:rsid w:val="00996B41"/>
    <w:rsid w:val="00997078"/>
    <w:rsid w:val="00997306"/>
    <w:rsid w:val="009975DD"/>
    <w:rsid w:val="00997999"/>
    <w:rsid w:val="00997AEC"/>
    <w:rsid w:val="009A0476"/>
    <w:rsid w:val="009A098D"/>
    <w:rsid w:val="009A0D58"/>
    <w:rsid w:val="009A1123"/>
    <w:rsid w:val="009A1170"/>
    <w:rsid w:val="009A1500"/>
    <w:rsid w:val="009A1533"/>
    <w:rsid w:val="009A1549"/>
    <w:rsid w:val="009A1604"/>
    <w:rsid w:val="009A16D2"/>
    <w:rsid w:val="009A184E"/>
    <w:rsid w:val="009A1A42"/>
    <w:rsid w:val="009A27F0"/>
    <w:rsid w:val="009A34EB"/>
    <w:rsid w:val="009A3683"/>
    <w:rsid w:val="009A38FD"/>
    <w:rsid w:val="009A466D"/>
    <w:rsid w:val="009A48A3"/>
    <w:rsid w:val="009A494B"/>
    <w:rsid w:val="009A4C27"/>
    <w:rsid w:val="009A582A"/>
    <w:rsid w:val="009A5DD8"/>
    <w:rsid w:val="009A688D"/>
    <w:rsid w:val="009A6A40"/>
    <w:rsid w:val="009A7232"/>
    <w:rsid w:val="009A7BE1"/>
    <w:rsid w:val="009B06B2"/>
    <w:rsid w:val="009B0A6A"/>
    <w:rsid w:val="009B0AC8"/>
    <w:rsid w:val="009B0B42"/>
    <w:rsid w:val="009B0D4E"/>
    <w:rsid w:val="009B0EC5"/>
    <w:rsid w:val="009B1D2C"/>
    <w:rsid w:val="009B1F37"/>
    <w:rsid w:val="009B24F8"/>
    <w:rsid w:val="009B2D2A"/>
    <w:rsid w:val="009B2EED"/>
    <w:rsid w:val="009B340B"/>
    <w:rsid w:val="009B3711"/>
    <w:rsid w:val="009B3BA1"/>
    <w:rsid w:val="009B3D62"/>
    <w:rsid w:val="009B3F5F"/>
    <w:rsid w:val="009B3FE9"/>
    <w:rsid w:val="009B401E"/>
    <w:rsid w:val="009B4160"/>
    <w:rsid w:val="009B46D1"/>
    <w:rsid w:val="009B48CB"/>
    <w:rsid w:val="009B4974"/>
    <w:rsid w:val="009B4990"/>
    <w:rsid w:val="009B4DC0"/>
    <w:rsid w:val="009B5282"/>
    <w:rsid w:val="009B5883"/>
    <w:rsid w:val="009B6D11"/>
    <w:rsid w:val="009B75D5"/>
    <w:rsid w:val="009B7DBA"/>
    <w:rsid w:val="009C00FF"/>
    <w:rsid w:val="009C026D"/>
    <w:rsid w:val="009C0DD0"/>
    <w:rsid w:val="009C148B"/>
    <w:rsid w:val="009C180F"/>
    <w:rsid w:val="009C18B5"/>
    <w:rsid w:val="009C1B7D"/>
    <w:rsid w:val="009C227B"/>
    <w:rsid w:val="009C257E"/>
    <w:rsid w:val="009C2799"/>
    <w:rsid w:val="009C27E3"/>
    <w:rsid w:val="009C296C"/>
    <w:rsid w:val="009C2DF7"/>
    <w:rsid w:val="009C3310"/>
    <w:rsid w:val="009C37E5"/>
    <w:rsid w:val="009C3BC9"/>
    <w:rsid w:val="009C4557"/>
    <w:rsid w:val="009C45D8"/>
    <w:rsid w:val="009C46AA"/>
    <w:rsid w:val="009C4764"/>
    <w:rsid w:val="009C4796"/>
    <w:rsid w:val="009C49B4"/>
    <w:rsid w:val="009C4EE5"/>
    <w:rsid w:val="009C5009"/>
    <w:rsid w:val="009C50AB"/>
    <w:rsid w:val="009C54A9"/>
    <w:rsid w:val="009C56FC"/>
    <w:rsid w:val="009C5B21"/>
    <w:rsid w:val="009C5B8D"/>
    <w:rsid w:val="009C6C55"/>
    <w:rsid w:val="009C7451"/>
    <w:rsid w:val="009C74D8"/>
    <w:rsid w:val="009C7E0F"/>
    <w:rsid w:val="009D0651"/>
    <w:rsid w:val="009D0835"/>
    <w:rsid w:val="009D0869"/>
    <w:rsid w:val="009D0E8D"/>
    <w:rsid w:val="009D1C49"/>
    <w:rsid w:val="009D1C61"/>
    <w:rsid w:val="009D2095"/>
    <w:rsid w:val="009D23C8"/>
    <w:rsid w:val="009D2C86"/>
    <w:rsid w:val="009D3168"/>
    <w:rsid w:val="009D3549"/>
    <w:rsid w:val="009D35F9"/>
    <w:rsid w:val="009D434F"/>
    <w:rsid w:val="009D4820"/>
    <w:rsid w:val="009D501F"/>
    <w:rsid w:val="009D5770"/>
    <w:rsid w:val="009D57BC"/>
    <w:rsid w:val="009D5A31"/>
    <w:rsid w:val="009D5CFC"/>
    <w:rsid w:val="009D5E36"/>
    <w:rsid w:val="009D612A"/>
    <w:rsid w:val="009D6E6D"/>
    <w:rsid w:val="009D757F"/>
    <w:rsid w:val="009D77A0"/>
    <w:rsid w:val="009D77E2"/>
    <w:rsid w:val="009E0E5D"/>
    <w:rsid w:val="009E18AA"/>
    <w:rsid w:val="009E1906"/>
    <w:rsid w:val="009E1AD6"/>
    <w:rsid w:val="009E207B"/>
    <w:rsid w:val="009E220A"/>
    <w:rsid w:val="009E291C"/>
    <w:rsid w:val="009E2FE4"/>
    <w:rsid w:val="009E3397"/>
    <w:rsid w:val="009E3452"/>
    <w:rsid w:val="009E39B0"/>
    <w:rsid w:val="009E45A1"/>
    <w:rsid w:val="009E469D"/>
    <w:rsid w:val="009E487D"/>
    <w:rsid w:val="009E48EA"/>
    <w:rsid w:val="009E4F11"/>
    <w:rsid w:val="009E52FB"/>
    <w:rsid w:val="009E59DE"/>
    <w:rsid w:val="009E60A9"/>
    <w:rsid w:val="009E6917"/>
    <w:rsid w:val="009E6C55"/>
    <w:rsid w:val="009E6D04"/>
    <w:rsid w:val="009E6E30"/>
    <w:rsid w:val="009E7117"/>
    <w:rsid w:val="009E76D1"/>
    <w:rsid w:val="009E781D"/>
    <w:rsid w:val="009E7EA4"/>
    <w:rsid w:val="009F0023"/>
    <w:rsid w:val="009F0147"/>
    <w:rsid w:val="009F079D"/>
    <w:rsid w:val="009F1424"/>
    <w:rsid w:val="009F1967"/>
    <w:rsid w:val="009F1BEE"/>
    <w:rsid w:val="009F28B0"/>
    <w:rsid w:val="009F2D48"/>
    <w:rsid w:val="009F32AB"/>
    <w:rsid w:val="009F37EC"/>
    <w:rsid w:val="009F3937"/>
    <w:rsid w:val="009F3C40"/>
    <w:rsid w:val="009F3CFC"/>
    <w:rsid w:val="009F3ED4"/>
    <w:rsid w:val="009F400C"/>
    <w:rsid w:val="009F4982"/>
    <w:rsid w:val="009F53E5"/>
    <w:rsid w:val="009F5549"/>
    <w:rsid w:val="009F56D3"/>
    <w:rsid w:val="009F582E"/>
    <w:rsid w:val="009F5DDB"/>
    <w:rsid w:val="009F609E"/>
    <w:rsid w:val="009F656F"/>
    <w:rsid w:val="009F6648"/>
    <w:rsid w:val="009F6CA9"/>
    <w:rsid w:val="009F6D96"/>
    <w:rsid w:val="009F6E87"/>
    <w:rsid w:val="009F75DD"/>
    <w:rsid w:val="009F769A"/>
    <w:rsid w:val="009F7AD5"/>
    <w:rsid w:val="009F7D44"/>
    <w:rsid w:val="00A0069C"/>
    <w:rsid w:val="00A00799"/>
    <w:rsid w:val="00A0089D"/>
    <w:rsid w:val="00A016C6"/>
    <w:rsid w:val="00A01F70"/>
    <w:rsid w:val="00A021E8"/>
    <w:rsid w:val="00A02684"/>
    <w:rsid w:val="00A02AAA"/>
    <w:rsid w:val="00A02CAF"/>
    <w:rsid w:val="00A02E21"/>
    <w:rsid w:val="00A036A2"/>
    <w:rsid w:val="00A036E3"/>
    <w:rsid w:val="00A03EAB"/>
    <w:rsid w:val="00A0428C"/>
    <w:rsid w:val="00A04685"/>
    <w:rsid w:val="00A04AEB"/>
    <w:rsid w:val="00A04B0F"/>
    <w:rsid w:val="00A04D08"/>
    <w:rsid w:val="00A055C4"/>
    <w:rsid w:val="00A05FC3"/>
    <w:rsid w:val="00A063AA"/>
    <w:rsid w:val="00A0661C"/>
    <w:rsid w:val="00A0664E"/>
    <w:rsid w:val="00A0665E"/>
    <w:rsid w:val="00A074E8"/>
    <w:rsid w:val="00A076B1"/>
    <w:rsid w:val="00A07AA5"/>
    <w:rsid w:val="00A07B26"/>
    <w:rsid w:val="00A1017B"/>
    <w:rsid w:val="00A102B4"/>
    <w:rsid w:val="00A10367"/>
    <w:rsid w:val="00A109B1"/>
    <w:rsid w:val="00A10E4A"/>
    <w:rsid w:val="00A11242"/>
    <w:rsid w:val="00A114F5"/>
    <w:rsid w:val="00A1165F"/>
    <w:rsid w:val="00A11818"/>
    <w:rsid w:val="00A11B73"/>
    <w:rsid w:val="00A121B7"/>
    <w:rsid w:val="00A124EF"/>
    <w:rsid w:val="00A12A9C"/>
    <w:rsid w:val="00A13294"/>
    <w:rsid w:val="00A13396"/>
    <w:rsid w:val="00A134C9"/>
    <w:rsid w:val="00A135E6"/>
    <w:rsid w:val="00A138CB"/>
    <w:rsid w:val="00A13936"/>
    <w:rsid w:val="00A140F8"/>
    <w:rsid w:val="00A142C0"/>
    <w:rsid w:val="00A1474A"/>
    <w:rsid w:val="00A15B90"/>
    <w:rsid w:val="00A1612D"/>
    <w:rsid w:val="00A16C75"/>
    <w:rsid w:val="00A16CAA"/>
    <w:rsid w:val="00A1722C"/>
    <w:rsid w:val="00A17A6E"/>
    <w:rsid w:val="00A17AEC"/>
    <w:rsid w:val="00A200C6"/>
    <w:rsid w:val="00A20233"/>
    <w:rsid w:val="00A20C0D"/>
    <w:rsid w:val="00A20FDF"/>
    <w:rsid w:val="00A214A9"/>
    <w:rsid w:val="00A21870"/>
    <w:rsid w:val="00A2189C"/>
    <w:rsid w:val="00A21A1C"/>
    <w:rsid w:val="00A21EE4"/>
    <w:rsid w:val="00A22074"/>
    <w:rsid w:val="00A2239E"/>
    <w:rsid w:val="00A224CC"/>
    <w:rsid w:val="00A22A87"/>
    <w:rsid w:val="00A22B4C"/>
    <w:rsid w:val="00A230E3"/>
    <w:rsid w:val="00A237C1"/>
    <w:rsid w:val="00A23A32"/>
    <w:rsid w:val="00A23BEC"/>
    <w:rsid w:val="00A240F7"/>
    <w:rsid w:val="00A24387"/>
    <w:rsid w:val="00A249DD"/>
    <w:rsid w:val="00A25754"/>
    <w:rsid w:val="00A2588F"/>
    <w:rsid w:val="00A25A5F"/>
    <w:rsid w:val="00A25BBC"/>
    <w:rsid w:val="00A25D4E"/>
    <w:rsid w:val="00A26251"/>
    <w:rsid w:val="00A26662"/>
    <w:rsid w:val="00A268BA"/>
    <w:rsid w:val="00A26B21"/>
    <w:rsid w:val="00A273FA"/>
    <w:rsid w:val="00A27518"/>
    <w:rsid w:val="00A27CE6"/>
    <w:rsid w:val="00A27D4C"/>
    <w:rsid w:val="00A301DB"/>
    <w:rsid w:val="00A305AB"/>
    <w:rsid w:val="00A30FC2"/>
    <w:rsid w:val="00A3192E"/>
    <w:rsid w:val="00A32043"/>
    <w:rsid w:val="00A3208A"/>
    <w:rsid w:val="00A32262"/>
    <w:rsid w:val="00A326FF"/>
    <w:rsid w:val="00A33A1B"/>
    <w:rsid w:val="00A33B66"/>
    <w:rsid w:val="00A34175"/>
    <w:rsid w:val="00A34900"/>
    <w:rsid w:val="00A34A27"/>
    <w:rsid w:val="00A34DD3"/>
    <w:rsid w:val="00A34E97"/>
    <w:rsid w:val="00A356A0"/>
    <w:rsid w:val="00A3589D"/>
    <w:rsid w:val="00A35A80"/>
    <w:rsid w:val="00A35B9E"/>
    <w:rsid w:val="00A35D0C"/>
    <w:rsid w:val="00A35FC9"/>
    <w:rsid w:val="00A36065"/>
    <w:rsid w:val="00A36503"/>
    <w:rsid w:val="00A36A3C"/>
    <w:rsid w:val="00A36AC0"/>
    <w:rsid w:val="00A36F7D"/>
    <w:rsid w:val="00A36F9D"/>
    <w:rsid w:val="00A37059"/>
    <w:rsid w:val="00A37388"/>
    <w:rsid w:val="00A375B9"/>
    <w:rsid w:val="00A376B8"/>
    <w:rsid w:val="00A37BBF"/>
    <w:rsid w:val="00A4024B"/>
    <w:rsid w:val="00A40760"/>
    <w:rsid w:val="00A40D4F"/>
    <w:rsid w:val="00A40E98"/>
    <w:rsid w:val="00A410F6"/>
    <w:rsid w:val="00A419B5"/>
    <w:rsid w:val="00A41D1F"/>
    <w:rsid w:val="00A41EAD"/>
    <w:rsid w:val="00A421C3"/>
    <w:rsid w:val="00A4221E"/>
    <w:rsid w:val="00A42697"/>
    <w:rsid w:val="00A42BFD"/>
    <w:rsid w:val="00A42C4C"/>
    <w:rsid w:val="00A42DF4"/>
    <w:rsid w:val="00A43444"/>
    <w:rsid w:val="00A438AB"/>
    <w:rsid w:val="00A43B34"/>
    <w:rsid w:val="00A43DD1"/>
    <w:rsid w:val="00A442D6"/>
    <w:rsid w:val="00A445BA"/>
    <w:rsid w:val="00A44C3A"/>
    <w:rsid w:val="00A450C7"/>
    <w:rsid w:val="00A45210"/>
    <w:rsid w:val="00A4550E"/>
    <w:rsid w:val="00A455CD"/>
    <w:rsid w:val="00A4593C"/>
    <w:rsid w:val="00A45BE8"/>
    <w:rsid w:val="00A462B1"/>
    <w:rsid w:val="00A47956"/>
    <w:rsid w:val="00A479E5"/>
    <w:rsid w:val="00A47B61"/>
    <w:rsid w:val="00A47D10"/>
    <w:rsid w:val="00A47FD9"/>
    <w:rsid w:val="00A50561"/>
    <w:rsid w:val="00A5065A"/>
    <w:rsid w:val="00A50699"/>
    <w:rsid w:val="00A50755"/>
    <w:rsid w:val="00A5088F"/>
    <w:rsid w:val="00A509C1"/>
    <w:rsid w:val="00A50BA5"/>
    <w:rsid w:val="00A50C4C"/>
    <w:rsid w:val="00A50C5A"/>
    <w:rsid w:val="00A50E31"/>
    <w:rsid w:val="00A511D7"/>
    <w:rsid w:val="00A51284"/>
    <w:rsid w:val="00A51383"/>
    <w:rsid w:val="00A5160A"/>
    <w:rsid w:val="00A51935"/>
    <w:rsid w:val="00A5194B"/>
    <w:rsid w:val="00A5199C"/>
    <w:rsid w:val="00A52397"/>
    <w:rsid w:val="00A52A12"/>
    <w:rsid w:val="00A531DA"/>
    <w:rsid w:val="00A53284"/>
    <w:rsid w:val="00A533E2"/>
    <w:rsid w:val="00A53446"/>
    <w:rsid w:val="00A53A61"/>
    <w:rsid w:val="00A5437A"/>
    <w:rsid w:val="00A5479E"/>
    <w:rsid w:val="00A54A46"/>
    <w:rsid w:val="00A54D6C"/>
    <w:rsid w:val="00A554C1"/>
    <w:rsid w:val="00A5568A"/>
    <w:rsid w:val="00A55777"/>
    <w:rsid w:val="00A55CB9"/>
    <w:rsid w:val="00A563DE"/>
    <w:rsid w:val="00A5673F"/>
    <w:rsid w:val="00A56BC4"/>
    <w:rsid w:val="00A57173"/>
    <w:rsid w:val="00A57207"/>
    <w:rsid w:val="00A573F4"/>
    <w:rsid w:val="00A5766A"/>
    <w:rsid w:val="00A577A0"/>
    <w:rsid w:val="00A57922"/>
    <w:rsid w:val="00A57E8B"/>
    <w:rsid w:val="00A611C7"/>
    <w:rsid w:val="00A61526"/>
    <w:rsid w:val="00A61AAB"/>
    <w:rsid w:val="00A62439"/>
    <w:rsid w:val="00A63209"/>
    <w:rsid w:val="00A637A4"/>
    <w:rsid w:val="00A63856"/>
    <w:rsid w:val="00A63B30"/>
    <w:rsid w:val="00A63F0A"/>
    <w:rsid w:val="00A6406D"/>
    <w:rsid w:val="00A64494"/>
    <w:rsid w:val="00A648A2"/>
    <w:rsid w:val="00A64CF0"/>
    <w:rsid w:val="00A6598F"/>
    <w:rsid w:val="00A65A9D"/>
    <w:rsid w:val="00A65E1C"/>
    <w:rsid w:val="00A660DD"/>
    <w:rsid w:val="00A66D0A"/>
    <w:rsid w:val="00A66E5F"/>
    <w:rsid w:val="00A66EF6"/>
    <w:rsid w:val="00A67206"/>
    <w:rsid w:val="00A70107"/>
    <w:rsid w:val="00A70140"/>
    <w:rsid w:val="00A70207"/>
    <w:rsid w:val="00A704AA"/>
    <w:rsid w:val="00A70DE0"/>
    <w:rsid w:val="00A7120A"/>
    <w:rsid w:val="00A71B36"/>
    <w:rsid w:val="00A71CD6"/>
    <w:rsid w:val="00A71FF2"/>
    <w:rsid w:val="00A72087"/>
    <w:rsid w:val="00A72AF2"/>
    <w:rsid w:val="00A72CC8"/>
    <w:rsid w:val="00A72F47"/>
    <w:rsid w:val="00A73224"/>
    <w:rsid w:val="00A73EEE"/>
    <w:rsid w:val="00A73F5A"/>
    <w:rsid w:val="00A7439A"/>
    <w:rsid w:val="00A74481"/>
    <w:rsid w:val="00A74741"/>
    <w:rsid w:val="00A747C6"/>
    <w:rsid w:val="00A74E44"/>
    <w:rsid w:val="00A74E78"/>
    <w:rsid w:val="00A75673"/>
    <w:rsid w:val="00A756EB"/>
    <w:rsid w:val="00A75BE2"/>
    <w:rsid w:val="00A76253"/>
    <w:rsid w:val="00A7681F"/>
    <w:rsid w:val="00A768C5"/>
    <w:rsid w:val="00A7695F"/>
    <w:rsid w:val="00A76A99"/>
    <w:rsid w:val="00A77105"/>
    <w:rsid w:val="00A77415"/>
    <w:rsid w:val="00A77C50"/>
    <w:rsid w:val="00A805BA"/>
    <w:rsid w:val="00A81EB7"/>
    <w:rsid w:val="00A82A8A"/>
    <w:rsid w:val="00A82DE6"/>
    <w:rsid w:val="00A834A8"/>
    <w:rsid w:val="00A834F3"/>
    <w:rsid w:val="00A835BB"/>
    <w:rsid w:val="00A836BF"/>
    <w:rsid w:val="00A83C29"/>
    <w:rsid w:val="00A8417B"/>
    <w:rsid w:val="00A8430C"/>
    <w:rsid w:val="00A84414"/>
    <w:rsid w:val="00A84881"/>
    <w:rsid w:val="00A84F23"/>
    <w:rsid w:val="00A85078"/>
    <w:rsid w:val="00A852A6"/>
    <w:rsid w:val="00A853CB"/>
    <w:rsid w:val="00A857E3"/>
    <w:rsid w:val="00A860DD"/>
    <w:rsid w:val="00A863E4"/>
    <w:rsid w:val="00A867EF"/>
    <w:rsid w:val="00A867F2"/>
    <w:rsid w:val="00A86809"/>
    <w:rsid w:val="00A86859"/>
    <w:rsid w:val="00A86D29"/>
    <w:rsid w:val="00A8752F"/>
    <w:rsid w:val="00A875DE"/>
    <w:rsid w:val="00A8778F"/>
    <w:rsid w:val="00A87B6A"/>
    <w:rsid w:val="00A87CC4"/>
    <w:rsid w:val="00A900A8"/>
    <w:rsid w:val="00A900DF"/>
    <w:rsid w:val="00A90430"/>
    <w:rsid w:val="00A904BE"/>
    <w:rsid w:val="00A905E8"/>
    <w:rsid w:val="00A90968"/>
    <w:rsid w:val="00A90ADA"/>
    <w:rsid w:val="00A91020"/>
    <w:rsid w:val="00A9112E"/>
    <w:rsid w:val="00A9120D"/>
    <w:rsid w:val="00A91A03"/>
    <w:rsid w:val="00A91A73"/>
    <w:rsid w:val="00A91C2C"/>
    <w:rsid w:val="00A91D4E"/>
    <w:rsid w:val="00A92114"/>
    <w:rsid w:val="00A923CD"/>
    <w:rsid w:val="00A927F2"/>
    <w:rsid w:val="00A92995"/>
    <w:rsid w:val="00A92F2B"/>
    <w:rsid w:val="00A9304A"/>
    <w:rsid w:val="00A93273"/>
    <w:rsid w:val="00A9338A"/>
    <w:rsid w:val="00A937A2"/>
    <w:rsid w:val="00A94EAE"/>
    <w:rsid w:val="00A95542"/>
    <w:rsid w:val="00A956A7"/>
    <w:rsid w:val="00A9599D"/>
    <w:rsid w:val="00A96100"/>
    <w:rsid w:val="00A96AC0"/>
    <w:rsid w:val="00A97155"/>
    <w:rsid w:val="00A972DF"/>
    <w:rsid w:val="00A97C93"/>
    <w:rsid w:val="00A97FB4"/>
    <w:rsid w:val="00AA03F2"/>
    <w:rsid w:val="00AA0423"/>
    <w:rsid w:val="00AA0692"/>
    <w:rsid w:val="00AA07FB"/>
    <w:rsid w:val="00AA09DD"/>
    <w:rsid w:val="00AA10FD"/>
    <w:rsid w:val="00AA1A30"/>
    <w:rsid w:val="00AA1B1E"/>
    <w:rsid w:val="00AA1E3D"/>
    <w:rsid w:val="00AA1F7D"/>
    <w:rsid w:val="00AA2517"/>
    <w:rsid w:val="00AA2924"/>
    <w:rsid w:val="00AA294D"/>
    <w:rsid w:val="00AA3197"/>
    <w:rsid w:val="00AA38E1"/>
    <w:rsid w:val="00AA395F"/>
    <w:rsid w:val="00AA3B61"/>
    <w:rsid w:val="00AA3B97"/>
    <w:rsid w:val="00AA3D42"/>
    <w:rsid w:val="00AA4024"/>
    <w:rsid w:val="00AA4524"/>
    <w:rsid w:val="00AA481A"/>
    <w:rsid w:val="00AA496E"/>
    <w:rsid w:val="00AA53F6"/>
    <w:rsid w:val="00AA542E"/>
    <w:rsid w:val="00AA5821"/>
    <w:rsid w:val="00AA597D"/>
    <w:rsid w:val="00AA5B0E"/>
    <w:rsid w:val="00AA5FD5"/>
    <w:rsid w:val="00AA6415"/>
    <w:rsid w:val="00AA6426"/>
    <w:rsid w:val="00AA6644"/>
    <w:rsid w:val="00AA6950"/>
    <w:rsid w:val="00AA69EB"/>
    <w:rsid w:val="00AA6D20"/>
    <w:rsid w:val="00AA6DE2"/>
    <w:rsid w:val="00AA6EAE"/>
    <w:rsid w:val="00AA6EBB"/>
    <w:rsid w:val="00AA76D8"/>
    <w:rsid w:val="00AA7AA5"/>
    <w:rsid w:val="00AB0157"/>
    <w:rsid w:val="00AB06BB"/>
    <w:rsid w:val="00AB06F2"/>
    <w:rsid w:val="00AB0CA8"/>
    <w:rsid w:val="00AB0D95"/>
    <w:rsid w:val="00AB0DDC"/>
    <w:rsid w:val="00AB15B8"/>
    <w:rsid w:val="00AB2D14"/>
    <w:rsid w:val="00AB31F8"/>
    <w:rsid w:val="00AB335C"/>
    <w:rsid w:val="00AB3845"/>
    <w:rsid w:val="00AB3872"/>
    <w:rsid w:val="00AB3C78"/>
    <w:rsid w:val="00AB3CA3"/>
    <w:rsid w:val="00AB3CAB"/>
    <w:rsid w:val="00AB3E05"/>
    <w:rsid w:val="00AB3FC1"/>
    <w:rsid w:val="00AB481F"/>
    <w:rsid w:val="00AB4DB4"/>
    <w:rsid w:val="00AB53FA"/>
    <w:rsid w:val="00AB5A97"/>
    <w:rsid w:val="00AB5C91"/>
    <w:rsid w:val="00AB5DE7"/>
    <w:rsid w:val="00AB5E22"/>
    <w:rsid w:val="00AB6203"/>
    <w:rsid w:val="00AB63B5"/>
    <w:rsid w:val="00AB63E0"/>
    <w:rsid w:val="00AB6579"/>
    <w:rsid w:val="00AB676B"/>
    <w:rsid w:val="00AB714D"/>
    <w:rsid w:val="00AB726A"/>
    <w:rsid w:val="00AB7B3C"/>
    <w:rsid w:val="00AB7CE0"/>
    <w:rsid w:val="00AC0001"/>
    <w:rsid w:val="00AC0BF9"/>
    <w:rsid w:val="00AC0FCE"/>
    <w:rsid w:val="00AC1055"/>
    <w:rsid w:val="00AC170B"/>
    <w:rsid w:val="00AC1E5A"/>
    <w:rsid w:val="00AC1E6F"/>
    <w:rsid w:val="00AC1F2B"/>
    <w:rsid w:val="00AC2334"/>
    <w:rsid w:val="00AC289A"/>
    <w:rsid w:val="00AC3045"/>
    <w:rsid w:val="00AC35A7"/>
    <w:rsid w:val="00AC3800"/>
    <w:rsid w:val="00AC39B8"/>
    <w:rsid w:val="00AC3B5B"/>
    <w:rsid w:val="00AC41AB"/>
    <w:rsid w:val="00AC4321"/>
    <w:rsid w:val="00AC49BE"/>
    <w:rsid w:val="00AC5E66"/>
    <w:rsid w:val="00AC600F"/>
    <w:rsid w:val="00AC68F6"/>
    <w:rsid w:val="00AC69E4"/>
    <w:rsid w:val="00AC73A5"/>
    <w:rsid w:val="00AC7679"/>
    <w:rsid w:val="00AC7712"/>
    <w:rsid w:val="00AC7744"/>
    <w:rsid w:val="00AC7A9B"/>
    <w:rsid w:val="00AC7C57"/>
    <w:rsid w:val="00AD00E1"/>
    <w:rsid w:val="00AD0613"/>
    <w:rsid w:val="00AD06AE"/>
    <w:rsid w:val="00AD101D"/>
    <w:rsid w:val="00AD117B"/>
    <w:rsid w:val="00AD13EC"/>
    <w:rsid w:val="00AD1416"/>
    <w:rsid w:val="00AD154E"/>
    <w:rsid w:val="00AD170E"/>
    <w:rsid w:val="00AD1747"/>
    <w:rsid w:val="00AD1B3D"/>
    <w:rsid w:val="00AD1B8A"/>
    <w:rsid w:val="00AD1DC0"/>
    <w:rsid w:val="00AD20DE"/>
    <w:rsid w:val="00AD2118"/>
    <w:rsid w:val="00AD227A"/>
    <w:rsid w:val="00AD2778"/>
    <w:rsid w:val="00AD2A73"/>
    <w:rsid w:val="00AD2B20"/>
    <w:rsid w:val="00AD2CD6"/>
    <w:rsid w:val="00AD2D37"/>
    <w:rsid w:val="00AD38E2"/>
    <w:rsid w:val="00AD3921"/>
    <w:rsid w:val="00AD3DC2"/>
    <w:rsid w:val="00AD4564"/>
    <w:rsid w:val="00AD4BA3"/>
    <w:rsid w:val="00AD4D86"/>
    <w:rsid w:val="00AD4F86"/>
    <w:rsid w:val="00AD5D73"/>
    <w:rsid w:val="00AD616C"/>
    <w:rsid w:val="00AD62B8"/>
    <w:rsid w:val="00AD6365"/>
    <w:rsid w:val="00AD6596"/>
    <w:rsid w:val="00AD69BB"/>
    <w:rsid w:val="00AD6FF1"/>
    <w:rsid w:val="00AD7147"/>
    <w:rsid w:val="00AD7AAA"/>
    <w:rsid w:val="00AE0B93"/>
    <w:rsid w:val="00AE0FB9"/>
    <w:rsid w:val="00AE1477"/>
    <w:rsid w:val="00AE24AB"/>
    <w:rsid w:val="00AE2693"/>
    <w:rsid w:val="00AE28DD"/>
    <w:rsid w:val="00AE2BDA"/>
    <w:rsid w:val="00AE3192"/>
    <w:rsid w:val="00AE36BF"/>
    <w:rsid w:val="00AE3A32"/>
    <w:rsid w:val="00AE3BBE"/>
    <w:rsid w:val="00AE44BB"/>
    <w:rsid w:val="00AE44E3"/>
    <w:rsid w:val="00AE450E"/>
    <w:rsid w:val="00AE466B"/>
    <w:rsid w:val="00AE4BBE"/>
    <w:rsid w:val="00AE4D02"/>
    <w:rsid w:val="00AE4ED2"/>
    <w:rsid w:val="00AE4F2F"/>
    <w:rsid w:val="00AE5EC8"/>
    <w:rsid w:val="00AE64D0"/>
    <w:rsid w:val="00AE6521"/>
    <w:rsid w:val="00AE6767"/>
    <w:rsid w:val="00AE69E2"/>
    <w:rsid w:val="00AE6AB7"/>
    <w:rsid w:val="00AE7280"/>
    <w:rsid w:val="00AE75E9"/>
    <w:rsid w:val="00AE78C1"/>
    <w:rsid w:val="00AE7CB1"/>
    <w:rsid w:val="00AF0A7B"/>
    <w:rsid w:val="00AF0BA0"/>
    <w:rsid w:val="00AF10C5"/>
    <w:rsid w:val="00AF1BAC"/>
    <w:rsid w:val="00AF2874"/>
    <w:rsid w:val="00AF420C"/>
    <w:rsid w:val="00AF48A2"/>
    <w:rsid w:val="00AF4964"/>
    <w:rsid w:val="00AF499F"/>
    <w:rsid w:val="00AF4B4A"/>
    <w:rsid w:val="00AF4F65"/>
    <w:rsid w:val="00AF50EF"/>
    <w:rsid w:val="00AF51B2"/>
    <w:rsid w:val="00AF5489"/>
    <w:rsid w:val="00AF5743"/>
    <w:rsid w:val="00AF64E0"/>
    <w:rsid w:val="00AF685D"/>
    <w:rsid w:val="00AF6E9F"/>
    <w:rsid w:val="00AF6F5B"/>
    <w:rsid w:val="00AF71E4"/>
    <w:rsid w:val="00AF71F2"/>
    <w:rsid w:val="00AF7771"/>
    <w:rsid w:val="00B0017A"/>
    <w:rsid w:val="00B004D3"/>
    <w:rsid w:val="00B008F1"/>
    <w:rsid w:val="00B00B20"/>
    <w:rsid w:val="00B010F9"/>
    <w:rsid w:val="00B01103"/>
    <w:rsid w:val="00B012B5"/>
    <w:rsid w:val="00B016F6"/>
    <w:rsid w:val="00B017F9"/>
    <w:rsid w:val="00B01E12"/>
    <w:rsid w:val="00B01E8F"/>
    <w:rsid w:val="00B01FEF"/>
    <w:rsid w:val="00B022EC"/>
    <w:rsid w:val="00B02905"/>
    <w:rsid w:val="00B02A39"/>
    <w:rsid w:val="00B02F24"/>
    <w:rsid w:val="00B03114"/>
    <w:rsid w:val="00B038F0"/>
    <w:rsid w:val="00B03B8C"/>
    <w:rsid w:val="00B03D98"/>
    <w:rsid w:val="00B03FEE"/>
    <w:rsid w:val="00B0412E"/>
    <w:rsid w:val="00B0421B"/>
    <w:rsid w:val="00B045F5"/>
    <w:rsid w:val="00B047C7"/>
    <w:rsid w:val="00B0484F"/>
    <w:rsid w:val="00B04A89"/>
    <w:rsid w:val="00B04D92"/>
    <w:rsid w:val="00B04F03"/>
    <w:rsid w:val="00B052E2"/>
    <w:rsid w:val="00B05815"/>
    <w:rsid w:val="00B07613"/>
    <w:rsid w:val="00B07ED0"/>
    <w:rsid w:val="00B103C5"/>
    <w:rsid w:val="00B103CA"/>
    <w:rsid w:val="00B10454"/>
    <w:rsid w:val="00B108C5"/>
    <w:rsid w:val="00B10DF1"/>
    <w:rsid w:val="00B1116C"/>
    <w:rsid w:val="00B115A0"/>
    <w:rsid w:val="00B1175F"/>
    <w:rsid w:val="00B11B1D"/>
    <w:rsid w:val="00B124C8"/>
    <w:rsid w:val="00B12E4B"/>
    <w:rsid w:val="00B1307B"/>
    <w:rsid w:val="00B1319C"/>
    <w:rsid w:val="00B13886"/>
    <w:rsid w:val="00B13AA4"/>
    <w:rsid w:val="00B13C08"/>
    <w:rsid w:val="00B1423F"/>
    <w:rsid w:val="00B148C5"/>
    <w:rsid w:val="00B14972"/>
    <w:rsid w:val="00B14AA2"/>
    <w:rsid w:val="00B14E88"/>
    <w:rsid w:val="00B14FEF"/>
    <w:rsid w:val="00B1547B"/>
    <w:rsid w:val="00B164B4"/>
    <w:rsid w:val="00B164CC"/>
    <w:rsid w:val="00B1695D"/>
    <w:rsid w:val="00B16EAD"/>
    <w:rsid w:val="00B1719A"/>
    <w:rsid w:val="00B171B7"/>
    <w:rsid w:val="00B172DD"/>
    <w:rsid w:val="00B17A57"/>
    <w:rsid w:val="00B17B57"/>
    <w:rsid w:val="00B2005B"/>
    <w:rsid w:val="00B20B84"/>
    <w:rsid w:val="00B20DAE"/>
    <w:rsid w:val="00B215C2"/>
    <w:rsid w:val="00B21B33"/>
    <w:rsid w:val="00B21F12"/>
    <w:rsid w:val="00B220AF"/>
    <w:rsid w:val="00B22398"/>
    <w:rsid w:val="00B226E6"/>
    <w:rsid w:val="00B227E7"/>
    <w:rsid w:val="00B22AAB"/>
    <w:rsid w:val="00B22D5C"/>
    <w:rsid w:val="00B22EEE"/>
    <w:rsid w:val="00B23168"/>
    <w:rsid w:val="00B23394"/>
    <w:rsid w:val="00B23490"/>
    <w:rsid w:val="00B236D8"/>
    <w:rsid w:val="00B238AC"/>
    <w:rsid w:val="00B23E3B"/>
    <w:rsid w:val="00B24015"/>
    <w:rsid w:val="00B240E7"/>
    <w:rsid w:val="00B245EE"/>
    <w:rsid w:val="00B247BD"/>
    <w:rsid w:val="00B24A1B"/>
    <w:rsid w:val="00B24AD2"/>
    <w:rsid w:val="00B24B2A"/>
    <w:rsid w:val="00B24D1B"/>
    <w:rsid w:val="00B2534E"/>
    <w:rsid w:val="00B25385"/>
    <w:rsid w:val="00B260B4"/>
    <w:rsid w:val="00B2623B"/>
    <w:rsid w:val="00B267F1"/>
    <w:rsid w:val="00B2680C"/>
    <w:rsid w:val="00B26958"/>
    <w:rsid w:val="00B26EEE"/>
    <w:rsid w:val="00B26F84"/>
    <w:rsid w:val="00B27712"/>
    <w:rsid w:val="00B279AA"/>
    <w:rsid w:val="00B27A62"/>
    <w:rsid w:val="00B27C4B"/>
    <w:rsid w:val="00B301CD"/>
    <w:rsid w:val="00B30437"/>
    <w:rsid w:val="00B30742"/>
    <w:rsid w:val="00B30A4F"/>
    <w:rsid w:val="00B30A51"/>
    <w:rsid w:val="00B30CED"/>
    <w:rsid w:val="00B30F68"/>
    <w:rsid w:val="00B312E1"/>
    <w:rsid w:val="00B3130F"/>
    <w:rsid w:val="00B31B37"/>
    <w:rsid w:val="00B31C4E"/>
    <w:rsid w:val="00B31F8A"/>
    <w:rsid w:val="00B32423"/>
    <w:rsid w:val="00B32627"/>
    <w:rsid w:val="00B33365"/>
    <w:rsid w:val="00B33414"/>
    <w:rsid w:val="00B33B5B"/>
    <w:rsid w:val="00B33D58"/>
    <w:rsid w:val="00B3436D"/>
    <w:rsid w:val="00B34837"/>
    <w:rsid w:val="00B349DA"/>
    <w:rsid w:val="00B34B0C"/>
    <w:rsid w:val="00B355E2"/>
    <w:rsid w:val="00B35BA4"/>
    <w:rsid w:val="00B35BA7"/>
    <w:rsid w:val="00B35D34"/>
    <w:rsid w:val="00B36364"/>
    <w:rsid w:val="00B364A6"/>
    <w:rsid w:val="00B364C7"/>
    <w:rsid w:val="00B365E3"/>
    <w:rsid w:val="00B36D30"/>
    <w:rsid w:val="00B3726E"/>
    <w:rsid w:val="00B374E4"/>
    <w:rsid w:val="00B3781D"/>
    <w:rsid w:val="00B37CF7"/>
    <w:rsid w:val="00B37D44"/>
    <w:rsid w:val="00B37EF6"/>
    <w:rsid w:val="00B37F55"/>
    <w:rsid w:val="00B4115C"/>
    <w:rsid w:val="00B41764"/>
    <w:rsid w:val="00B41A09"/>
    <w:rsid w:val="00B41AA8"/>
    <w:rsid w:val="00B41B9C"/>
    <w:rsid w:val="00B41F57"/>
    <w:rsid w:val="00B420DC"/>
    <w:rsid w:val="00B42882"/>
    <w:rsid w:val="00B42B78"/>
    <w:rsid w:val="00B42E85"/>
    <w:rsid w:val="00B430AB"/>
    <w:rsid w:val="00B430F5"/>
    <w:rsid w:val="00B43492"/>
    <w:rsid w:val="00B438A7"/>
    <w:rsid w:val="00B43B3D"/>
    <w:rsid w:val="00B43E02"/>
    <w:rsid w:val="00B43E10"/>
    <w:rsid w:val="00B44093"/>
    <w:rsid w:val="00B44541"/>
    <w:rsid w:val="00B446F1"/>
    <w:rsid w:val="00B44E8F"/>
    <w:rsid w:val="00B453FB"/>
    <w:rsid w:val="00B45573"/>
    <w:rsid w:val="00B4593E"/>
    <w:rsid w:val="00B461A3"/>
    <w:rsid w:val="00B4621F"/>
    <w:rsid w:val="00B464CF"/>
    <w:rsid w:val="00B46C6B"/>
    <w:rsid w:val="00B47310"/>
    <w:rsid w:val="00B474C8"/>
    <w:rsid w:val="00B47779"/>
    <w:rsid w:val="00B47918"/>
    <w:rsid w:val="00B47A4F"/>
    <w:rsid w:val="00B47AD4"/>
    <w:rsid w:val="00B47E35"/>
    <w:rsid w:val="00B506B4"/>
    <w:rsid w:val="00B516AB"/>
    <w:rsid w:val="00B51D94"/>
    <w:rsid w:val="00B522F1"/>
    <w:rsid w:val="00B52791"/>
    <w:rsid w:val="00B52D9D"/>
    <w:rsid w:val="00B52F86"/>
    <w:rsid w:val="00B532BE"/>
    <w:rsid w:val="00B53F96"/>
    <w:rsid w:val="00B542D0"/>
    <w:rsid w:val="00B544E7"/>
    <w:rsid w:val="00B54D37"/>
    <w:rsid w:val="00B54FE1"/>
    <w:rsid w:val="00B5502D"/>
    <w:rsid w:val="00B55065"/>
    <w:rsid w:val="00B55185"/>
    <w:rsid w:val="00B55643"/>
    <w:rsid w:val="00B55AF2"/>
    <w:rsid w:val="00B55BDA"/>
    <w:rsid w:val="00B5637F"/>
    <w:rsid w:val="00B56A12"/>
    <w:rsid w:val="00B56DF0"/>
    <w:rsid w:val="00B57515"/>
    <w:rsid w:val="00B57544"/>
    <w:rsid w:val="00B579B7"/>
    <w:rsid w:val="00B57D42"/>
    <w:rsid w:val="00B601DE"/>
    <w:rsid w:val="00B60355"/>
    <w:rsid w:val="00B6051B"/>
    <w:rsid w:val="00B60782"/>
    <w:rsid w:val="00B60CAD"/>
    <w:rsid w:val="00B6108E"/>
    <w:rsid w:val="00B614D0"/>
    <w:rsid w:val="00B614F3"/>
    <w:rsid w:val="00B629EF"/>
    <w:rsid w:val="00B630A6"/>
    <w:rsid w:val="00B634D8"/>
    <w:rsid w:val="00B638F2"/>
    <w:rsid w:val="00B63D1D"/>
    <w:rsid w:val="00B63DCF"/>
    <w:rsid w:val="00B6489A"/>
    <w:rsid w:val="00B64E41"/>
    <w:rsid w:val="00B65013"/>
    <w:rsid w:val="00B65490"/>
    <w:rsid w:val="00B65659"/>
    <w:rsid w:val="00B6603A"/>
    <w:rsid w:val="00B66356"/>
    <w:rsid w:val="00B666D0"/>
    <w:rsid w:val="00B669F0"/>
    <w:rsid w:val="00B66E0C"/>
    <w:rsid w:val="00B67D35"/>
    <w:rsid w:val="00B67F77"/>
    <w:rsid w:val="00B7014D"/>
    <w:rsid w:val="00B7023F"/>
    <w:rsid w:val="00B706D7"/>
    <w:rsid w:val="00B7111B"/>
    <w:rsid w:val="00B7182B"/>
    <w:rsid w:val="00B72496"/>
    <w:rsid w:val="00B726EA"/>
    <w:rsid w:val="00B728A2"/>
    <w:rsid w:val="00B73543"/>
    <w:rsid w:val="00B736D9"/>
    <w:rsid w:val="00B7394F"/>
    <w:rsid w:val="00B73B35"/>
    <w:rsid w:val="00B73DF7"/>
    <w:rsid w:val="00B73F2A"/>
    <w:rsid w:val="00B7407B"/>
    <w:rsid w:val="00B74576"/>
    <w:rsid w:val="00B745D8"/>
    <w:rsid w:val="00B748A7"/>
    <w:rsid w:val="00B74EFA"/>
    <w:rsid w:val="00B75F96"/>
    <w:rsid w:val="00B7614E"/>
    <w:rsid w:val="00B7628E"/>
    <w:rsid w:val="00B763B2"/>
    <w:rsid w:val="00B76B4D"/>
    <w:rsid w:val="00B76EE2"/>
    <w:rsid w:val="00B76FE1"/>
    <w:rsid w:val="00B7710F"/>
    <w:rsid w:val="00B77222"/>
    <w:rsid w:val="00B77994"/>
    <w:rsid w:val="00B80382"/>
    <w:rsid w:val="00B80743"/>
    <w:rsid w:val="00B80BB0"/>
    <w:rsid w:val="00B811C5"/>
    <w:rsid w:val="00B811EF"/>
    <w:rsid w:val="00B81B1F"/>
    <w:rsid w:val="00B81B20"/>
    <w:rsid w:val="00B81BA8"/>
    <w:rsid w:val="00B8209D"/>
    <w:rsid w:val="00B82391"/>
    <w:rsid w:val="00B82C32"/>
    <w:rsid w:val="00B82E3F"/>
    <w:rsid w:val="00B82F0A"/>
    <w:rsid w:val="00B84179"/>
    <w:rsid w:val="00B844CC"/>
    <w:rsid w:val="00B84926"/>
    <w:rsid w:val="00B84A7C"/>
    <w:rsid w:val="00B85241"/>
    <w:rsid w:val="00B85653"/>
    <w:rsid w:val="00B858D0"/>
    <w:rsid w:val="00B86020"/>
    <w:rsid w:val="00B86D1E"/>
    <w:rsid w:val="00B870CA"/>
    <w:rsid w:val="00B87749"/>
    <w:rsid w:val="00B878CC"/>
    <w:rsid w:val="00B87E71"/>
    <w:rsid w:val="00B9008A"/>
    <w:rsid w:val="00B90208"/>
    <w:rsid w:val="00B904C6"/>
    <w:rsid w:val="00B905FF"/>
    <w:rsid w:val="00B90750"/>
    <w:rsid w:val="00B90FD1"/>
    <w:rsid w:val="00B9113D"/>
    <w:rsid w:val="00B91155"/>
    <w:rsid w:val="00B9170B"/>
    <w:rsid w:val="00B91A66"/>
    <w:rsid w:val="00B9237C"/>
    <w:rsid w:val="00B9267D"/>
    <w:rsid w:val="00B92BF7"/>
    <w:rsid w:val="00B931B7"/>
    <w:rsid w:val="00B93210"/>
    <w:rsid w:val="00B932EE"/>
    <w:rsid w:val="00B93739"/>
    <w:rsid w:val="00B93CCE"/>
    <w:rsid w:val="00B944F9"/>
    <w:rsid w:val="00B949AD"/>
    <w:rsid w:val="00B9623D"/>
    <w:rsid w:val="00B96306"/>
    <w:rsid w:val="00B965EF"/>
    <w:rsid w:val="00B96C1D"/>
    <w:rsid w:val="00B970DE"/>
    <w:rsid w:val="00B9773C"/>
    <w:rsid w:val="00B97744"/>
    <w:rsid w:val="00B978FF"/>
    <w:rsid w:val="00BA0090"/>
    <w:rsid w:val="00BA0BE5"/>
    <w:rsid w:val="00BA0C88"/>
    <w:rsid w:val="00BA0D53"/>
    <w:rsid w:val="00BA0F15"/>
    <w:rsid w:val="00BA11F8"/>
    <w:rsid w:val="00BA120B"/>
    <w:rsid w:val="00BA1ADF"/>
    <w:rsid w:val="00BA1EF8"/>
    <w:rsid w:val="00BA38FE"/>
    <w:rsid w:val="00BA3B95"/>
    <w:rsid w:val="00BA407B"/>
    <w:rsid w:val="00BA4125"/>
    <w:rsid w:val="00BA4367"/>
    <w:rsid w:val="00BA4461"/>
    <w:rsid w:val="00BA45F8"/>
    <w:rsid w:val="00BA4D77"/>
    <w:rsid w:val="00BA51BE"/>
    <w:rsid w:val="00BA56AE"/>
    <w:rsid w:val="00BA588A"/>
    <w:rsid w:val="00BA5A7B"/>
    <w:rsid w:val="00BA5AE3"/>
    <w:rsid w:val="00BA5F1E"/>
    <w:rsid w:val="00BA602A"/>
    <w:rsid w:val="00BA63FC"/>
    <w:rsid w:val="00BA6D19"/>
    <w:rsid w:val="00BA71B0"/>
    <w:rsid w:val="00BA78E9"/>
    <w:rsid w:val="00BA7C6C"/>
    <w:rsid w:val="00BB094D"/>
    <w:rsid w:val="00BB096A"/>
    <w:rsid w:val="00BB0D09"/>
    <w:rsid w:val="00BB0E3A"/>
    <w:rsid w:val="00BB0F1F"/>
    <w:rsid w:val="00BB10ED"/>
    <w:rsid w:val="00BB132A"/>
    <w:rsid w:val="00BB1460"/>
    <w:rsid w:val="00BB1940"/>
    <w:rsid w:val="00BB1D29"/>
    <w:rsid w:val="00BB2266"/>
    <w:rsid w:val="00BB24A6"/>
    <w:rsid w:val="00BB266A"/>
    <w:rsid w:val="00BB2677"/>
    <w:rsid w:val="00BB293A"/>
    <w:rsid w:val="00BB2950"/>
    <w:rsid w:val="00BB2A69"/>
    <w:rsid w:val="00BB2C88"/>
    <w:rsid w:val="00BB2FBC"/>
    <w:rsid w:val="00BB31BB"/>
    <w:rsid w:val="00BB3B41"/>
    <w:rsid w:val="00BB3B6C"/>
    <w:rsid w:val="00BB3C51"/>
    <w:rsid w:val="00BB3DDE"/>
    <w:rsid w:val="00BB428D"/>
    <w:rsid w:val="00BB4451"/>
    <w:rsid w:val="00BB446D"/>
    <w:rsid w:val="00BB4632"/>
    <w:rsid w:val="00BB473E"/>
    <w:rsid w:val="00BB47E9"/>
    <w:rsid w:val="00BB4A19"/>
    <w:rsid w:val="00BB52CD"/>
    <w:rsid w:val="00BB57FA"/>
    <w:rsid w:val="00BB5E6C"/>
    <w:rsid w:val="00BB630A"/>
    <w:rsid w:val="00BB6B01"/>
    <w:rsid w:val="00BB6B44"/>
    <w:rsid w:val="00BB6C53"/>
    <w:rsid w:val="00BB6F0B"/>
    <w:rsid w:val="00BB7049"/>
    <w:rsid w:val="00BB76BC"/>
    <w:rsid w:val="00BC032C"/>
    <w:rsid w:val="00BC0515"/>
    <w:rsid w:val="00BC077C"/>
    <w:rsid w:val="00BC12D7"/>
    <w:rsid w:val="00BC141B"/>
    <w:rsid w:val="00BC14DB"/>
    <w:rsid w:val="00BC1FAE"/>
    <w:rsid w:val="00BC2123"/>
    <w:rsid w:val="00BC34C7"/>
    <w:rsid w:val="00BC3783"/>
    <w:rsid w:val="00BC387D"/>
    <w:rsid w:val="00BC399A"/>
    <w:rsid w:val="00BC4A03"/>
    <w:rsid w:val="00BC4FE0"/>
    <w:rsid w:val="00BC555C"/>
    <w:rsid w:val="00BC5729"/>
    <w:rsid w:val="00BC5769"/>
    <w:rsid w:val="00BC5819"/>
    <w:rsid w:val="00BC5907"/>
    <w:rsid w:val="00BC5916"/>
    <w:rsid w:val="00BC5D8C"/>
    <w:rsid w:val="00BC63F2"/>
    <w:rsid w:val="00BC65F9"/>
    <w:rsid w:val="00BC68ED"/>
    <w:rsid w:val="00BC7027"/>
    <w:rsid w:val="00BC71F6"/>
    <w:rsid w:val="00BC730C"/>
    <w:rsid w:val="00BC74A1"/>
    <w:rsid w:val="00BC7810"/>
    <w:rsid w:val="00BC7A8B"/>
    <w:rsid w:val="00BC7D49"/>
    <w:rsid w:val="00BD07A2"/>
    <w:rsid w:val="00BD1350"/>
    <w:rsid w:val="00BD141D"/>
    <w:rsid w:val="00BD18A8"/>
    <w:rsid w:val="00BD1FDE"/>
    <w:rsid w:val="00BD239D"/>
    <w:rsid w:val="00BD271A"/>
    <w:rsid w:val="00BD320E"/>
    <w:rsid w:val="00BD34F6"/>
    <w:rsid w:val="00BD358F"/>
    <w:rsid w:val="00BD3993"/>
    <w:rsid w:val="00BD3AF2"/>
    <w:rsid w:val="00BD3F43"/>
    <w:rsid w:val="00BD428E"/>
    <w:rsid w:val="00BD44F3"/>
    <w:rsid w:val="00BD4E07"/>
    <w:rsid w:val="00BD53FA"/>
    <w:rsid w:val="00BD55E7"/>
    <w:rsid w:val="00BD57E2"/>
    <w:rsid w:val="00BD5BD0"/>
    <w:rsid w:val="00BD5EE7"/>
    <w:rsid w:val="00BD6334"/>
    <w:rsid w:val="00BD6D9C"/>
    <w:rsid w:val="00BD714A"/>
    <w:rsid w:val="00BD7542"/>
    <w:rsid w:val="00BE0368"/>
    <w:rsid w:val="00BE0424"/>
    <w:rsid w:val="00BE0AD5"/>
    <w:rsid w:val="00BE0BF3"/>
    <w:rsid w:val="00BE0D16"/>
    <w:rsid w:val="00BE1062"/>
    <w:rsid w:val="00BE1919"/>
    <w:rsid w:val="00BE19F3"/>
    <w:rsid w:val="00BE1BA7"/>
    <w:rsid w:val="00BE1F20"/>
    <w:rsid w:val="00BE215E"/>
    <w:rsid w:val="00BE250A"/>
    <w:rsid w:val="00BE282F"/>
    <w:rsid w:val="00BE2BB0"/>
    <w:rsid w:val="00BE2BC2"/>
    <w:rsid w:val="00BE2BD9"/>
    <w:rsid w:val="00BE3056"/>
    <w:rsid w:val="00BE405D"/>
    <w:rsid w:val="00BE4314"/>
    <w:rsid w:val="00BE445A"/>
    <w:rsid w:val="00BE44C8"/>
    <w:rsid w:val="00BE4CEC"/>
    <w:rsid w:val="00BE4F32"/>
    <w:rsid w:val="00BE515A"/>
    <w:rsid w:val="00BE5577"/>
    <w:rsid w:val="00BE57EA"/>
    <w:rsid w:val="00BE6192"/>
    <w:rsid w:val="00BE6272"/>
    <w:rsid w:val="00BE646A"/>
    <w:rsid w:val="00BE6508"/>
    <w:rsid w:val="00BE66C6"/>
    <w:rsid w:val="00BE66FB"/>
    <w:rsid w:val="00BE67F2"/>
    <w:rsid w:val="00BE711B"/>
    <w:rsid w:val="00BE7D68"/>
    <w:rsid w:val="00BF0284"/>
    <w:rsid w:val="00BF0462"/>
    <w:rsid w:val="00BF05C8"/>
    <w:rsid w:val="00BF0824"/>
    <w:rsid w:val="00BF0DDC"/>
    <w:rsid w:val="00BF0E45"/>
    <w:rsid w:val="00BF124C"/>
    <w:rsid w:val="00BF134B"/>
    <w:rsid w:val="00BF1D22"/>
    <w:rsid w:val="00BF1FFF"/>
    <w:rsid w:val="00BF2A1E"/>
    <w:rsid w:val="00BF2A9D"/>
    <w:rsid w:val="00BF3225"/>
    <w:rsid w:val="00BF3647"/>
    <w:rsid w:val="00BF3C63"/>
    <w:rsid w:val="00BF403C"/>
    <w:rsid w:val="00BF4203"/>
    <w:rsid w:val="00BF430F"/>
    <w:rsid w:val="00BF43FE"/>
    <w:rsid w:val="00BF494F"/>
    <w:rsid w:val="00BF4977"/>
    <w:rsid w:val="00BF4A59"/>
    <w:rsid w:val="00BF4AB7"/>
    <w:rsid w:val="00BF58EB"/>
    <w:rsid w:val="00BF59CB"/>
    <w:rsid w:val="00BF5E98"/>
    <w:rsid w:val="00BF5EDF"/>
    <w:rsid w:val="00BF633C"/>
    <w:rsid w:val="00BF6361"/>
    <w:rsid w:val="00BF6760"/>
    <w:rsid w:val="00BF678A"/>
    <w:rsid w:val="00BF6ED7"/>
    <w:rsid w:val="00BF702B"/>
    <w:rsid w:val="00BF7CFC"/>
    <w:rsid w:val="00BF7DF0"/>
    <w:rsid w:val="00BF7FDB"/>
    <w:rsid w:val="00C01133"/>
    <w:rsid w:val="00C011E4"/>
    <w:rsid w:val="00C012E6"/>
    <w:rsid w:val="00C0130F"/>
    <w:rsid w:val="00C01574"/>
    <w:rsid w:val="00C01E03"/>
    <w:rsid w:val="00C01F22"/>
    <w:rsid w:val="00C02131"/>
    <w:rsid w:val="00C0223A"/>
    <w:rsid w:val="00C0245A"/>
    <w:rsid w:val="00C02823"/>
    <w:rsid w:val="00C02841"/>
    <w:rsid w:val="00C02871"/>
    <w:rsid w:val="00C02AE4"/>
    <w:rsid w:val="00C02E0C"/>
    <w:rsid w:val="00C0305C"/>
    <w:rsid w:val="00C03078"/>
    <w:rsid w:val="00C03D8A"/>
    <w:rsid w:val="00C03F31"/>
    <w:rsid w:val="00C041D6"/>
    <w:rsid w:val="00C04432"/>
    <w:rsid w:val="00C04841"/>
    <w:rsid w:val="00C04E1C"/>
    <w:rsid w:val="00C055FE"/>
    <w:rsid w:val="00C05AAB"/>
    <w:rsid w:val="00C05AB8"/>
    <w:rsid w:val="00C05BEA"/>
    <w:rsid w:val="00C06286"/>
    <w:rsid w:val="00C062E5"/>
    <w:rsid w:val="00C065EE"/>
    <w:rsid w:val="00C0693F"/>
    <w:rsid w:val="00C06AB5"/>
    <w:rsid w:val="00C06ABB"/>
    <w:rsid w:val="00C06D92"/>
    <w:rsid w:val="00C06DF6"/>
    <w:rsid w:val="00C0726D"/>
    <w:rsid w:val="00C075B6"/>
    <w:rsid w:val="00C0762E"/>
    <w:rsid w:val="00C0789B"/>
    <w:rsid w:val="00C079B5"/>
    <w:rsid w:val="00C10568"/>
    <w:rsid w:val="00C10B69"/>
    <w:rsid w:val="00C10C33"/>
    <w:rsid w:val="00C11625"/>
    <w:rsid w:val="00C11E17"/>
    <w:rsid w:val="00C12184"/>
    <w:rsid w:val="00C124F3"/>
    <w:rsid w:val="00C12898"/>
    <w:rsid w:val="00C131F6"/>
    <w:rsid w:val="00C136C0"/>
    <w:rsid w:val="00C13A25"/>
    <w:rsid w:val="00C13DB0"/>
    <w:rsid w:val="00C13DC0"/>
    <w:rsid w:val="00C14648"/>
    <w:rsid w:val="00C1477E"/>
    <w:rsid w:val="00C14870"/>
    <w:rsid w:val="00C14C48"/>
    <w:rsid w:val="00C14E4E"/>
    <w:rsid w:val="00C14EAD"/>
    <w:rsid w:val="00C153F3"/>
    <w:rsid w:val="00C15817"/>
    <w:rsid w:val="00C15963"/>
    <w:rsid w:val="00C15BB5"/>
    <w:rsid w:val="00C15BC4"/>
    <w:rsid w:val="00C15D4A"/>
    <w:rsid w:val="00C15D5F"/>
    <w:rsid w:val="00C15F56"/>
    <w:rsid w:val="00C161F8"/>
    <w:rsid w:val="00C16ABD"/>
    <w:rsid w:val="00C16EEA"/>
    <w:rsid w:val="00C173C5"/>
    <w:rsid w:val="00C17681"/>
    <w:rsid w:val="00C1793E"/>
    <w:rsid w:val="00C2081F"/>
    <w:rsid w:val="00C20BED"/>
    <w:rsid w:val="00C20E3A"/>
    <w:rsid w:val="00C21020"/>
    <w:rsid w:val="00C215D4"/>
    <w:rsid w:val="00C21FE6"/>
    <w:rsid w:val="00C22081"/>
    <w:rsid w:val="00C22560"/>
    <w:rsid w:val="00C22E5F"/>
    <w:rsid w:val="00C230F8"/>
    <w:rsid w:val="00C23DAA"/>
    <w:rsid w:val="00C245E6"/>
    <w:rsid w:val="00C255B0"/>
    <w:rsid w:val="00C25636"/>
    <w:rsid w:val="00C2573E"/>
    <w:rsid w:val="00C25906"/>
    <w:rsid w:val="00C25EEE"/>
    <w:rsid w:val="00C25F49"/>
    <w:rsid w:val="00C26004"/>
    <w:rsid w:val="00C26374"/>
    <w:rsid w:val="00C26642"/>
    <w:rsid w:val="00C267D5"/>
    <w:rsid w:val="00C27077"/>
    <w:rsid w:val="00C272D9"/>
    <w:rsid w:val="00C273DC"/>
    <w:rsid w:val="00C2765E"/>
    <w:rsid w:val="00C27736"/>
    <w:rsid w:val="00C27D2F"/>
    <w:rsid w:val="00C300AC"/>
    <w:rsid w:val="00C302EE"/>
    <w:rsid w:val="00C305DE"/>
    <w:rsid w:val="00C306EE"/>
    <w:rsid w:val="00C30E67"/>
    <w:rsid w:val="00C311A0"/>
    <w:rsid w:val="00C31595"/>
    <w:rsid w:val="00C317B0"/>
    <w:rsid w:val="00C32012"/>
    <w:rsid w:val="00C32700"/>
    <w:rsid w:val="00C32A33"/>
    <w:rsid w:val="00C32B8D"/>
    <w:rsid w:val="00C32E0E"/>
    <w:rsid w:val="00C330F3"/>
    <w:rsid w:val="00C3333F"/>
    <w:rsid w:val="00C3358F"/>
    <w:rsid w:val="00C335DD"/>
    <w:rsid w:val="00C33722"/>
    <w:rsid w:val="00C338C3"/>
    <w:rsid w:val="00C3392D"/>
    <w:rsid w:val="00C33DF9"/>
    <w:rsid w:val="00C33FBE"/>
    <w:rsid w:val="00C3416B"/>
    <w:rsid w:val="00C3420F"/>
    <w:rsid w:val="00C3449A"/>
    <w:rsid w:val="00C34C46"/>
    <w:rsid w:val="00C34CA6"/>
    <w:rsid w:val="00C34F77"/>
    <w:rsid w:val="00C35482"/>
    <w:rsid w:val="00C3596F"/>
    <w:rsid w:val="00C35E39"/>
    <w:rsid w:val="00C366A3"/>
    <w:rsid w:val="00C36790"/>
    <w:rsid w:val="00C36D0C"/>
    <w:rsid w:val="00C3782F"/>
    <w:rsid w:val="00C37D55"/>
    <w:rsid w:val="00C37DD8"/>
    <w:rsid w:val="00C37F00"/>
    <w:rsid w:val="00C404CF"/>
    <w:rsid w:val="00C40A38"/>
    <w:rsid w:val="00C40D74"/>
    <w:rsid w:val="00C40DBF"/>
    <w:rsid w:val="00C40F31"/>
    <w:rsid w:val="00C4166E"/>
    <w:rsid w:val="00C4184B"/>
    <w:rsid w:val="00C41F56"/>
    <w:rsid w:val="00C4225D"/>
    <w:rsid w:val="00C4244C"/>
    <w:rsid w:val="00C42907"/>
    <w:rsid w:val="00C42A26"/>
    <w:rsid w:val="00C42CE3"/>
    <w:rsid w:val="00C43044"/>
    <w:rsid w:val="00C43104"/>
    <w:rsid w:val="00C4333D"/>
    <w:rsid w:val="00C434F7"/>
    <w:rsid w:val="00C436F1"/>
    <w:rsid w:val="00C437C7"/>
    <w:rsid w:val="00C43BFE"/>
    <w:rsid w:val="00C43E71"/>
    <w:rsid w:val="00C43F5B"/>
    <w:rsid w:val="00C4428F"/>
    <w:rsid w:val="00C44372"/>
    <w:rsid w:val="00C4472D"/>
    <w:rsid w:val="00C44813"/>
    <w:rsid w:val="00C4488F"/>
    <w:rsid w:val="00C449A8"/>
    <w:rsid w:val="00C44E7D"/>
    <w:rsid w:val="00C44FF9"/>
    <w:rsid w:val="00C4534D"/>
    <w:rsid w:val="00C45678"/>
    <w:rsid w:val="00C45935"/>
    <w:rsid w:val="00C4626B"/>
    <w:rsid w:val="00C465EB"/>
    <w:rsid w:val="00C4660F"/>
    <w:rsid w:val="00C46A66"/>
    <w:rsid w:val="00C46E0B"/>
    <w:rsid w:val="00C47C79"/>
    <w:rsid w:val="00C47DF9"/>
    <w:rsid w:val="00C502DB"/>
    <w:rsid w:val="00C503BB"/>
    <w:rsid w:val="00C50646"/>
    <w:rsid w:val="00C50698"/>
    <w:rsid w:val="00C50A3C"/>
    <w:rsid w:val="00C50BE5"/>
    <w:rsid w:val="00C512F7"/>
    <w:rsid w:val="00C5136F"/>
    <w:rsid w:val="00C519FF"/>
    <w:rsid w:val="00C51ABB"/>
    <w:rsid w:val="00C52009"/>
    <w:rsid w:val="00C52BD5"/>
    <w:rsid w:val="00C53003"/>
    <w:rsid w:val="00C5326B"/>
    <w:rsid w:val="00C53E49"/>
    <w:rsid w:val="00C53FD2"/>
    <w:rsid w:val="00C543EB"/>
    <w:rsid w:val="00C54691"/>
    <w:rsid w:val="00C548A9"/>
    <w:rsid w:val="00C549DC"/>
    <w:rsid w:val="00C54CD0"/>
    <w:rsid w:val="00C54E6A"/>
    <w:rsid w:val="00C54F90"/>
    <w:rsid w:val="00C54FBF"/>
    <w:rsid w:val="00C55AA5"/>
    <w:rsid w:val="00C565CC"/>
    <w:rsid w:val="00C56CA4"/>
    <w:rsid w:val="00C57141"/>
    <w:rsid w:val="00C57B78"/>
    <w:rsid w:val="00C60027"/>
    <w:rsid w:val="00C601AD"/>
    <w:rsid w:val="00C60785"/>
    <w:rsid w:val="00C60853"/>
    <w:rsid w:val="00C60FFB"/>
    <w:rsid w:val="00C6130B"/>
    <w:rsid w:val="00C61782"/>
    <w:rsid w:val="00C61B0F"/>
    <w:rsid w:val="00C6280A"/>
    <w:rsid w:val="00C6289E"/>
    <w:rsid w:val="00C62C21"/>
    <w:rsid w:val="00C62F5F"/>
    <w:rsid w:val="00C633F1"/>
    <w:rsid w:val="00C63DCB"/>
    <w:rsid w:val="00C63FD2"/>
    <w:rsid w:val="00C64452"/>
    <w:rsid w:val="00C64A64"/>
    <w:rsid w:val="00C64E29"/>
    <w:rsid w:val="00C64F8A"/>
    <w:rsid w:val="00C654B4"/>
    <w:rsid w:val="00C65D34"/>
    <w:rsid w:val="00C65FF8"/>
    <w:rsid w:val="00C66377"/>
    <w:rsid w:val="00C66507"/>
    <w:rsid w:val="00C6654D"/>
    <w:rsid w:val="00C66A00"/>
    <w:rsid w:val="00C66A87"/>
    <w:rsid w:val="00C66ADD"/>
    <w:rsid w:val="00C66AE9"/>
    <w:rsid w:val="00C66E87"/>
    <w:rsid w:val="00C67058"/>
    <w:rsid w:val="00C67203"/>
    <w:rsid w:val="00C6736A"/>
    <w:rsid w:val="00C678DF"/>
    <w:rsid w:val="00C67A9D"/>
    <w:rsid w:val="00C67DAF"/>
    <w:rsid w:val="00C67FE3"/>
    <w:rsid w:val="00C7002D"/>
    <w:rsid w:val="00C70F8F"/>
    <w:rsid w:val="00C71134"/>
    <w:rsid w:val="00C71367"/>
    <w:rsid w:val="00C714B8"/>
    <w:rsid w:val="00C7209C"/>
    <w:rsid w:val="00C72473"/>
    <w:rsid w:val="00C72788"/>
    <w:rsid w:val="00C72D3F"/>
    <w:rsid w:val="00C72F0C"/>
    <w:rsid w:val="00C7348D"/>
    <w:rsid w:val="00C737C2"/>
    <w:rsid w:val="00C73886"/>
    <w:rsid w:val="00C73D3D"/>
    <w:rsid w:val="00C74749"/>
    <w:rsid w:val="00C74AB5"/>
    <w:rsid w:val="00C74E4E"/>
    <w:rsid w:val="00C755F6"/>
    <w:rsid w:val="00C75F99"/>
    <w:rsid w:val="00C762F8"/>
    <w:rsid w:val="00C76389"/>
    <w:rsid w:val="00C766C7"/>
    <w:rsid w:val="00C76AA3"/>
    <w:rsid w:val="00C777FE"/>
    <w:rsid w:val="00C80731"/>
    <w:rsid w:val="00C8074A"/>
    <w:rsid w:val="00C80E75"/>
    <w:rsid w:val="00C8161F"/>
    <w:rsid w:val="00C81A16"/>
    <w:rsid w:val="00C81D71"/>
    <w:rsid w:val="00C820ED"/>
    <w:rsid w:val="00C83063"/>
    <w:rsid w:val="00C834BB"/>
    <w:rsid w:val="00C83923"/>
    <w:rsid w:val="00C83B40"/>
    <w:rsid w:val="00C83C83"/>
    <w:rsid w:val="00C83F1C"/>
    <w:rsid w:val="00C840C6"/>
    <w:rsid w:val="00C8415D"/>
    <w:rsid w:val="00C842AF"/>
    <w:rsid w:val="00C84C00"/>
    <w:rsid w:val="00C84F83"/>
    <w:rsid w:val="00C8545A"/>
    <w:rsid w:val="00C85503"/>
    <w:rsid w:val="00C85544"/>
    <w:rsid w:val="00C85CDF"/>
    <w:rsid w:val="00C86102"/>
    <w:rsid w:val="00C861DA"/>
    <w:rsid w:val="00C86250"/>
    <w:rsid w:val="00C863DA"/>
    <w:rsid w:val="00C86EC3"/>
    <w:rsid w:val="00C87095"/>
    <w:rsid w:val="00C870EA"/>
    <w:rsid w:val="00C87B4F"/>
    <w:rsid w:val="00C87F54"/>
    <w:rsid w:val="00C91C02"/>
    <w:rsid w:val="00C921A0"/>
    <w:rsid w:val="00C927C8"/>
    <w:rsid w:val="00C9349F"/>
    <w:rsid w:val="00C93ACD"/>
    <w:rsid w:val="00C941F3"/>
    <w:rsid w:val="00C94202"/>
    <w:rsid w:val="00C94E34"/>
    <w:rsid w:val="00C9500E"/>
    <w:rsid w:val="00C951ED"/>
    <w:rsid w:val="00C957FD"/>
    <w:rsid w:val="00C9582D"/>
    <w:rsid w:val="00C9584E"/>
    <w:rsid w:val="00C958CD"/>
    <w:rsid w:val="00C95962"/>
    <w:rsid w:val="00C97479"/>
    <w:rsid w:val="00C9796E"/>
    <w:rsid w:val="00CA02E6"/>
    <w:rsid w:val="00CA0C5F"/>
    <w:rsid w:val="00CA0C68"/>
    <w:rsid w:val="00CA13C5"/>
    <w:rsid w:val="00CA169B"/>
    <w:rsid w:val="00CA17A0"/>
    <w:rsid w:val="00CA1D7E"/>
    <w:rsid w:val="00CA1ED2"/>
    <w:rsid w:val="00CA22DC"/>
    <w:rsid w:val="00CA2632"/>
    <w:rsid w:val="00CA27AD"/>
    <w:rsid w:val="00CA28D9"/>
    <w:rsid w:val="00CA290A"/>
    <w:rsid w:val="00CA2970"/>
    <w:rsid w:val="00CA345A"/>
    <w:rsid w:val="00CA3474"/>
    <w:rsid w:val="00CA3F27"/>
    <w:rsid w:val="00CA4045"/>
    <w:rsid w:val="00CA40F7"/>
    <w:rsid w:val="00CA42D6"/>
    <w:rsid w:val="00CA4AAC"/>
    <w:rsid w:val="00CA4C9E"/>
    <w:rsid w:val="00CA4FF0"/>
    <w:rsid w:val="00CA5042"/>
    <w:rsid w:val="00CA55D4"/>
    <w:rsid w:val="00CA5679"/>
    <w:rsid w:val="00CA589C"/>
    <w:rsid w:val="00CA5955"/>
    <w:rsid w:val="00CA5A69"/>
    <w:rsid w:val="00CA5E6E"/>
    <w:rsid w:val="00CA5E8B"/>
    <w:rsid w:val="00CA5E91"/>
    <w:rsid w:val="00CA7072"/>
    <w:rsid w:val="00CA71CF"/>
    <w:rsid w:val="00CA7AC1"/>
    <w:rsid w:val="00CA7B80"/>
    <w:rsid w:val="00CA7CF6"/>
    <w:rsid w:val="00CB018F"/>
    <w:rsid w:val="00CB03BA"/>
    <w:rsid w:val="00CB056D"/>
    <w:rsid w:val="00CB0B37"/>
    <w:rsid w:val="00CB13DA"/>
    <w:rsid w:val="00CB1A81"/>
    <w:rsid w:val="00CB1E08"/>
    <w:rsid w:val="00CB22B2"/>
    <w:rsid w:val="00CB2980"/>
    <w:rsid w:val="00CB29BC"/>
    <w:rsid w:val="00CB2E55"/>
    <w:rsid w:val="00CB31C2"/>
    <w:rsid w:val="00CB37C5"/>
    <w:rsid w:val="00CB3927"/>
    <w:rsid w:val="00CB3E2E"/>
    <w:rsid w:val="00CB41C8"/>
    <w:rsid w:val="00CB437D"/>
    <w:rsid w:val="00CB47C9"/>
    <w:rsid w:val="00CB4C26"/>
    <w:rsid w:val="00CB4DFE"/>
    <w:rsid w:val="00CB5191"/>
    <w:rsid w:val="00CB5A42"/>
    <w:rsid w:val="00CB5D59"/>
    <w:rsid w:val="00CB5D91"/>
    <w:rsid w:val="00CB61BE"/>
    <w:rsid w:val="00CB6995"/>
    <w:rsid w:val="00CB6E94"/>
    <w:rsid w:val="00CB725B"/>
    <w:rsid w:val="00CB7348"/>
    <w:rsid w:val="00CB7B66"/>
    <w:rsid w:val="00CB7D2B"/>
    <w:rsid w:val="00CC01AD"/>
    <w:rsid w:val="00CC0232"/>
    <w:rsid w:val="00CC041F"/>
    <w:rsid w:val="00CC04BF"/>
    <w:rsid w:val="00CC0D86"/>
    <w:rsid w:val="00CC1036"/>
    <w:rsid w:val="00CC10F7"/>
    <w:rsid w:val="00CC1137"/>
    <w:rsid w:val="00CC11CC"/>
    <w:rsid w:val="00CC1353"/>
    <w:rsid w:val="00CC155E"/>
    <w:rsid w:val="00CC165B"/>
    <w:rsid w:val="00CC1B83"/>
    <w:rsid w:val="00CC1BC5"/>
    <w:rsid w:val="00CC1DBC"/>
    <w:rsid w:val="00CC24C0"/>
    <w:rsid w:val="00CC24F3"/>
    <w:rsid w:val="00CC259F"/>
    <w:rsid w:val="00CC267A"/>
    <w:rsid w:val="00CC2B2A"/>
    <w:rsid w:val="00CC2DC7"/>
    <w:rsid w:val="00CC2F0C"/>
    <w:rsid w:val="00CC3AFE"/>
    <w:rsid w:val="00CC419F"/>
    <w:rsid w:val="00CC42B9"/>
    <w:rsid w:val="00CC439A"/>
    <w:rsid w:val="00CC443B"/>
    <w:rsid w:val="00CC46AF"/>
    <w:rsid w:val="00CC59D1"/>
    <w:rsid w:val="00CC5DF3"/>
    <w:rsid w:val="00CC5EC9"/>
    <w:rsid w:val="00CC6197"/>
    <w:rsid w:val="00CC64AB"/>
    <w:rsid w:val="00CC66D2"/>
    <w:rsid w:val="00CC69B3"/>
    <w:rsid w:val="00CC7280"/>
    <w:rsid w:val="00CC74B6"/>
    <w:rsid w:val="00CC78CC"/>
    <w:rsid w:val="00CC7C21"/>
    <w:rsid w:val="00CD0115"/>
    <w:rsid w:val="00CD0D51"/>
    <w:rsid w:val="00CD10CA"/>
    <w:rsid w:val="00CD150F"/>
    <w:rsid w:val="00CD15AA"/>
    <w:rsid w:val="00CD17B6"/>
    <w:rsid w:val="00CD18A3"/>
    <w:rsid w:val="00CD1D74"/>
    <w:rsid w:val="00CD2263"/>
    <w:rsid w:val="00CD28C4"/>
    <w:rsid w:val="00CD2AA6"/>
    <w:rsid w:val="00CD2B5D"/>
    <w:rsid w:val="00CD2C0F"/>
    <w:rsid w:val="00CD38D8"/>
    <w:rsid w:val="00CD3A3F"/>
    <w:rsid w:val="00CD3BDA"/>
    <w:rsid w:val="00CD3E40"/>
    <w:rsid w:val="00CD3EAB"/>
    <w:rsid w:val="00CD4052"/>
    <w:rsid w:val="00CD4113"/>
    <w:rsid w:val="00CD4227"/>
    <w:rsid w:val="00CD4DCF"/>
    <w:rsid w:val="00CD58AD"/>
    <w:rsid w:val="00CD5918"/>
    <w:rsid w:val="00CD621E"/>
    <w:rsid w:val="00CD666B"/>
    <w:rsid w:val="00CD67C8"/>
    <w:rsid w:val="00CD6EF2"/>
    <w:rsid w:val="00CD702F"/>
    <w:rsid w:val="00CD7058"/>
    <w:rsid w:val="00CD74C1"/>
    <w:rsid w:val="00CD7C84"/>
    <w:rsid w:val="00CE00C4"/>
    <w:rsid w:val="00CE02C6"/>
    <w:rsid w:val="00CE0C85"/>
    <w:rsid w:val="00CE1099"/>
    <w:rsid w:val="00CE160A"/>
    <w:rsid w:val="00CE1A36"/>
    <w:rsid w:val="00CE1AD5"/>
    <w:rsid w:val="00CE1AD7"/>
    <w:rsid w:val="00CE23BC"/>
    <w:rsid w:val="00CE28D6"/>
    <w:rsid w:val="00CE303D"/>
    <w:rsid w:val="00CE30F3"/>
    <w:rsid w:val="00CE33F7"/>
    <w:rsid w:val="00CE355C"/>
    <w:rsid w:val="00CE3673"/>
    <w:rsid w:val="00CE39C3"/>
    <w:rsid w:val="00CE4198"/>
    <w:rsid w:val="00CE44D1"/>
    <w:rsid w:val="00CE45AB"/>
    <w:rsid w:val="00CE46CE"/>
    <w:rsid w:val="00CE4721"/>
    <w:rsid w:val="00CE4F41"/>
    <w:rsid w:val="00CE50E2"/>
    <w:rsid w:val="00CE50F6"/>
    <w:rsid w:val="00CE52A7"/>
    <w:rsid w:val="00CE5D2A"/>
    <w:rsid w:val="00CE6210"/>
    <w:rsid w:val="00CE6737"/>
    <w:rsid w:val="00CE6DFC"/>
    <w:rsid w:val="00CE730C"/>
    <w:rsid w:val="00CE7523"/>
    <w:rsid w:val="00CE76AF"/>
    <w:rsid w:val="00CE7E59"/>
    <w:rsid w:val="00CF1189"/>
    <w:rsid w:val="00CF1710"/>
    <w:rsid w:val="00CF1851"/>
    <w:rsid w:val="00CF1A6B"/>
    <w:rsid w:val="00CF1FFD"/>
    <w:rsid w:val="00CF287F"/>
    <w:rsid w:val="00CF2A61"/>
    <w:rsid w:val="00CF2B77"/>
    <w:rsid w:val="00CF2F1E"/>
    <w:rsid w:val="00CF323D"/>
    <w:rsid w:val="00CF3947"/>
    <w:rsid w:val="00CF3BB9"/>
    <w:rsid w:val="00CF417A"/>
    <w:rsid w:val="00CF4A31"/>
    <w:rsid w:val="00CF4A40"/>
    <w:rsid w:val="00CF4B59"/>
    <w:rsid w:val="00CF4F74"/>
    <w:rsid w:val="00CF5066"/>
    <w:rsid w:val="00CF53D4"/>
    <w:rsid w:val="00CF5AEA"/>
    <w:rsid w:val="00CF60E1"/>
    <w:rsid w:val="00CF617D"/>
    <w:rsid w:val="00CF6939"/>
    <w:rsid w:val="00CF6A65"/>
    <w:rsid w:val="00CF6A77"/>
    <w:rsid w:val="00CF6C36"/>
    <w:rsid w:val="00CF6F26"/>
    <w:rsid w:val="00CF7C8D"/>
    <w:rsid w:val="00CF7E46"/>
    <w:rsid w:val="00D00FCB"/>
    <w:rsid w:val="00D01155"/>
    <w:rsid w:val="00D016AE"/>
    <w:rsid w:val="00D016D5"/>
    <w:rsid w:val="00D019B1"/>
    <w:rsid w:val="00D01ED0"/>
    <w:rsid w:val="00D0276C"/>
    <w:rsid w:val="00D029BE"/>
    <w:rsid w:val="00D02BFB"/>
    <w:rsid w:val="00D02DF1"/>
    <w:rsid w:val="00D03172"/>
    <w:rsid w:val="00D03A75"/>
    <w:rsid w:val="00D03CD7"/>
    <w:rsid w:val="00D03D3B"/>
    <w:rsid w:val="00D03E3E"/>
    <w:rsid w:val="00D040FF"/>
    <w:rsid w:val="00D04180"/>
    <w:rsid w:val="00D047E9"/>
    <w:rsid w:val="00D04A69"/>
    <w:rsid w:val="00D04B1E"/>
    <w:rsid w:val="00D04DE1"/>
    <w:rsid w:val="00D04F47"/>
    <w:rsid w:val="00D04FD4"/>
    <w:rsid w:val="00D05121"/>
    <w:rsid w:val="00D0616C"/>
    <w:rsid w:val="00D064D5"/>
    <w:rsid w:val="00D06D19"/>
    <w:rsid w:val="00D06F31"/>
    <w:rsid w:val="00D06F6B"/>
    <w:rsid w:val="00D072B2"/>
    <w:rsid w:val="00D0752C"/>
    <w:rsid w:val="00D07981"/>
    <w:rsid w:val="00D100F7"/>
    <w:rsid w:val="00D101EF"/>
    <w:rsid w:val="00D10506"/>
    <w:rsid w:val="00D10723"/>
    <w:rsid w:val="00D109C9"/>
    <w:rsid w:val="00D10F5B"/>
    <w:rsid w:val="00D10F8E"/>
    <w:rsid w:val="00D110F9"/>
    <w:rsid w:val="00D11137"/>
    <w:rsid w:val="00D1183C"/>
    <w:rsid w:val="00D11960"/>
    <w:rsid w:val="00D11B59"/>
    <w:rsid w:val="00D11B91"/>
    <w:rsid w:val="00D11BCD"/>
    <w:rsid w:val="00D11C47"/>
    <w:rsid w:val="00D11C55"/>
    <w:rsid w:val="00D11EDB"/>
    <w:rsid w:val="00D1220C"/>
    <w:rsid w:val="00D12E5F"/>
    <w:rsid w:val="00D1300F"/>
    <w:rsid w:val="00D130DE"/>
    <w:rsid w:val="00D131AE"/>
    <w:rsid w:val="00D141EF"/>
    <w:rsid w:val="00D14758"/>
    <w:rsid w:val="00D14AE3"/>
    <w:rsid w:val="00D14B88"/>
    <w:rsid w:val="00D158B9"/>
    <w:rsid w:val="00D15A76"/>
    <w:rsid w:val="00D15E07"/>
    <w:rsid w:val="00D15F95"/>
    <w:rsid w:val="00D16C75"/>
    <w:rsid w:val="00D16D60"/>
    <w:rsid w:val="00D16EA0"/>
    <w:rsid w:val="00D17063"/>
    <w:rsid w:val="00D177CE"/>
    <w:rsid w:val="00D203F0"/>
    <w:rsid w:val="00D20684"/>
    <w:rsid w:val="00D20AAC"/>
    <w:rsid w:val="00D20FA3"/>
    <w:rsid w:val="00D2109F"/>
    <w:rsid w:val="00D2148C"/>
    <w:rsid w:val="00D21726"/>
    <w:rsid w:val="00D21EE4"/>
    <w:rsid w:val="00D21F7E"/>
    <w:rsid w:val="00D2239B"/>
    <w:rsid w:val="00D22D86"/>
    <w:rsid w:val="00D23169"/>
    <w:rsid w:val="00D243F6"/>
    <w:rsid w:val="00D2444E"/>
    <w:rsid w:val="00D24902"/>
    <w:rsid w:val="00D24934"/>
    <w:rsid w:val="00D253BB"/>
    <w:rsid w:val="00D25902"/>
    <w:rsid w:val="00D25942"/>
    <w:rsid w:val="00D25CD2"/>
    <w:rsid w:val="00D2662D"/>
    <w:rsid w:val="00D269AD"/>
    <w:rsid w:val="00D26B7F"/>
    <w:rsid w:val="00D270FB"/>
    <w:rsid w:val="00D2730C"/>
    <w:rsid w:val="00D27313"/>
    <w:rsid w:val="00D27871"/>
    <w:rsid w:val="00D27912"/>
    <w:rsid w:val="00D27DE6"/>
    <w:rsid w:val="00D30194"/>
    <w:rsid w:val="00D303D6"/>
    <w:rsid w:val="00D30C1B"/>
    <w:rsid w:val="00D312CF"/>
    <w:rsid w:val="00D31492"/>
    <w:rsid w:val="00D3164C"/>
    <w:rsid w:val="00D31691"/>
    <w:rsid w:val="00D31A29"/>
    <w:rsid w:val="00D31BC5"/>
    <w:rsid w:val="00D328E3"/>
    <w:rsid w:val="00D32912"/>
    <w:rsid w:val="00D32963"/>
    <w:rsid w:val="00D32DB9"/>
    <w:rsid w:val="00D32DC7"/>
    <w:rsid w:val="00D32DCF"/>
    <w:rsid w:val="00D32F72"/>
    <w:rsid w:val="00D330F6"/>
    <w:rsid w:val="00D331EA"/>
    <w:rsid w:val="00D3348B"/>
    <w:rsid w:val="00D339FB"/>
    <w:rsid w:val="00D3412E"/>
    <w:rsid w:val="00D3483B"/>
    <w:rsid w:val="00D34CE4"/>
    <w:rsid w:val="00D34DD9"/>
    <w:rsid w:val="00D351F6"/>
    <w:rsid w:val="00D35521"/>
    <w:rsid w:val="00D35E5E"/>
    <w:rsid w:val="00D36203"/>
    <w:rsid w:val="00D3646D"/>
    <w:rsid w:val="00D36503"/>
    <w:rsid w:val="00D36581"/>
    <w:rsid w:val="00D368D0"/>
    <w:rsid w:val="00D36ADD"/>
    <w:rsid w:val="00D36CD3"/>
    <w:rsid w:val="00D36FF7"/>
    <w:rsid w:val="00D37045"/>
    <w:rsid w:val="00D37168"/>
    <w:rsid w:val="00D372C0"/>
    <w:rsid w:val="00D375CC"/>
    <w:rsid w:val="00D37708"/>
    <w:rsid w:val="00D37884"/>
    <w:rsid w:val="00D3798A"/>
    <w:rsid w:val="00D4013C"/>
    <w:rsid w:val="00D4024D"/>
    <w:rsid w:val="00D40675"/>
    <w:rsid w:val="00D40D14"/>
    <w:rsid w:val="00D40D4D"/>
    <w:rsid w:val="00D4115B"/>
    <w:rsid w:val="00D412B3"/>
    <w:rsid w:val="00D41808"/>
    <w:rsid w:val="00D41BB8"/>
    <w:rsid w:val="00D41D2B"/>
    <w:rsid w:val="00D41FF2"/>
    <w:rsid w:val="00D42190"/>
    <w:rsid w:val="00D425B9"/>
    <w:rsid w:val="00D42D4A"/>
    <w:rsid w:val="00D42DBF"/>
    <w:rsid w:val="00D43193"/>
    <w:rsid w:val="00D432D1"/>
    <w:rsid w:val="00D4361F"/>
    <w:rsid w:val="00D4390E"/>
    <w:rsid w:val="00D43AA1"/>
    <w:rsid w:val="00D43CC3"/>
    <w:rsid w:val="00D43E30"/>
    <w:rsid w:val="00D4405C"/>
    <w:rsid w:val="00D44CC4"/>
    <w:rsid w:val="00D4501F"/>
    <w:rsid w:val="00D458FE"/>
    <w:rsid w:val="00D45C7C"/>
    <w:rsid w:val="00D45F28"/>
    <w:rsid w:val="00D46197"/>
    <w:rsid w:val="00D46296"/>
    <w:rsid w:val="00D463F5"/>
    <w:rsid w:val="00D469CB"/>
    <w:rsid w:val="00D46B50"/>
    <w:rsid w:val="00D46EE5"/>
    <w:rsid w:val="00D471B6"/>
    <w:rsid w:val="00D472DF"/>
    <w:rsid w:val="00D47466"/>
    <w:rsid w:val="00D500CE"/>
    <w:rsid w:val="00D50343"/>
    <w:rsid w:val="00D5043B"/>
    <w:rsid w:val="00D504C2"/>
    <w:rsid w:val="00D50A5B"/>
    <w:rsid w:val="00D50B4F"/>
    <w:rsid w:val="00D50CA6"/>
    <w:rsid w:val="00D50E55"/>
    <w:rsid w:val="00D50EB8"/>
    <w:rsid w:val="00D51760"/>
    <w:rsid w:val="00D51B7B"/>
    <w:rsid w:val="00D51E42"/>
    <w:rsid w:val="00D52A2C"/>
    <w:rsid w:val="00D530C0"/>
    <w:rsid w:val="00D53A3B"/>
    <w:rsid w:val="00D53B3F"/>
    <w:rsid w:val="00D53C72"/>
    <w:rsid w:val="00D542AC"/>
    <w:rsid w:val="00D55172"/>
    <w:rsid w:val="00D55C30"/>
    <w:rsid w:val="00D55D80"/>
    <w:rsid w:val="00D55F64"/>
    <w:rsid w:val="00D560F3"/>
    <w:rsid w:val="00D562D6"/>
    <w:rsid w:val="00D56346"/>
    <w:rsid w:val="00D56962"/>
    <w:rsid w:val="00D569DA"/>
    <w:rsid w:val="00D56B62"/>
    <w:rsid w:val="00D578D3"/>
    <w:rsid w:val="00D57DF4"/>
    <w:rsid w:val="00D57E20"/>
    <w:rsid w:val="00D57F93"/>
    <w:rsid w:val="00D6034C"/>
    <w:rsid w:val="00D60797"/>
    <w:rsid w:val="00D608B5"/>
    <w:rsid w:val="00D60C5A"/>
    <w:rsid w:val="00D60DAF"/>
    <w:rsid w:val="00D61354"/>
    <w:rsid w:val="00D61667"/>
    <w:rsid w:val="00D61A3F"/>
    <w:rsid w:val="00D61BB2"/>
    <w:rsid w:val="00D61C39"/>
    <w:rsid w:val="00D61EE4"/>
    <w:rsid w:val="00D62019"/>
    <w:rsid w:val="00D628F0"/>
    <w:rsid w:val="00D63092"/>
    <w:rsid w:val="00D63A86"/>
    <w:rsid w:val="00D63C28"/>
    <w:rsid w:val="00D6419A"/>
    <w:rsid w:val="00D64576"/>
    <w:rsid w:val="00D64DB5"/>
    <w:rsid w:val="00D64E44"/>
    <w:rsid w:val="00D64F26"/>
    <w:rsid w:val="00D654FD"/>
    <w:rsid w:val="00D65782"/>
    <w:rsid w:val="00D66433"/>
    <w:rsid w:val="00D67191"/>
    <w:rsid w:val="00D67432"/>
    <w:rsid w:val="00D6760A"/>
    <w:rsid w:val="00D704CB"/>
    <w:rsid w:val="00D7066F"/>
    <w:rsid w:val="00D718CE"/>
    <w:rsid w:val="00D71B99"/>
    <w:rsid w:val="00D72499"/>
    <w:rsid w:val="00D726EC"/>
    <w:rsid w:val="00D72AFC"/>
    <w:rsid w:val="00D72D7B"/>
    <w:rsid w:val="00D72E5F"/>
    <w:rsid w:val="00D7325E"/>
    <w:rsid w:val="00D7332F"/>
    <w:rsid w:val="00D735E5"/>
    <w:rsid w:val="00D735FC"/>
    <w:rsid w:val="00D73A02"/>
    <w:rsid w:val="00D73D61"/>
    <w:rsid w:val="00D740BA"/>
    <w:rsid w:val="00D7417B"/>
    <w:rsid w:val="00D7417E"/>
    <w:rsid w:val="00D7461A"/>
    <w:rsid w:val="00D746B8"/>
    <w:rsid w:val="00D7482D"/>
    <w:rsid w:val="00D74A7E"/>
    <w:rsid w:val="00D74E59"/>
    <w:rsid w:val="00D75048"/>
    <w:rsid w:val="00D750DF"/>
    <w:rsid w:val="00D756ED"/>
    <w:rsid w:val="00D75DCB"/>
    <w:rsid w:val="00D7607C"/>
    <w:rsid w:val="00D76518"/>
    <w:rsid w:val="00D765EB"/>
    <w:rsid w:val="00D76D0C"/>
    <w:rsid w:val="00D76D2D"/>
    <w:rsid w:val="00D777BF"/>
    <w:rsid w:val="00D80248"/>
    <w:rsid w:val="00D80446"/>
    <w:rsid w:val="00D807D2"/>
    <w:rsid w:val="00D808E8"/>
    <w:rsid w:val="00D8097A"/>
    <w:rsid w:val="00D8098D"/>
    <w:rsid w:val="00D80FC4"/>
    <w:rsid w:val="00D8211E"/>
    <w:rsid w:val="00D82319"/>
    <w:rsid w:val="00D82539"/>
    <w:rsid w:val="00D83014"/>
    <w:rsid w:val="00D8329D"/>
    <w:rsid w:val="00D8397C"/>
    <w:rsid w:val="00D839FA"/>
    <w:rsid w:val="00D83AF3"/>
    <w:rsid w:val="00D844F9"/>
    <w:rsid w:val="00D84581"/>
    <w:rsid w:val="00D85133"/>
    <w:rsid w:val="00D85898"/>
    <w:rsid w:val="00D85D19"/>
    <w:rsid w:val="00D86129"/>
    <w:rsid w:val="00D8660C"/>
    <w:rsid w:val="00D8669E"/>
    <w:rsid w:val="00D86845"/>
    <w:rsid w:val="00D86F42"/>
    <w:rsid w:val="00D8727E"/>
    <w:rsid w:val="00D87925"/>
    <w:rsid w:val="00D90455"/>
    <w:rsid w:val="00D9048D"/>
    <w:rsid w:val="00D90634"/>
    <w:rsid w:val="00D90AAC"/>
    <w:rsid w:val="00D90ADA"/>
    <w:rsid w:val="00D90B19"/>
    <w:rsid w:val="00D90B8C"/>
    <w:rsid w:val="00D90C7E"/>
    <w:rsid w:val="00D90D3D"/>
    <w:rsid w:val="00D91028"/>
    <w:rsid w:val="00D913A1"/>
    <w:rsid w:val="00D916E3"/>
    <w:rsid w:val="00D917B8"/>
    <w:rsid w:val="00D91A2E"/>
    <w:rsid w:val="00D91D72"/>
    <w:rsid w:val="00D9245F"/>
    <w:rsid w:val="00D9270A"/>
    <w:rsid w:val="00D929AD"/>
    <w:rsid w:val="00D92AAA"/>
    <w:rsid w:val="00D92E5F"/>
    <w:rsid w:val="00D934AA"/>
    <w:rsid w:val="00D934B5"/>
    <w:rsid w:val="00D938BF"/>
    <w:rsid w:val="00D93FAA"/>
    <w:rsid w:val="00D941F1"/>
    <w:rsid w:val="00D9513C"/>
    <w:rsid w:val="00D962D7"/>
    <w:rsid w:val="00D972CF"/>
    <w:rsid w:val="00D97328"/>
    <w:rsid w:val="00D97707"/>
    <w:rsid w:val="00DA0CF5"/>
    <w:rsid w:val="00DA146C"/>
    <w:rsid w:val="00DA1624"/>
    <w:rsid w:val="00DA1830"/>
    <w:rsid w:val="00DA1A89"/>
    <w:rsid w:val="00DA1DDE"/>
    <w:rsid w:val="00DA1E12"/>
    <w:rsid w:val="00DA23FF"/>
    <w:rsid w:val="00DA2460"/>
    <w:rsid w:val="00DA246B"/>
    <w:rsid w:val="00DA254E"/>
    <w:rsid w:val="00DA2ACE"/>
    <w:rsid w:val="00DA3127"/>
    <w:rsid w:val="00DA32CB"/>
    <w:rsid w:val="00DA4165"/>
    <w:rsid w:val="00DA4305"/>
    <w:rsid w:val="00DA4487"/>
    <w:rsid w:val="00DA4602"/>
    <w:rsid w:val="00DA4B15"/>
    <w:rsid w:val="00DA4C74"/>
    <w:rsid w:val="00DA4CCD"/>
    <w:rsid w:val="00DA546C"/>
    <w:rsid w:val="00DA5653"/>
    <w:rsid w:val="00DA5BA5"/>
    <w:rsid w:val="00DA5F40"/>
    <w:rsid w:val="00DA6012"/>
    <w:rsid w:val="00DA6D8B"/>
    <w:rsid w:val="00DA72F4"/>
    <w:rsid w:val="00DA78FB"/>
    <w:rsid w:val="00DA7A23"/>
    <w:rsid w:val="00DA7BC7"/>
    <w:rsid w:val="00DA7CFB"/>
    <w:rsid w:val="00DB0017"/>
    <w:rsid w:val="00DB0029"/>
    <w:rsid w:val="00DB0205"/>
    <w:rsid w:val="00DB09CB"/>
    <w:rsid w:val="00DB0C09"/>
    <w:rsid w:val="00DB0C5F"/>
    <w:rsid w:val="00DB0F6E"/>
    <w:rsid w:val="00DB152C"/>
    <w:rsid w:val="00DB1634"/>
    <w:rsid w:val="00DB1728"/>
    <w:rsid w:val="00DB1770"/>
    <w:rsid w:val="00DB1DAE"/>
    <w:rsid w:val="00DB1EF7"/>
    <w:rsid w:val="00DB20ED"/>
    <w:rsid w:val="00DB2C81"/>
    <w:rsid w:val="00DB2CE5"/>
    <w:rsid w:val="00DB300B"/>
    <w:rsid w:val="00DB3131"/>
    <w:rsid w:val="00DB3649"/>
    <w:rsid w:val="00DB3970"/>
    <w:rsid w:val="00DB3CD9"/>
    <w:rsid w:val="00DB3EA1"/>
    <w:rsid w:val="00DB3F80"/>
    <w:rsid w:val="00DB4A1F"/>
    <w:rsid w:val="00DB4AF8"/>
    <w:rsid w:val="00DB503B"/>
    <w:rsid w:val="00DB52B3"/>
    <w:rsid w:val="00DB5483"/>
    <w:rsid w:val="00DB5812"/>
    <w:rsid w:val="00DB679A"/>
    <w:rsid w:val="00DB69B2"/>
    <w:rsid w:val="00DB6BDE"/>
    <w:rsid w:val="00DB6D5D"/>
    <w:rsid w:val="00DB6EC9"/>
    <w:rsid w:val="00DB7143"/>
    <w:rsid w:val="00DB7860"/>
    <w:rsid w:val="00DB7D76"/>
    <w:rsid w:val="00DC0B58"/>
    <w:rsid w:val="00DC0F26"/>
    <w:rsid w:val="00DC0F55"/>
    <w:rsid w:val="00DC0FA8"/>
    <w:rsid w:val="00DC109F"/>
    <w:rsid w:val="00DC18CF"/>
    <w:rsid w:val="00DC2248"/>
    <w:rsid w:val="00DC2425"/>
    <w:rsid w:val="00DC305B"/>
    <w:rsid w:val="00DC3852"/>
    <w:rsid w:val="00DC3BDC"/>
    <w:rsid w:val="00DC4027"/>
    <w:rsid w:val="00DC445B"/>
    <w:rsid w:val="00DC47AF"/>
    <w:rsid w:val="00DC4F6B"/>
    <w:rsid w:val="00DC5083"/>
    <w:rsid w:val="00DC5443"/>
    <w:rsid w:val="00DC57F2"/>
    <w:rsid w:val="00DC628E"/>
    <w:rsid w:val="00DC67E5"/>
    <w:rsid w:val="00DC6F22"/>
    <w:rsid w:val="00DC705D"/>
    <w:rsid w:val="00DC7E29"/>
    <w:rsid w:val="00DD000E"/>
    <w:rsid w:val="00DD008D"/>
    <w:rsid w:val="00DD01C5"/>
    <w:rsid w:val="00DD0367"/>
    <w:rsid w:val="00DD04DB"/>
    <w:rsid w:val="00DD0C60"/>
    <w:rsid w:val="00DD1111"/>
    <w:rsid w:val="00DD134B"/>
    <w:rsid w:val="00DD144A"/>
    <w:rsid w:val="00DD161E"/>
    <w:rsid w:val="00DD16AC"/>
    <w:rsid w:val="00DD1AA5"/>
    <w:rsid w:val="00DD1E0F"/>
    <w:rsid w:val="00DD23AE"/>
    <w:rsid w:val="00DD2404"/>
    <w:rsid w:val="00DD2810"/>
    <w:rsid w:val="00DD2939"/>
    <w:rsid w:val="00DD2EE0"/>
    <w:rsid w:val="00DD32AD"/>
    <w:rsid w:val="00DD32CF"/>
    <w:rsid w:val="00DD3512"/>
    <w:rsid w:val="00DD3564"/>
    <w:rsid w:val="00DD39E6"/>
    <w:rsid w:val="00DD3E0B"/>
    <w:rsid w:val="00DD3ED5"/>
    <w:rsid w:val="00DD4549"/>
    <w:rsid w:val="00DD4AE7"/>
    <w:rsid w:val="00DD4BE6"/>
    <w:rsid w:val="00DD4C3B"/>
    <w:rsid w:val="00DD51D7"/>
    <w:rsid w:val="00DD5374"/>
    <w:rsid w:val="00DD5ABC"/>
    <w:rsid w:val="00DD5F58"/>
    <w:rsid w:val="00DD5F6C"/>
    <w:rsid w:val="00DD5FA3"/>
    <w:rsid w:val="00DD6132"/>
    <w:rsid w:val="00DD6A32"/>
    <w:rsid w:val="00DD767B"/>
    <w:rsid w:val="00DE081E"/>
    <w:rsid w:val="00DE108B"/>
    <w:rsid w:val="00DE1267"/>
    <w:rsid w:val="00DE143A"/>
    <w:rsid w:val="00DE1E28"/>
    <w:rsid w:val="00DE221F"/>
    <w:rsid w:val="00DE23E7"/>
    <w:rsid w:val="00DE2450"/>
    <w:rsid w:val="00DE286E"/>
    <w:rsid w:val="00DE288F"/>
    <w:rsid w:val="00DE3555"/>
    <w:rsid w:val="00DE368E"/>
    <w:rsid w:val="00DE3F2F"/>
    <w:rsid w:val="00DE4388"/>
    <w:rsid w:val="00DE470C"/>
    <w:rsid w:val="00DE4953"/>
    <w:rsid w:val="00DE4996"/>
    <w:rsid w:val="00DE50A8"/>
    <w:rsid w:val="00DE58BD"/>
    <w:rsid w:val="00DE5D71"/>
    <w:rsid w:val="00DE623A"/>
    <w:rsid w:val="00DE634E"/>
    <w:rsid w:val="00DE67B9"/>
    <w:rsid w:val="00DE712F"/>
    <w:rsid w:val="00DE735C"/>
    <w:rsid w:val="00DE7511"/>
    <w:rsid w:val="00DE75B2"/>
    <w:rsid w:val="00DE79A4"/>
    <w:rsid w:val="00DE7F10"/>
    <w:rsid w:val="00DF071D"/>
    <w:rsid w:val="00DF0954"/>
    <w:rsid w:val="00DF11B6"/>
    <w:rsid w:val="00DF1373"/>
    <w:rsid w:val="00DF144B"/>
    <w:rsid w:val="00DF187E"/>
    <w:rsid w:val="00DF192D"/>
    <w:rsid w:val="00DF213A"/>
    <w:rsid w:val="00DF2416"/>
    <w:rsid w:val="00DF2787"/>
    <w:rsid w:val="00DF280F"/>
    <w:rsid w:val="00DF2D05"/>
    <w:rsid w:val="00DF32C0"/>
    <w:rsid w:val="00DF32D2"/>
    <w:rsid w:val="00DF3322"/>
    <w:rsid w:val="00DF33EE"/>
    <w:rsid w:val="00DF35AC"/>
    <w:rsid w:val="00DF368D"/>
    <w:rsid w:val="00DF387E"/>
    <w:rsid w:val="00DF3B8E"/>
    <w:rsid w:val="00DF3C5F"/>
    <w:rsid w:val="00DF3EC9"/>
    <w:rsid w:val="00DF3ECF"/>
    <w:rsid w:val="00DF45E9"/>
    <w:rsid w:val="00DF47E6"/>
    <w:rsid w:val="00DF4BFF"/>
    <w:rsid w:val="00DF4CD6"/>
    <w:rsid w:val="00DF4E55"/>
    <w:rsid w:val="00DF522E"/>
    <w:rsid w:val="00DF6384"/>
    <w:rsid w:val="00DF6708"/>
    <w:rsid w:val="00DF6960"/>
    <w:rsid w:val="00DF7294"/>
    <w:rsid w:val="00DF7750"/>
    <w:rsid w:val="00DF794D"/>
    <w:rsid w:val="00E0004C"/>
    <w:rsid w:val="00E002AC"/>
    <w:rsid w:val="00E00487"/>
    <w:rsid w:val="00E0068F"/>
    <w:rsid w:val="00E007FA"/>
    <w:rsid w:val="00E008AA"/>
    <w:rsid w:val="00E00B57"/>
    <w:rsid w:val="00E01226"/>
    <w:rsid w:val="00E01687"/>
    <w:rsid w:val="00E01A8E"/>
    <w:rsid w:val="00E01D02"/>
    <w:rsid w:val="00E02137"/>
    <w:rsid w:val="00E02376"/>
    <w:rsid w:val="00E0258D"/>
    <w:rsid w:val="00E0287C"/>
    <w:rsid w:val="00E02F0B"/>
    <w:rsid w:val="00E034B9"/>
    <w:rsid w:val="00E03631"/>
    <w:rsid w:val="00E0384E"/>
    <w:rsid w:val="00E03A1E"/>
    <w:rsid w:val="00E04649"/>
    <w:rsid w:val="00E049FD"/>
    <w:rsid w:val="00E04B52"/>
    <w:rsid w:val="00E05231"/>
    <w:rsid w:val="00E053ED"/>
    <w:rsid w:val="00E053FF"/>
    <w:rsid w:val="00E0555B"/>
    <w:rsid w:val="00E05ABA"/>
    <w:rsid w:val="00E05B58"/>
    <w:rsid w:val="00E05B77"/>
    <w:rsid w:val="00E05E0B"/>
    <w:rsid w:val="00E060CB"/>
    <w:rsid w:val="00E062AE"/>
    <w:rsid w:val="00E06E09"/>
    <w:rsid w:val="00E07183"/>
    <w:rsid w:val="00E07464"/>
    <w:rsid w:val="00E0761A"/>
    <w:rsid w:val="00E07659"/>
    <w:rsid w:val="00E07DFA"/>
    <w:rsid w:val="00E07E76"/>
    <w:rsid w:val="00E07EAC"/>
    <w:rsid w:val="00E10038"/>
    <w:rsid w:val="00E107EA"/>
    <w:rsid w:val="00E108FD"/>
    <w:rsid w:val="00E10EE5"/>
    <w:rsid w:val="00E110E4"/>
    <w:rsid w:val="00E11309"/>
    <w:rsid w:val="00E11A9C"/>
    <w:rsid w:val="00E1202A"/>
    <w:rsid w:val="00E12371"/>
    <w:rsid w:val="00E12427"/>
    <w:rsid w:val="00E12696"/>
    <w:rsid w:val="00E126A6"/>
    <w:rsid w:val="00E12F64"/>
    <w:rsid w:val="00E12FC5"/>
    <w:rsid w:val="00E13445"/>
    <w:rsid w:val="00E13946"/>
    <w:rsid w:val="00E139BF"/>
    <w:rsid w:val="00E13F99"/>
    <w:rsid w:val="00E13FF4"/>
    <w:rsid w:val="00E1401E"/>
    <w:rsid w:val="00E14191"/>
    <w:rsid w:val="00E144F1"/>
    <w:rsid w:val="00E14C43"/>
    <w:rsid w:val="00E14E17"/>
    <w:rsid w:val="00E14EC6"/>
    <w:rsid w:val="00E14FC8"/>
    <w:rsid w:val="00E152AC"/>
    <w:rsid w:val="00E15470"/>
    <w:rsid w:val="00E157C6"/>
    <w:rsid w:val="00E15991"/>
    <w:rsid w:val="00E15CE1"/>
    <w:rsid w:val="00E15E66"/>
    <w:rsid w:val="00E15F16"/>
    <w:rsid w:val="00E15F5C"/>
    <w:rsid w:val="00E16190"/>
    <w:rsid w:val="00E16347"/>
    <w:rsid w:val="00E169A6"/>
    <w:rsid w:val="00E16B55"/>
    <w:rsid w:val="00E16E46"/>
    <w:rsid w:val="00E17392"/>
    <w:rsid w:val="00E175CC"/>
    <w:rsid w:val="00E177EE"/>
    <w:rsid w:val="00E179DD"/>
    <w:rsid w:val="00E17E1F"/>
    <w:rsid w:val="00E17E5E"/>
    <w:rsid w:val="00E2012D"/>
    <w:rsid w:val="00E2017C"/>
    <w:rsid w:val="00E203A5"/>
    <w:rsid w:val="00E203D8"/>
    <w:rsid w:val="00E20779"/>
    <w:rsid w:val="00E2080E"/>
    <w:rsid w:val="00E20903"/>
    <w:rsid w:val="00E20B41"/>
    <w:rsid w:val="00E20C3A"/>
    <w:rsid w:val="00E2106A"/>
    <w:rsid w:val="00E211D8"/>
    <w:rsid w:val="00E218AE"/>
    <w:rsid w:val="00E21955"/>
    <w:rsid w:val="00E21A48"/>
    <w:rsid w:val="00E21FDA"/>
    <w:rsid w:val="00E21FF2"/>
    <w:rsid w:val="00E22E9A"/>
    <w:rsid w:val="00E23786"/>
    <w:rsid w:val="00E23B2D"/>
    <w:rsid w:val="00E23E01"/>
    <w:rsid w:val="00E242E6"/>
    <w:rsid w:val="00E24FEE"/>
    <w:rsid w:val="00E2509A"/>
    <w:rsid w:val="00E25CB6"/>
    <w:rsid w:val="00E25CDD"/>
    <w:rsid w:val="00E25CF1"/>
    <w:rsid w:val="00E25FB1"/>
    <w:rsid w:val="00E26163"/>
    <w:rsid w:val="00E2670E"/>
    <w:rsid w:val="00E26B8A"/>
    <w:rsid w:val="00E26E06"/>
    <w:rsid w:val="00E2702D"/>
    <w:rsid w:val="00E27393"/>
    <w:rsid w:val="00E27A39"/>
    <w:rsid w:val="00E27C35"/>
    <w:rsid w:val="00E27F1E"/>
    <w:rsid w:val="00E3012D"/>
    <w:rsid w:val="00E30240"/>
    <w:rsid w:val="00E30311"/>
    <w:rsid w:val="00E30313"/>
    <w:rsid w:val="00E30372"/>
    <w:rsid w:val="00E303AC"/>
    <w:rsid w:val="00E30BD6"/>
    <w:rsid w:val="00E316B7"/>
    <w:rsid w:val="00E318FB"/>
    <w:rsid w:val="00E32882"/>
    <w:rsid w:val="00E32B23"/>
    <w:rsid w:val="00E32E7A"/>
    <w:rsid w:val="00E32EF7"/>
    <w:rsid w:val="00E333D2"/>
    <w:rsid w:val="00E333D9"/>
    <w:rsid w:val="00E33915"/>
    <w:rsid w:val="00E339FC"/>
    <w:rsid w:val="00E33E71"/>
    <w:rsid w:val="00E346CE"/>
    <w:rsid w:val="00E348AB"/>
    <w:rsid w:val="00E354DC"/>
    <w:rsid w:val="00E3574D"/>
    <w:rsid w:val="00E359A6"/>
    <w:rsid w:val="00E35E8C"/>
    <w:rsid w:val="00E35FBA"/>
    <w:rsid w:val="00E36415"/>
    <w:rsid w:val="00E36EB1"/>
    <w:rsid w:val="00E3737B"/>
    <w:rsid w:val="00E37A7E"/>
    <w:rsid w:val="00E401E5"/>
    <w:rsid w:val="00E40317"/>
    <w:rsid w:val="00E4053F"/>
    <w:rsid w:val="00E40998"/>
    <w:rsid w:val="00E4163A"/>
    <w:rsid w:val="00E416C2"/>
    <w:rsid w:val="00E41998"/>
    <w:rsid w:val="00E41A70"/>
    <w:rsid w:val="00E41A8E"/>
    <w:rsid w:val="00E41C5D"/>
    <w:rsid w:val="00E41FF4"/>
    <w:rsid w:val="00E42819"/>
    <w:rsid w:val="00E42CD2"/>
    <w:rsid w:val="00E42EA5"/>
    <w:rsid w:val="00E434D3"/>
    <w:rsid w:val="00E43A3B"/>
    <w:rsid w:val="00E43D67"/>
    <w:rsid w:val="00E440DC"/>
    <w:rsid w:val="00E44105"/>
    <w:rsid w:val="00E44491"/>
    <w:rsid w:val="00E447FE"/>
    <w:rsid w:val="00E449A4"/>
    <w:rsid w:val="00E44A2A"/>
    <w:rsid w:val="00E452BE"/>
    <w:rsid w:val="00E45460"/>
    <w:rsid w:val="00E45718"/>
    <w:rsid w:val="00E45A55"/>
    <w:rsid w:val="00E45FA3"/>
    <w:rsid w:val="00E46723"/>
    <w:rsid w:val="00E46B57"/>
    <w:rsid w:val="00E46C28"/>
    <w:rsid w:val="00E47BBC"/>
    <w:rsid w:val="00E5045E"/>
    <w:rsid w:val="00E509A9"/>
    <w:rsid w:val="00E51F96"/>
    <w:rsid w:val="00E521F8"/>
    <w:rsid w:val="00E526BB"/>
    <w:rsid w:val="00E5276E"/>
    <w:rsid w:val="00E53149"/>
    <w:rsid w:val="00E531FD"/>
    <w:rsid w:val="00E533BE"/>
    <w:rsid w:val="00E534B5"/>
    <w:rsid w:val="00E5371D"/>
    <w:rsid w:val="00E53FF1"/>
    <w:rsid w:val="00E545D8"/>
    <w:rsid w:val="00E54DD9"/>
    <w:rsid w:val="00E559A8"/>
    <w:rsid w:val="00E55B25"/>
    <w:rsid w:val="00E55E8E"/>
    <w:rsid w:val="00E5690A"/>
    <w:rsid w:val="00E56A3C"/>
    <w:rsid w:val="00E56D8E"/>
    <w:rsid w:val="00E56D9E"/>
    <w:rsid w:val="00E56E1C"/>
    <w:rsid w:val="00E57303"/>
    <w:rsid w:val="00E573E4"/>
    <w:rsid w:val="00E578D3"/>
    <w:rsid w:val="00E57A41"/>
    <w:rsid w:val="00E57ABD"/>
    <w:rsid w:val="00E57DB2"/>
    <w:rsid w:val="00E57E1D"/>
    <w:rsid w:val="00E600E0"/>
    <w:rsid w:val="00E60880"/>
    <w:rsid w:val="00E609A5"/>
    <w:rsid w:val="00E60B25"/>
    <w:rsid w:val="00E60B27"/>
    <w:rsid w:val="00E60B78"/>
    <w:rsid w:val="00E62340"/>
    <w:rsid w:val="00E62992"/>
    <w:rsid w:val="00E62AD6"/>
    <w:rsid w:val="00E62B85"/>
    <w:rsid w:val="00E62D6F"/>
    <w:rsid w:val="00E62D77"/>
    <w:rsid w:val="00E62E30"/>
    <w:rsid w:val="00E630CE"/>
    <w:rsid w:val="00E631DC"/>
    <w:rsid w:val="00E642CD"/>
    <w:rsid w:val="00E64389"/>
    <w:rsid w:val="00E645FA"/>
    <w:rsid w:val="00E64975"/>
    <w:rsid w:val="00E64D53"/>
    <w:rsid w:val="00E652B6"/>
    <w:rsid w:val="00E653EA"/>
    <w:rsid w:val="00E6578B"/>
    <w:rsid w:val="00E6586D"/>
    <w:rsid w:val="00E65888"/>
    <w:rsid w:val="00E65951"/>
    <w:rsid w:val="00E6595D"/>
    <w:rsid w:val="00E65A7A"/>
    <w:rsid w:val="00E66472"/>
    <w:rsid w:val="00E665BD"/>
    <w:rsid w:val="00E665EE"/>
    <w:rsid w:val="00E700C7"/>
    <w:rsid w:val="00E703B8"/>
    <w:rsid w:val="00E70534"/>
    <w:rsid w:val="00E708FD"/>
    <w:rsid w:val="00E70F5A"/>
    <w:rsid w:val="00E71529"/>
    <w:rsid w:val="00E71E2E"/>
    <w:rsid w:val="00E72284"/>
    <w:rsid w:val="00E72500"/>
    <w:rsid w:val="00E72707"/>
    <w:rsid w:val="00E7273D"/>
    <w:rsid w:val="00E72868"/>
    <w:rsid w:val="00E72FB3"/>
    <w:rsid w:val="00E73337"/>
    <w:rsid w:val="00E739B1"/>
    <w:rsid w:val="00E73A8F"/>
    <w:rsid w:val="00E73B1C"/>
    <w:rsid w:val="00E740C7"/>
    <w:rsid w:val="00E74328"/>
    <w:rsid w:val="00E74774"/>
    <w:rsid w:val="00E750D6"/>
    <w:rsid w:val="00E751A3"/>
    <w:rsid w:val="00E7583E"/>
    <w:rsid w:val="00E7586F"/>
    <w:rsid w:val="00E759A4"/>
    <w:rsid w:val="00E759D5"/>
    <w:rsid w:val="00E75BA7"/>
    <w:rsid w:val="00E75E6F"/>
    <w:rsid w:val="00E75EE9"/>
    <w:rsid w:val="00E75F81"/>
    <w:rsid w:val="00E75FED"/>
    <w:rsid w:val="00E76431"/>
    <w:rsid w:val="00E76A44"/>
    <w:rsid w:val="00E76B9A"/>
    <w:rsid w:val="00E76C8B"/>
    <w:rsid w:val="00E77010"/>
    <w:rsid w:val="00E7731C"/>
    <w:rsid w:val="00E776D4"/>
    <w:rsid w:val="00E77CC5"/>
    <w:rsid w:val="00E77F7D"/>
    <w:rsid w:val="00E8008A"/>
    <w:rsid w:val="00E80DB5"/>
    <w:rsid w:val="00E80E9F"/>
    <w:rsid w:val="00E80EA5"/>
    <w:rsid w:val="00E812A2"/>
    <w:rsid w:val="00E8134F"/>
    <w:rsid w:val="00E81583"/>
    <w:rsid w:val="00E816E4"/>
    <w:rsid w:val="00E8289A"/>
    <w:rsid w:val="00E82B9E"/>
    <w:rsid w:val="00E8306C"/>
    <w:rsid w:val="00E84214"/>
    <w:rsid w:val="00E84680"/>
    <w:rsid w:val="00E8471E"/>
    <w:rsid w:val="00E84998"/>
    <w:rsid w:val="00E857A7"/>
    <w:rsid w:val="00E859A8"/>
    <w:rsid w:val="00E859EB"/>
    <w:rsid w:val="00E85D96"/>
    <w:rsid w:val="00E85FD0"/>
    <w:rsid w:val="00E867D1"/>
    <w:rsid w:val="00E86CF9"/>
    <w:rsid w:val="00E86F55"/>
    <w:rsid w:val="00E87376"/>
    <w:rsid w:val="00E87421"/>
    <w:rsid w:val="00E87992"/>
    <w:rsid w:val="00E87A85"/>
    <w:rsid w:val="00E87C03"/>
    <w:rsid w:val="00E901ED"/>
    <w:rsid w:val="00E9035E"/>
    <w:rsid w:val="00E90DD5"/>
    <w:rsid w:val="00E913B8"/>
    <w:rsid w:val="00E92080"/>
    <w:rsid w:val="00E924F4"/>
    <w:rsid w:val="00E927CA"/>
    <w:rsid w:val="00E92A1A"/>
    <w:rsid w:val="00E92D21"/>
    <w:rsid w:val="00E93884"/>
    <w:rsid w:val="00E94431"/>
    <w:rsid w:val="00E946E9"/>
    <w:rsid w:val="00E94803"/>
    <w:rsid w:val="00E948B4"/>
    <w:rsid w:val="00E94B82"/>
    <w:rsid w:val="00E94B99"/>
    <w:rsid w:val="00E9525F"/>
    <w:rsid w:val="00E95298"/>
    <w:rsid w:val="00E95682"/>
    <w:rsid w:val="00E957F0"/>
    <w:rsid w:val="00E95AA6"/>
    <w:rsid w:val="00E95B92"/>
    <w:rsid w:val="00E95CAA"/>
    <w:rsid w:val="00E95D95"/>
    <w:rsid w:val="00E95E28"/>
    <w:rsid w:val="00E95F4A"/>
    <w:rsid w:val="00E95FB7"/>
    <w:rsid w:val="00E96547"/>
    <w:rsid w:val="00E966AA"/>
    <w:rsid w:val="00E96978"/>
    <w:rsid w:val="00E97024"/>
    <w:rsid w:val="00E97097"/>
    <w:rsid w:val="00E9787C"/>
    <w:rsid w:val="00E97946"/>
    <w:rsid w:val="00E97D7A"/>
    <w:rsid w:val="00EA0A08"/>
    <w:rsid w:val="00EA1066"/>
    <w:rsid w:val="00EA138B"/>
    <w:rsid w:val="00EA17FE"/>
    <w:rsid w:val="00EA1D94"/>
    <w:rsid w:val="00EA2212"/>
    <w:rsid w:val="00EA2DCD"/>
    <w:rsid w:val="00EA32B3"/>
    <w:rsid w:val="00EA33D8"/>
    <w:rsid w:val="00EA34BD"/>
    <w:rsid w:val="00EA355F"/>
    <w:rsid w:val="00EA3C85"/>
    <w:rsid w:val="00EA3F63"/>
    <w:rsid w:val="00EA40F6"/>
    <w:rsid w:val="00EA4476"/>
    <w:rsid w:val="00EA44EA"/>
    <w:rsid w:val="00EA4513"/>
    <w:rsid w:val="00EA49C6"/>
    <w:rsid w:val="00EA4B31"/>
    <w:rsid w:val="00EA4D06"/>
    <w:rsid w:val="00EA4DFD"/>
    <w:rsid w:val="00EA4E23"/>
    <w:rsid w:val="00EA4E6E"/>
    <w:rsid w:val="00EA55F8"/>
    <w:rsid w:val="00EA56F6"/>
    <w:rsid w:val="00EA5F6E"/>
    <w:rsid w:val="00EA5FA6"/>
    <w:rsid w:val="00EA60E9"/>
    <w:rsid w:val="00EA6370"/>
    <w:rsid w:val="00EA676A"/>
    <w:rsid w:val="00EA701C"/>
    <w:rsid w:val="00EA72B6"/>
    <w:rsid w:val="00EA7422"/>
    <w:rsid w:val="00EA7899"/>
    <w:rsid w:val="00EA7AA7"/>
    <w:rsid w:val="00EA7D0F"/>
    <w:rsid w:val="00EA7DAB"/>
    <w:rsid w:val="00EA7E89"/>
    <w:rsid w:val="00EB01B5"/>
    <w:rsid w:val="00EB03EB"/>
    <w:rsid w:val="00EB06F9"/>
    <w:rsid w:val="00EB0BD6"/>
    <w:rsid w:val="00EB13E4"/>
    <w:rsid w:val="00EB13F6"/>
    <w:rsid w:val="00EB1408"/>
    <w:rsid w:val="00EB1AB5"/>
    <w:rsid w:val="00EB1EE3"/>
    <w:rsid w:val="00EB2219"/>
    <w:rsid w:val="00EB226D"/>
    <w:rsid w:val="00EB284D"/>
    <w:rsid w:val="00EB2CAF"/>
    <w:rsid w:val="00EB2CCC"/>
    <w:rsid w:val="00EB36AF"/>
    <w:rsid w:val="00EB3A2A"/>
    <w:rsid w:val="00EB3ED3"/>
    <w:rsid w:val="00EB4092"/>
    <w:rsid w:val="00EB4692"/>
    <w:rsid w:val="00EB48A6"/>
    <w:rsid w:val="00EB517B"/>
    <w:rsid w:val="00EB5A98"/>
    <w:rsid w:val="00EB5AC1"/>
    <w:rsid w:val="00EB6283"/>
    <w:rsid w:val="00EB6CB9"/>
    <w:rsid w:val="00EB6DFE"/>
    <w:rsid w:val="00EB6EAA"/>
    <w:rsid w:val="00EB7007"/>
    <w:rsid w:val="00EB7010"/>
    <w:rsid w:val="00EB7268"/>
    <w:rsid w:val="00EB796F"/>
    <w:rsid w:val="00EB7A6C"/>
    <w:rsid w:val="00EB7BEA"/>
    <w:rsid w:val="00EB7BF7"/>
    <w:rsid w:val="00EB7EFA"/>
    <w:rsid w:val="00EC0510"/>
    <w:rsid w:val="00EC091C"/>
    <w:rsid w:val="00EC0E24"/>
    <w:rsid w:val="00EC0E31"/>
    <w:rsid w:val="00EC1430"/>
    <w:rsid w:val="00EC19EB"/>
    <w:rsid w:val="00EC1CBB"/>
    <w:rsid w:val="00EC21B9"/>
    <w:rsid w:val="00EC2869"/>
    <w:rsid w:val="00EC3511"/>
    <w:rsid w:val="00EC366D"/>
    <w:rsid w:val="00EC3812"/>
    <w:rsid w:val="00EC3E7C"/>
    <w:rsid w:val="00EC4452"/>
    <w:rsid w:val="00EC4578"/>
    <w:rsid w:val="00EC48A6"/>
    <w:rsid w:val="00EC48F1"/>
    <w:rsid w:val="00EC4AE4"/>
    <w:rsid w:val="00EC4FF8"/>
    <w:rsid w:val="00EC50AC"/>
    <w:rsid w:val="00EC5354"/>
    <w:rsid w:val="00EC55D2"/>
    <w:rsid w:val="00EC623E"/>
    <w:rsid w:val="00EC64BA"/>
    <w:rsid w:val="00EC6648"/>
    <w:rsid w:val="00EC6662"/>
    <w:rsid w:val="00EC66A6"/>
    <w:rsid w:val="00EC6EA6"/>
    <w:rsid w:val="00EC70B4"/>
    <w:rsid w:val="00EC718D"/>
    <w:rsid w:val="00EC74E7"/>
    <w:rsid w:val="00EC79C0"/>
    <w:rsid w:val="00EC7E01"/>
    <w:rsid w:val="00ED0118"/>
    <w:rsid w:val="00ED0784"/>
    <w:rsid w:val="00ED098B"/>
    <w:rsid w:val="00ED0AE6"/>
    <w:rsid w:val="00ED0F79"/>
    <w:rsid w:val="00ED109A"/>
    <w:rsid w:val="00ED19BC"/>
    <w:rsid w:val="00ED2E5E"/>
    <w:rsid w:val="00ED3243"/>
    <w:rsid w:val="00ED44CE"/>
    <w:rsid w:val="00ED56AF"/>
    <w:rsid w:val="00ED57DB"/>
    <w:rsid w:val="00ED5A07"/>
    <w:rsid w:val="00ED5A1F"/>
    <w:rsid w:val="00ED5F46"/>
    <w:rsid w:val="00ED5F55"/>
    <w:rsid w:val="00ED5F6C"/>
    <w:rsid w:val="00ED6922"/>
    <w:rsid w:val="00ED6A22"/>
    <w:rsid w:val="00ED72CC"/>
    <w:rsid w:val="00ED7543"/>
    <w:rsid w:val="00ED79D5"/>
    <w:rsid w:val="00ED7B2C"/>
    <w:rsid w:val="00ED7F15"/>
    <w:rsid w:val="00EE02EF"/>
    <w:rsid w:val="00EE055A"/>
    <w:rsid w:val="00EE0A6F"/>
    <w:rsid w:val="00EE0B63"/>
    <w:rsid w:val="00EE1C1E"/>
    <w:rsid w:val="00EE216B"/>
    <w:rsid w:val="00EE2407"/>
    <w:rsid w:val="00EE27FC"/>
    <w:rsid w:val="00EE2A46"/>
    <w:rsid w:val="00EE2BE5"/>
    <w:rsid w:val="00EE3245"/>
    <w:rsid w:val="00EE332B"/>
    <w:rsid w:val="00EE44CE"/>
    <w:rsid w:val="00EE49FC"/>
    <w:rsid w:val="00EE52AA"/>
    <w:rsid w:val="00EE54FE"/>
    <w:rsid w:val="00EE5A75"/>
    <w:rsid w:val="00EE61AD"/>
    <w:rsid w:val="00EE6277"/>
    <w:rsid w:val="00EE627D"/>
    <w:rsid w:val="00EE62E7"/>
    <w:rsid w:val="00EE6766"/>
    <w:rsid w:val="00EE710D"/>
    <w:rsid w:val="00EE71EE"/>
    <w:rsid w:val="00EE7662"/>
    <w:rsid w:val="00EE797A"/>
    <w:rsid w:val="00EE7DF3"/>
    <w:rsid w:val="00EE7FBF"/>
    <w:rsid w:val="00EF0343"/>
    <w:rsid w:val="00EF05AD"/>
    <w:rsid w:val="00EF0DC8"/>
    <w:rsid w:val="00EF167F"/>
    <w:rsid w:val="00EF16AE"/>
    <w:rsid w:val="00EF1B0F"/>
    <w:rsid w:val="00EF1C9B"/>
    <w:rsid w:val="00EF1F25"/>
    <w:rsid w:val="00EF21D4"/>
    <w:rsid w:val="00EF29E7"/>
    <w:rsid w:val="00EF2C8A"/>
    <w:rsid w:val="00EF2F0C"/>
    <w:rsid w:val="00EF30CB"/>
    <w:rsid w:val="00EF3574"/>
    <w:rsid w:val="00EF3702"/>
    <w:rsid w:val="00EF37EC"/>
    <w:rsid w:val="00EF4444"/>
    <w:rsid w:val="00EF464C"/>
    <w:rsid w:val="00EF4871"/>
    <w:rsid w:val="00EF4EF1"/>
    <w:rsid w:val="00EF4EFB"/>
    <w:rsid w:val="00EF4F18"/>
    <w:rsid w:val="00EF4FC9"/>
    <w:rsid w:val="00EF50EE"/>
    <w:rsid w:val="00EF53F1"/>
    <w:rsid w:val="00EF5574"/>
    <w:rsid w:val="00EF559B"/>
    <w:rsid w:val="00EF5A77"/>
    <w:rsid w:val="00EF5E29"/>
    <w:rsid w:val="00EF65D9"/>
    <w:rsid w:val="00EF6E04"/>
    <w:rsid w:val="00EF703C"/>
    <w:rsid w:val="00EF7508"/>
    <w:rsid w:val="00EF75C0"/>
    <w:rsid w:val="00EF7CA6"/>
    <w:rsid w:val="00EF7F0F"/>
    <w:rsid w:val="00EF7F60"/>
    <w:rsid w:val="00EF7FBE"/>
    <w:rsid w:val="00F002E6"/>
    <w:rsid w:val="00F00449"/>
    <w:rsid w:val="00F005E4"/>
    <w:rsid w:val="00F015D3"/>
    <w:rsid w:val="00F0218A"/>
    <w:rsid w:val="00F021CE"/>
    <w:rsid w:val="00F02281"/>
    <w:rsid w:val="00F02A3A"/>
    <w:rsid w:val="00F03048"/>
    <w:rsid w:val="00F039CC"/>
    <w:rsid w:val="00F03F94"/>
    <w:rsid w:val="00F04604"/>
    <w:rsid w:val="00F047FD"/>
    <w:rsid w:val="00F04987"/>
    <w:rsid w:val="00F04E3A"/>
    <w:rsid w:val="00F05C09"/>
    <w:rsid w:val="00F05D12"/>
    <w:rsid w:val="00F060EC"/>
    <w:rsid w:val="00F06282"/>
    <w:rsid w:val="00F06718"/>
    <w:rsid w:val="00F0686E"/>
    <w:rsid w:val="00F069A9"/>
    <w:rsid w:val="00F06B48"/>
    <w:rsid w:val="00F06D98"/>
    <w:rsid w:val="00F06E9C"/>
    <w:rsid w:val="00F0727F"/>
    <w:rsid w:val="00F073D8"/>
    <w:rsid w:val="00F075EF"/>
    <w:rsid w:val="00F07602"/>
    <w:rsid w:val="00F07693"/>
    <w:rsid w:val="00F07694"/>
    <w:rsid w:val="00F103A9"/>
    <w:rsid w:val="00F103CA"/>
    <w:rsid w:val="00F10775"/>
    <w:rsid w:val="00F10FB8"/>
    <w:rsid w:val="00F11377"/>
    <w:rsid w:val="00F11FC7"/>
    <w:rsid w:val="00F11FF3"/>
    <w:rsid w:val="00F121AC"/>
    <w:rsid w:val="00F12675"/>
    <w:rsid w:val="00F126C1"/>
    <w:rsid w:val="00F12988"/>
    <w:rsid w:val="00F12A99"/>
    <w:rsid w:val="00F12B1A"/>
    <w:rsid w:val="00F12C18"/>
    <w:rsid w:val="00F12D25"/>
    <w:rsid w:val="00F12DE1"/>
    <w:rsid w:val="00F13088"/>
    <w:rsid w:val="00F13604"/>
    <w:rsid w:val="00F13742"/>
    <w:rsid w:val="00F139CF"/>
    <w:rsid w:val="00F13D28"/>
    <w:rsid w:val="00F13FDA"/>
    <w:rsid w:val="00F1468F"/>
    <w:rsid w:val="00F14733"/>
    <w:rsid w:val="00F148C0"/>
    <w:rsid w:val="00F15193"/>
    <w:rsid w:val="00F156BF"/>
    <w:rsid w:val="00F15B67"/>
    <w:rsid w:val="00F15CBD"/>
    <w:rsid w:val="00F15E77"/>
    <w:rsid w:val="00F16479"/>
    <w:rsid w:val="00F168A8"/>
    <w:rsid w:val="00F1779F"/>
    <w:rsid w:val="00F17A4D"/>
    <w:rsid w:val="00F20046"/>
    <w:rsid w:val="00F20137"/>
    <w:rsid w:val="00F20239"/>
    <w:rsid w:val="00F20370"/>
    <w:rsid w:val="00F21194"/>
    <w:rsid w:val="00F21275"/>
    <w:rsid w:val="00F2130E"/>
    <w:rsid w:val="00F21FEB"/>
    <w:rsid w:val="00F22198"/>
    <w:rsid w:val="00F224FA"/>
    <w:rsid w:val="00F22562"/>
    <w:rsid w:val="00F22702"/>
    <w:rsid w:val="00F22ABB"/>
    <w:rsid w:val="00F22B87"/>
    <w:rsid w:val="00F2307E"/>
    <w:rsid w:val="00F23229"/>
    <w:rsid w:val="00F2337E"/>
    <w:rsid w:val="00F2358D"/>
    <w:rsid w:val="00F240EA"/>
    <w:rsid w:val="00F24403"/>
    <w:rsid w:val="00F244BB"/>
    <w:rsid w:val="00F24602"/>
    <w:rsid w:val="00F247C7"/>
    <w:rsid w:val="00F24BAB"/>
    <w:rsid w:val="00F24D4B"/>
    <w:rsid w:val="00F24D88"/>
    <w:rsid w:val="00F25039"/>
    <w:rsid w:val="00F25625"/>
    <w:rsid w:val="00F256FD"/>
    <w:rsid w:val="00F25D6E"/>
    <w:rsid w:val="00F261A2"/>
    <w:rsid w:val="00F263A4"/>
    <w:rsid w:val="00F26A26"/>
    <w:rsid w:val="00F26E62"/>
    <w:rsid w:val="00F26E6A"/>
    <w:rsid w:val="00F26EEC"/>
    <w:rsid w:val="00F27269"/>
    <w:rsid w:val="00F27AB2"/>
    <w:rsid w:val="00F27EEF"/>
    <w:rsid w:val="00F27F4F"/>
    <w:rsid w:val="00F3083E"/>
    <w:rsid w:val="00F30C0E"/>
    <w:rsid w:val="00F30E4B"/>
    <w:rsid w:val="00F31369"/>
    <w:rsid w:val="00F31379"/>
    <w:rsid w:val="00F31968"/>
    <w:rsid w:val="00F31B65"/>
    <w:rsid w:val="00F3216D"/>
    <w:rsid w:val="00F32184"/>
    <w:rsid w:val="00F322FA"/>
    <w:rsid w:val="00F32852"/>
    <w:rsid w:val="00F32CF8"/>
    <w:rsid w:val="00F32DBA"/>
    <w:rsid w:val="00F32E41"/>
    <w:rsid w:val="00F33022"/>
    <w:rsid w:val="00F34395"/>
    <w:rsid w:val="00F3497F"/>
    <w:rsid w:val="00F34B89"/>
    <w:rsid w:val="00F350FF"/>
    <w:rsid w:val="00F353C0"/>
    <w:rsid w:val="00F35728"/>
    <w:rsid w:val="00F3595C"/>
    <w:rsid w:val="00F36196"/>
    <w:rsid w:val="00F361A9"/>
    <w:rsid w:val="00F36389"/>
    <w:rsid w:val="00F36599"/>
    <w:rsid w:val="00F366E3"/>
    <w:rsid w:val="00F368A2"/>
    <w:rsid w:val="00F36B0C"/>
    <w:rsid w:val="00F36DE2"/>
    <w:rsid w:val="00F36DFF"/>
    <w:rsid w:val="00F37465"/>
    <w:rsid w:val="00F37F0C"/>
    <w:rsid w:val="00F4020D"/>
    <w:rsid w:val="00F4056E"/>
    <w:rsid w:val="00F40871"/>
    <w:rsid w:val="00F4092A"/>
    <w:rsid w:val="00F40E78"/>
    <w:rsid w:val="00F40F94"/>
    <w:rsid w:val="00F4116D"/>
    <w:rsid w:val="00F41292"/>
    <w:rsid w:val="00F412AD"/>
    <w:rsid w:val="00F41617"/>
    <w:rsid w:val="00F42155"/>
    <w:rsid w:val="00F43177"/>
    <w:rsid w:val="00F43275"/>
    <w:rsid w:val="00F43680"/>
    <w:rsid w:val="00F436ED"/>
    <w:rsid w:val="00F438AE"/>
    <w:rsid w:val="00F43A41"/>
    <w:rsid w:val="00F446EB"/>
    <w:rsid w:val="00F448FD"/>
    <w:rsid w:val="00F44CD4"/>
    <w:rsid w:val="00F44D47"/>
    <w:rsid w:val="00F45533"/>
    <w:rsid w:val="00F4597D"/>
    <w:rsid w:val="00F46647"/>
    <w:rsid w:val="00F46A26"/>
    <w:rsid w:val="00F4740C"/>
    <w:rsid w:val="00F47701"/>
    <w:rsid w:val="00F47B84"/>
    <w:rsid w:val="00F47F77"/>
    <w:rsid w:val="00F50011"/>
    <w:rsid w:val="00F500E7"/>
    <w:rsid w:val="00F5037E"/>
    <w:rsid w:val="00F50386"/>
    <w:rsid w:val="00F50849"/>
    <w:rsid w:val="00F51328"/>
    <w:rsid w:val="00F5163F"/>
    <w:rsid w:val="00F51954"/>
    <w:rsid w:val="00F51DA1"/>
    <w:rsid w:val="00F520F6"/>
    <w:rsid w:val="00F5269D"/>
    <w:rsid w:val="00F52711"/>
    <w:rsid w:val="00F5292A"/>
    <w:rsid w:val="00F52D96"/>
    <w:rsid w:val="00F52ED3"/>
    <w:rsid w:val="00F5310F"/>
    <w:rsid w:val="00F540A0"/>
    <w:rsid w:val="00F540ED"/>
    <w:rsid w:val="00F5423E"/>
    <w:rsid w:val="00F54537"/>
    <w:rsid w:val="00F5467A"/>
    <w:rsid w:val="00F54718"/>
    <w:rsid w:val="00F554B2"/>
    <w:rsid w:val="00F554C6"/>
    <w:rsid w:val="00F5563E"/>
    <w:rsid w:val="00F55AFB"/>
    <w:rsid w:val="00F55BCB"/>
    <w:rsid w:val="00F55F2C"/>
    <w:rsid w:val="00F56058"/>
    <w:rsid w:val="00F562FB"/>
    <w:rsid w:val="00F5691E"/>
    <w:rsid w:val="00F56946"/>
    <w:rsid w:val="00F56A7B"/>
    <w:rsid w:val="00F56A88"/>
    <w:rsid w:val="00F57CCE"/>
    <w:rsid w:val="00F6003D"/>
    <w:rsid w:val="00F607BF"/>
    <w:rsid w:val="00F608A7"/>
    <w:rsid w:val="00F60C11"/>
    <w:rsid w:val="00F60F7C"/>
    <w:rsid w:val="00F6196F"/>
    <w:rsid w:val="00F61982"/>
    <w:rsid w:val="00F61AE0"/>
    <w:rsid w:val="00F61AF8"/>
    <w:rsid w:val="00F62028"/>
    <w:rsid w:val="00F62572"/>
    <w:rsid w:val="00F629C9"/>
    <w:rsid w:val="00F62A58"/>
    <w:rsid w:val="00F62A8E"/>
    <w:rsid w:val="00F62C4C"/>
    <w:rsid w:val="00F62E79"/>
    <w:rsid w:val="00F630B5"/>
    <w:rsid w:val="00F63DE6"/>
    <w:rsid w:val="00F6483C"/>
    <w:rsid w:val="00F64B2D"/>
    <w:rsid w:val="00F64BB4"/>
    <w:rsid w:val="00F64BEF"/>
    <w:rsid w:val="00F64EF6"/>
    <w:rsid w:val="00F651E5"/>
    <w:rsid w:val="00F65211"/>
    <w:rsid w:val="00F652DF"/>
    <w:rsid w:val="00F654D9"/>
    <w:rsid w:val="00F65582"/>
    <w:rsid w:val="00F65805"/>
    <w:rsid w:val="00F65830"/>
    <w:rsid w:val="00F65C61"/>
    <w:rsid w:val="00F65D4D"/>
    <w:rsid w:val="00F65EBB"/>
    <w:rsid w:val="00F65F8A"/>
    <w:rsid w:val="00F66021"/>
    <w:rsid w:val="00F66589"/>
    <w:rsid w:val="00F676A6"/>
    <w:rsid w:val="00F67B80"/>
    <w:rsid w:val="00F67C7F"/>
    <w:rsid w:val="00F67E0F"/>
    <w:rsid w:val="00F7026F"/>
    <w:rsid w:val="00F70528"/>
    <w:rsid w:val="00F70643"/>
    <w:rsid w:val="00F7116B"/>
    <w:rsid w:val="00F712BF"/>
    <w:rsid w:val="00F71799"/>
    <w:rsid w:val="00F71B37"/>
    <w:rsid w:val="00F71B9C"/>
    <w:rsid w:val="00F7204E"/>
    <w:rsid w:val="00F7224F"/>
    <w:rsid w:val="00F72878"/>
    <w:rsid w:val="00F72A13"/>
    <w:rsid w:val="00F72CCA"/>
    <w:rsid w:val="00F72D3B"/>
    <w:rsid w:val="00F72F86"/>
    <w:rsid w:val="00F73225"/>
    <w:rsid w:val="00F732B1"/>
    <w:rsid w:val="00F7405E"/>
    <w:rsid w:val="00F74425"/>
    <w:rsid w:val="00F7465D"/>
    <w:rsid w:val="00F747BE"/>
    <w:rsid w:val="00F75031"/>
    <w:rsid w:val="00F75888"/>
    <w:rsid w:val="00F7595B"/>
    <w:rsid w:val="00F75F41"/>
    <w:rsid w:val="00F76442"/>
    <w:rsid w:val="00F766BB"/>
    <w:rsid w:val="00F767B6"/>
    <w:rsid w:val="00F7686E"/>
    <w:rsid w:val="00F770C0"/>
    <w:rsid w:val="00F77695"/>
    <w:rsid w:val="00F77A97"/>
    <w:rsid w:val="00F77D31"/>
    <w:rsid w:val="00F77F5B"/>
    <w:rsid w:val="00F80211"/>
    <w:rsid w:val="00F8087C"/>
    <w:rsid w:val="00F80A02"/>
    <w:rsid w:val="00F8114D"/>
    <w:rsid w:val="00F8129F"/>
    <w:rsid w:val="00F81695"/>
    <w:rsid w:val="00F81871"/>
    <w:rsid w:val="00F81BA0"/>
    <w:rsid w:val="00F82A98"/>
    <w:rsid w:val="00F82CC1"/>
    <w:rsid w:val="00F8324C"/>
    <w:rsid w:val="00F83419"/>
    <w:rsid w:val="00F836FE"/>
    <w:rsid w:val="00F8372C"/>
    <w:rsid w:val="00F83D16"/>
    <w:rsid w:val="00F83ED4"/>
    <w:rsid w:val="00F84CD8"/>
    <w:rsid w:val="00F85027"/>
    <w:rsid w:val="00F86288"/>
    <w:rsid w:val="00F8659B"/>
    <w:rsid w:val="00F8671E"/>
    <w:rsid w:val="00F867E1"/>
    <w:rsid w:val="00F86818"/>
    <w:rsid w:val="00F869EB"/>
    <w:rsid w:val="00F8705D"/>
    <w:rsid w:val="00F870C5"/>
    <w:rsid w:val="00F872D3"/>
    <w:rsid w:val="00F8749B"/>
    <w:rsid w:val="00F87901"/>
    <w:rsid w:val="00F900E9"/>
    <w:rsid w:val="00F909A3"/>
    <w:rsid w:val="00F90A5B"/>
    <w:rsid w:val="00F90C28"/>
    <w:rsid w:val="00F910B8"/>
    <w:rsid w:val="00F914C3"/>
    <w:rsid w:val="00F917A3"/>
    <w:rsid w:val="00F9191B"/>
    <w:rsid w:val="00F91F3F"/>
    <w:rsid w:val="00F92714"/>
    <w:rsid w:val="00F92BE8"/>
    <w:rsid w:val="00F92EAF"/>
    <w:rsid w:val="00F92EFD"/>
    <w:rsid w:val="00F934B5"/>
    <w:rsid w:val="00F93833"/>
    <w:rsid w:val="00F943F7"/>
    <w:rsid w:val="00F9441E"/>
    <w:rsid w:val="00F94C31"/>
    <w:rsid w:val="00F94D87"/>
    <w:rsid w:val="00F950C7"/>
    <w:rsid w:val="00F95180"/>
    <w:rsid w:val="00F955BA"/>
    <w:rsid w:val="00F95E0E"/>
    <w:rsid w:val="00F95E8E"/>
    <w:rsid w:val="00F96166"/>
    <w:rsid w:val="00F964D4"/>
    <w:rsid w:val="00F965F8"/>
    <w:rsid w:val="00F96618"/>
    <w:rsid w:val="00F96948"/>
    <w:rsid w:val="00F96D6D"/>
    <w:rsid w:val="00F9704F"/>
    <w:rsid w:val="00F970EC"/>
    <w:rsid w:val="00F97AAE"/>
    <w:rsid w:val="00F97FA2"/>
    <w:rsid w:val="00F97FED"/>
    <w:rsid w:val="00FA0226"/>
    <w:rsid w:val="00FA02D2"/>
    <w:rsid w:val="00FA0977"/>
    <w:rsid w:val="00FA0EBF"/>
    <w:rsid w:val="00FA0EC2"/>
    <w:rsid w:val="00FA11BA"/>
    <w:rsid w:val="00FA16AF"/>
    <w:rsid w:val="00FA1D6C"/>
    <w:rsid w:val="00FA2C89"/>
    <w:rsid w:val="00FA2CCD"/>
    <w:rsid w:val="00FA32F3"/>
    <w:rsid w:val="00FA3D93"/>
    <w:rsid w:val="00FA4167"/>
    <w:rsid w:val="00FA4286"/>
    <w:rsid w:val="00FA4DD4"/>
    <w:rsid w:val="00FA54E4"/>
    <w:rsid w:val="00FA5AEF"/>
    <w:rsid w:val="00FA5C80"/>
    <w:rsid w:val="00FA5D87"/>
    <w:rsid w:val="00FA5E84"/>
    <w:rsid w:val="00FA5EB6"/>
    <w:rsid w:val="00FA63DD"/>
    <w:rsid w:val="00FA6426"/>
    <w:rsid w:val="00FA6CE2"/>
    <w:rsid w:val="00FA6EBD"/>
    <w:rsid w:val="00FA7117"/>
    <w:rsid w:val="00FA7312"/>
    <w:rsid w:val="00FA772E"/>
    <w:rsid w:val="00FA79A1"/>
    <w:rsid w:val="00FA7C9B"/>
    <w:rsid w:val="00FB047C"/>
    <w:rsid w:val="00FB05F3"/>
    <w:rsid w:val="00FB0891"/>
    <w:rsid w:val="00FB0A5F"/>
    <w:rsid w:val="00FB1484"/>
    <w:rsid w:val="00FB15BC"/>
    <w:rsid w:val="00FB1873"/>
    <w:rsid w:val="00FB1AEE"/>
    <w:rsid w:val="00FB2D23"/>
    <w:rsid w:val="00FB2FB0"/>
    <w:rsid w:val="00FB3055"/>
    <w:rsid w:val="00FB388D"/>
    <w:rsid w:val="00FB411B"/>
    <w:rsid w:val="00FB44B1"/>
    <w:rsid w:val="00FB4876"/>
    <w:rsid w:val="00FB4903"/>
    <w:rsid w:val="00FB514A"/>
    <w:rsid w:val="00FB535D"/>
    <w:rsid w:val="00FB57EE"/>
    <w:rsid w:val="00FB5F31"/>
    <w:rsid w:val="00FB610F"/>
    <w:rsid w:val="00FB6401"/>
    <w:rsid w:val="00FB652C"/>
    <w:rsid w:val="00FB6998"/>
    <w:rsid w:val="00FB6AF7"/>
    <w:rsid w:val="00FB707F"/>
    <w:rsid w:val="00FB7485"/>
    <w:rsid w:val="00FC038B"/>
    <w:rsid w:val="00FC094C"/>
    <w:rsid w:val="00FC0F95"/>
    <w:rsid w:val="00FC13B2"/>
    <w:rsid w:val="00FC1D7C"/>
    <w:rsid w:val="00FC1DDB"/>
    <w:rsid w:val="00FC2E56"/>
    <w:rsid w:val="00FC3028"/>
    <w:rsid w:val="00FC3C0A"/>
    <w:rsid w:val="00FC4BA4"/>
    <w:rsid w:val="00FC5151"/>
    <w:rsid w:val="00FC53D1"/>
    <w:rsid w:val="00FC5503"/>
    <w:rsid w:val="00FC58F2"/>
    <w:rsid w:val="00FC597B"/>
    <w:rsid w:val="00FC6376"/>
    <w:rsid w:val="00FC6572"/>
    <w:rsid w:val="00FC6B03"/>
    <w:rsid w:val="00FC6CB2"/>
    <w:rsid w:val="00FC70FC"/>
    <w:rsid w:val="00FC7320"/>
    <w:rsid w:val="00FC7863"/>
    <w:rsid w:val="00FC7E81"/>
    <w:rsid w:val="00FC7F45"/>
    <w:rsid w:val="00FC7FF0"/>
    <w:rsid w:val="00FD0991"/>
    <w:rsid w:val="00FD150C"/>
    <w:rsid w:val="00FD1636"/>
    <w:rsid w:val="00FD18CD"/>
    <w:rsid w:val="00FD192E"/>
    <w:rsid w:val="00FD1B78"/>
    <w:rsid w:val="00FD1C30"/>
    <w:rsid w:val="00FD2106"/>
    <w:rsid w:val="00FD2365"/>
    <w:rsid w:val="00FD2DE8"/>
    <w:rsid w:val="00FD39D8"/>
    <w:rsid w:val="00FD3C52"/>
    <w:rsid w:val="00FD4009"/>
    <w:rsid w:val="00FD434E"/>
    <w:rsid w:val="00FD4841"/>
    <w:rsid w:val="00FD4B82"/>
    <w:rsid w:val="00FD4C28"/>
    <w:rsid w:val="00FD509D"/>
    <w:rsid w:val="00FD51B6"/>
    <w:rsid w:val="00FD5245"/>
    <w:rsid w:val="00FD55A0"/>
    <w:rsid w:val="00FD6525"/>
    <w:rsid w:val="00FD6536"/>
    <w:rsid w:val="00FD6BC0"/>
    <w:rsid w:val="00FD6C3E"/>
    <w:rsid w:val="00FD6E90"/>
    <w:rsid w:val="00FD6F3F"/>
    <w:rsid w:val="00FD79AF"/>
    <w:rsid w:val="00FD7AA2"/>
    <w:rsid w:val="00FD7B31"/>
    <w:rsid w:val="00FD7D1A"/>
    <w:rsid w:val="00FE014C"/>
    <w:rsid w:val="00FE0304"/>
    <w:rsid w:val="00FE041A"/>
    <w:rsid w:val="00FE08E5"/>
    <w:rsid w:val="00FE0CF2"/>
    <w:rsid w:val="00FE1311"/>
    <w:rsid w:val="00FE14B0"/>
    <w:rsid w:val="00FE17AF"/>
    <w:rsid w:val="00FE1921"/>
    <w:rsid w:val="00FE27DF"/>
    <w:rsid w:val="00FE2C43"/>
    <w:rsid w:val="00FE2FE5"/>
    <w:rsid w:val="00FE354D"/>
    <w:rsid w:val="00FE390D"/>
    <w:rsid w:val="00FE39B3"/>
    <w:rsid w:val="00FE3CF9"/>
    <w:rsid w:val="00FE42C5"/>
    <w:rsid w:val="00FE4CC1"/>
    <w:rsid w:val="00FE52CD"/>
    <w:rsid w:val="00FE547B"/>
    <w:rsid w:val="00FE5692"/>
    <w:rsid w:val="00FE584E"/>
    <w:rsid w:val="00FE5A8F"/>
    <w:rsid w:val="00FE5ECF"/>
    <w:rsid w:val="00FE6802"/>
    <w:rsid w:val="00FE6804"/>
    <w:rsid w:val="00FE6844"/>
    <w:rsid w:val="00FE6B37"/>
    <w:rsid w:val="00FE6C92"/>
    <w:rsid w:val="00FE6D68"/>
    <w:rsid w:val="00FE6FD0"/>
    <w:rsid w:val="00FE70AF"/>
    <w:rsid w:val="00FE715C"/>
    <w:rsid w:val="00FE7411"/>
    <w:rsid w:val="00FE7461"/>
    <w:rsid w:val="00FE74A7"/>
    <w:rsid w:val="00FE7938"/>
    <w:rsid w:val="00FE7BE7"/>
    <w:rsid w:val="00FE7CB8"/>
    <w:rsid w:val="00FE7D51"/>
    <w:rsid w:val="00FF0416"/>
    <w:rsid w:val="00FF0EE8"/>
    <w:rsid w:val="00FF0F98"/>
    <w:rsid w:val="00FF241D"/>
    <w:rsid w:val="00FF2580"/>
    <w:rsid w:val="00FF2808"/>
    <w:rsid w:val="00FF2E3F"/>
    <w:rsid w:val="00FF3029"/>
    <w:rsid w:val="00FF33F7"/>
    <w:rsid w:val="00FF3727"/>
    <w:rsid w:val="00FF3AB9"/>
    <w:rsid w:val="00FF3CED"/>
    <w:rsid w:val="00FF437A"/>
    <w:rsid w:val="00FF4C92"/>
    <w:rsid w:val="00FF5203"/>
    <w:rsid w:val="00FF5258"/>
    <w:rsid w:val="00FF5AD5"/>
    <w:rsid w:val="00FF5AF0"/>
    <w:rsid w:val="00FF5CED"/>
    <w:rsid w:val="00FF5D5C"/>
    <w:rsid w:val="00FF5EEE"/>
    <w:rsid w:val="00FF61C2"/>
    <w:rsid w:val="00FF6614"/>
    <w:rsid w:val="00FF67AD"/>
    <w:rsid w:val="00FF6B0C"/>
    <w:rsid w:val="00FF7704"/>
    <w:rsid w:val="00FF7D4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F9DD23"/>
  <w15:chartTrackingRefBased/>
  <w15:docId w15:val="{F951C803-4121-494E-9DDF-CAC8FA1F3B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HAnsi" w:hAnsi="Arial" w:cstheme="minorBidi"/>
        <w:sz w:val="24"/>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513E"/>
    <w:pPr>
      <w:spacing w:after="120"/>
    </w:pPr>
  </w:style>
  <w:style w:type="paragraph" w:styleId="Heading1">
    <w:name w:val="heading 1"/>
    <w:basedOn w:val="Heading2"/>
    <w:next w:val="Normal"/>
    <w:link w:val="Heading1Char"/>
    <w:uiPriority w:val="9"/>
    <w:qFormat/>
    <w:rsid w:val="00F55F2C"/>
    <w:pPr>
      <w:pBdr>
        <w:top w:val="single" w:sz="12" w:space="1" w:color="147E3F"/>
        <w:bottom w:val="single" w:sz="12" w:space="1" w:color="147E3F"/>
      </w:pBdr>
      <w:tabs>
        <w:tab w:val="right" w:pos="10204"/>
      </w:tabs>
      <w:spacing w:after="0"/>
      <w:outlineLvl w:val="0"/>
    </w:pPr>
    <w:rPr>
      <w:b/>
      <w:sz w:val="32"/>
    </w:rPr>
  </w:style>
  <w:style w:type="paragraph" w:styleId="Heading2">
    <w:name w:val="heading 2"/>
    <w:basedOn w:val="Normal"/>
    <w:next w:val="Normal"/>
    <w:link w:val="Heading2Char"/>
    <w:uiPriority w:val="9"/>
    <w:unhideWhenUsed/>
    <w:qFormat/>
    <w:rsid w:val="00F55F2C"/>
    <w:pPr>
      <w:keepNext/>
      <w:keepLines/>
      <w:pBdr>
        <w:bottom w:val="single" w:sz="4" w:space="1" w:color="147E3F"/>
      </w:pBdr>
      <w:tabs>
        <w:tab w:val="left" w:leader="dot" w:pos="4536"/>
        <w:tab w:val="left" w:leader="dot" w:pos="9923"/>
      </w:tabs>
      <w:spacing w:before="120" w:after="40" w:line="264" w:lineRule="auto"/>
      <w:outlineLvl w:val="1"/>
    </w:pPr>
    <w:rPr>
      <w:rFonts w:eastAsiaTheme="majorEastAsia" w:cstheme="majorBidi"/>
      <w:color w:val="147E3F"/>
      <w:sz w:val="28"/>
      <w:szCs w:val="26"/>
    </w:rPr>
  </w:style>
  <w:style w:type="paragraph" w:styleId="Heading3">
    <w:name w:val="heading 3"/>
    <w:basedOn w:val="Normal"/>
    <w:next w:val="Normal"/>
    <w:link w:val="Heading3Char"/>
    <w:uiPriority w:val="9"/>
    <w:unhideWhenUsed/>
    <w:qFormat/>
    <w:rsid w:val="005C375F"/>
    <w:pPr>
      <w:keepNext/>
      <w:keepLines/>
      <w:pBdr>
        <w:bottom w:val="dashed" w:sz="4" w:space="1" w:color="147E3F"/>
      </w:pBdr>
      <w:spacing w:before="120" w:after="4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semiHidden/>
    <w:unhideWhenUsed/>
    <w:qFormat/>
    <w:rsid w:val="00C50698"/>
    <w:pPr>
      <w:keepNext/>
      <w:keepLines/>
      <w:spacing w:before="40" w:after="0"/>
      <w:outlineLvl w:val="3"/>
    </w:pPr>
    <w:rPr>
      <w:rFonts w:asciiTheme="majorHAnsi" w:eastAsiaTheme="majorEastAsia" w:hAnsiTheme="majorHAnsi" w:cstheme="majorBidi"/>
      <w:i/>
      <w:iCs/>
      <w:color w:val="0F4761" w:themeColor="accent1" w:themeShade="BF"/>
    </w:rPr>
  </w:style>
  <w:style w:type="paragraph" w:styleId="Heading5">
    <w:name w:val="heading 5"/>
    <w:basedOn w:val="Normal"/>
    <w:next w:val="Normal"/>
    <w:link w:val="Heading5Char"/>
    <w:uiPriority w:val="9"/>
    <w:unhideWhenUsed/>
    <w:qFormat/>
    <w:rsid w:val="008847FD"/>
    <w:pPr>
      <w:keepNext/>
      <w:keepLines/>
      <w:spacing w:before="40" w:after="0"/>
      <w:outlineLvl w:val="4"/>
    </w:pPr>
    <w:rPr>
      <w:rFonts w:asciiTheme="majorHAnsi" w:eastAsiaTheme="majorEastAsia" w:hAnsiTheme="majorHAnsi" w:cstheme="majorBidi"/>
      <w:color w:val="0F476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806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C1DBC"/>
    <w:pPr>
      <w:tabs>
        <w:tab w:val="center" w:pos="4513"/>
        <w:tab w:val="right" w:pos="9026"/>
      </w:tabs>
      <w:spacing w:after="0" w:line="240" w:lineRule="auto"/>
    </w:pPr>
  </w:style>
  <w:style w:type="character" w:customStyle="1" w:styleId="HeaderChar">
    <w:name w:val="Header Char"/>
    <w:basedOn w:val="DefaultParagraphFont"/>
    <w:link w:val="Header"/>
    <w:uiPriority w:val="99"/>
    <w:rsid w:val="00CC1DBC"/>
    <w:rPr>
      <w:rFonts w:ascii="Arial" w:hAnsi="Arial"/>
      <w:sz w:val="24"/>
    </w:rPr>
  </w:style>
  <w:style w:type="paragraph" w:styleId="Footer">
    <w:name w:val="footer"/>
    <w:basedOn w:val="Normal"/>
    <w:link w:val="FooterChar"/>
    <w:uiPriority w:val="99"/>
    <w:unhideWhenUsed/>
    <w:rsid w:val="00CC1DBC"/>
    <w:pPr>
      <w:tabs>
        <w:tab w:val="center" w:pos="4513"/>
        <w:tab w:val="right" w:pos="9026"/>
      </w:tabs>
      <w:spacing w:after="0" w:line="240" w:lineRule="auto"/>
    </w:pPr>
  </w:style>
  <w:style w:type="character" w:customStyle="1" w:styleId="FooterChar">
    <w:name w:val="Footer Char"/>
    <w:basedOn w:val="DefaultParagraphFont"/>
    <w:link w:val="Footer"/>
    <w:uiPriority w:val="99"/>
    <w:rsid w:val="00CC1DBC"/>
    <w:rPr>
      <w:rFonts w:ascii="Arial" w:hAnsi="Arial"/>
      <w:sz w:val="24"/>
    </w:rPr>
  </w:style>
  <w:style w:type="character" w:customStyle="1" w:styleId="Heading2Char">
    <w:name w:val="Heading 2 Char"/>
    <w:basedOn w:val="DefaultParagraphFont"/>
    <w:link w:val="Heading2"/>
    <w:uiPriority w:val="9"/>
    <w:rsid w:val="00F55F2C"/>
    <w:rPr>
      <w:rFonts w:ascii="Arial" w:eastAsiaTheme="majorEastAsia" w:hAnsi="Arial" w:cstheme="majorBidi"/>
      <w:color w:val="147E3F"/>
      <w:sz w:val="28"/>
      <w:szCs w:val="26"/>
    </w:rPr>
  </w:style>
  <w:style w:type="character" w:customStyle="1" w:styleId="Heading1Char">
    <w:name w:val="Heading 1 Char"/>
    <w:basedOn w:val="DefaultParagraphFont"/>
    <w:link w:val="Heading1"/>
    <w:uiPriority w:val="9"/>
    <w:rsid w:val="00F55F2C"/>
    <w:rPr>
      <w:rFonts w:ascii="Arial" w:eastAsiaTheme="majorEastAsia" w:hAnsi="Arial" w:cstheme="majorBidi"/>
      <w:b/>
      <w:color w:val="147E3F"/>
      <w:sz w:val="32"/>
      <w:szCs w:val="26"/>
    </w:rPr>
  </w:style>
  <w:style w:type="character" w:styleId="Hyperlink">
    <w:name w:val="Hyperlink"/>
    <w:basedOn w:val="DefaultParagraphFont"/>
    <w:uiPriority w:val="99"/>
    <w:unhideWhenUsed/>
    <w:rsid w:val="007B3C30"/>
    <w:rPr>
      <w:rFonts w:ascii="Arial" w:hAnsi="Arial"/>
      <w:color w:val="215E99" w:themeColor="text2" w:themeTint="BF"/>
      <w:sz w:val="22"/>
      <w:u w:val="single"/>
    </w:rPr>
  </w:style>
  <w:style w:type="character" w:styleId="UnresolvedMention">
    <w:name w:val="Unresolved Mention"/>
    <w:basedOn w:val="DefaultParagraphFont"/>
    <w:uiPriority w:val="99"/>
    <w:semiHidden/>
    <w:unhideWhenUsed/>
    <w:rsid w:val="00FC1DDB"/>
    <w:rPr>
      <w:color w:val="605E5C"/>
      <w:shd w:val="clear" w:color="auto" w:fill="E1DFDD"/>
    </w:rPr>
  </w:style>
  <w:style w:type="character" w:styleId="FollowedHyperlink">
    <w:name w:val="FollowedHyperlink"/>
    <w:basedOn w:val="DefaultParagraphFont"/>
    <w:uiPriority w:val="99"/>
    <w:semiHidden/>
    <w:unhideWhenUsed/>
    <w:rsid w:val="00FC1DDB"/>
    <w:rPr>
      <w:color w:val="96607D" w:themeColor="followedHyperlink"/>
      <w:u w:val="single"/>
    </w:rPr>
  </w:style>
  <w:style w:type="paragraph" w:styleId="ListParagraph">
    <w:name w:val="List Paragraph"/>
    <w:basedOn w:val="Normal"/>
    <w:uiPriority w:val="34"/>
    <w:qFormat/>
    <w:rsid w:val="0085470E"/>
    <w:pPr>
      <w:ind w:left="720"/>
      <w:contextualSpacing/>
    </w:pPr>
  </w:style>
  <w:style w:type="paragraph" w:customStyle="1" w:styleId="Default">
    <w:name w:val="Default"/>
    <w:rsid w:val="0085470E"/>
    <w:pPr>
      <w:autoSpaceDE w:val="0"/>
      <w:autoSpaceDN w:val="0"/>
      <w:adjustRightInd w:val="0"/>
      <w:spacing w:after="0" w:line="240" w:lineRule="auto"/>
    </w:pPr>
    <w:rPr>
      <w:rFonts w:ascii="Verdana" w:hAnsi="Verdana" w:cs="Verdana"/>
      <w:color w:val="000000"/>
      <w:szCs w:val="24"/>
    </w:rPr>
  </w:style>
  <w:style w:type="character" w:customStyle="1" w:styleId="Heading3Char">
    <w:name w:val="Heading 3 Char"/>
    <w:basedOn w:val="DefaultParagraphFont"/>
    <w:link w:val="Heading3"/>
    <w:uiPriority w:val="9"/>
    <w:rsid w:val="005C375F"/>
    <w:rPr>
      <w:rFonts w:eastAsiaTheme="majorEastAsia" w:cstheme="majorBidi"/>
      <w:b/>
      <w:color w:val="000000" w:themeColor="text1"/>
      <w:szCs w:val="24"/>
    </w:rPr>
  </w:style>
  <w:style w:type="paragraph" w:styleId="Caption">
    <w:name w:val="caption"/>
    <w:basedOn w:val="Normal"/>
    <w:next w:val="Normal"/>
    <w:uiPriority w:val="35"/>
    <w:unhideWhenUsed/>
    <w:qFormat/>
    <w:rsid w:val="00B038F0"/>
    <w:pPr>
      <w:spacing w:after="200" w:line="240" w:lineRule="auto"/>
    </w:pPr>
    <w:rPr>
      <w:i/>
      <w:iCs/>
      <w:color w:val="0E2841" w:themeColor="text2"/>
      <w:sz w:val="18"/>
      <w:szCs w:val="18"/>
    </w:rPr>
  </w:style>
  <w:style w:type="character" w:customStyle="1" w:styleId="event-name">
    <w:name w:val="event-name"/>
    <w:basedOn w:val="DefaultParagraphFont"/>
    <w:rsid w:val="00932F3C"/>
  </w:style>
  <w:style w:type="table" w:styleId="GridTable4-Accent6">
    <w:name w:val="Grid Table 4 Accent 6"/>
    <w:basedOn w:val="TableNormal"/>
    <w:uiPriority w:val="49"/>
    <w:rsid w:val="00E5276E"/>
    <w:pPr>
      <w:spacing w:after="0" w:line="240" w:lineRule="auto"/>
    </w:p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table" w:styleId="GridTable4">
    <w:name w:val="Grid Table 4"/>
    <w:basedOn w:val="TableNormal"/>
    <w:uiPriority w:val="49"/>
    <w:rsid w:val="00955FF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
    <w:name w:val="List Table 4"/>
    <w:basedOn w:val="TableNormal"/>
    <w:uiPriority w:val="49"/>
    <w:rsid w:val="00605A5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NormalWeb">
    <w:name w:val="Normal (Web)"/>
    <w:basedOn w:val="Normal"/>
    <w:uiPriority w:val="99"/>
    <w:unhideWhenUsed/>
    <w:rsid w:val="00A45210"/>
    <w:pPr>
      <w:spacing w:before="100" w:beforeAutospacing="1" w:after="100" w:afterAutospacing="1" w:line="240" w:lineRule="auto"/>
    </w:pPr>
    <w:rPr>
      <w:rFonts w:ascii="Times New Roman" w:eastAsia="Times New Roman" w:hAnsi="Times New Roman" w:cs="Times New Roman"/>
      <w:szCs w:val="24"/>
      <w:lang w:eastAsia="en-AU"/>
    </w:rPr>
  </w:style>
  <w:style w:type="paragraph" w:customStyle="1" w:styleId="Standard">
    <w:name w:val="Standard"/>
    <w:rsid w:val="00F22198"/>
    <w:pPr>
      <w:widowControl w:val="0"/>
      <w:suppressAutoHyphens/>
      <w:autoSpaceDN w:val="0"/>
      <w:spacing w:after="0" w:line="240" w:lineRule="auto"/>
    </w:pPr>
    <w:rPr>
      <w:rFonts w:ascii="Times New Roman" w:eastAsia="SimSun" w:hAnsi="Times New Roman" w:cs="Lucida Sans"/>
      <w:kern w:val="3"/>
      <w:szCs w:val="24"/>
      <w:lang w:eastAsia="zh-CN" w:bidi="hi-IN"/>
    </w:rPr>
  </w:style>
  <w:style w:type="character" w:styleId="Emphasis">
    <w:name w:val="Emphasis"/>
    <w:basedOn w:val="DefaultParagraphFont"/>
    <w:uiPriority w:val="20"/>
    <w:qFormat/>
    <w:rsid w:val="0063677A"/>
    <w:rPr>
      <w:i/>
      <w:iCs/>
    </w:rPr>
  </w:style>
  <w:style w:type="character" w:customStyle="1" w:styleId="bfactlist">
    <w:name w:val="b_factlist"/>
    <w:basedOn w:val="DefaultParagraphFont"/>
    <w:rsid w:val="002C6184"/>
  </w:style>
  <w:style w:type="character" w:styleId="Strong">
    <w:name w:val="Strong"/>
    <w:basedOn w:val="DefaultParagraphFont"/>
    <w:uiPriority w:val="22"/>
    <w:qFormat/>
    <w:rsid w:val="002C6184"/>
    <w:rPr>
      <w:b/>
      <w:bCs/>
    </w:rPr>
  </w:style>
  <w:style w:type="character" w:customStyle="1" w:styleId="NoSpacingChar">
    <w:name w:val="No Spacing Char"/>
    <w:link w:val="NoSpacing"/>
    <w:uiPriority w:val="1"/>
    <w:locked/>
    <w:rsid w:val="00954192"/>
    <w:rPr>
      <w:rFonts w:ascii="Calibri" w:eastAsia="Times New Roman" w:hAnsi="Calibri" w:cs="Times New Roman"/>
      <w:lang w:val="en-US" w:eastAsia="ja-JP"/>
    </w:rPr>
  </w:style>
  <w:style w:type="paragraph" w:styleId="NoSpacing">
    <w:name w:val="No Spacing"/>
    <w:link w:val="NoSpacingChar"/>
    <w:uiPriority w:val="1"/>
    <w:qFormat/>
    <w:rsid w:val="00954192"/>
    <w:pPr>
      <w:spacing w:after="0" w:line="240" w:lineRule="auto"/>
    </w:pPr>
    <w:rPr>
      <w:rFonts w:ascii="Calibri" w:eastAsia="Times New Roman" w:hAnsi="Calibri" w:cs="Times New Roman"/>
      <w:lang w:val="en-US" w:eastAsia="ja-JP"/>
    </w:rPr>
  </w:style>
  <w:style w:type="paragraph" w:customStyle="1" w:styleId="wprm-recipe-instruction">
    <w:name w:val="wprm-recipe-instruction"/>
    <w:basedOn w:val="Normal"/>
    <w:rsid w:val="00046BD1"/>
    <w:pPr>
      <w:spacing w:before="100" w:beforeAutospacing="1" w:after="100" w:afterAutospacing="1" w:line="240" w:lineRule="auto"/>
    </w:pPr>
    <w:rPr>
      <w:rFonts w:ascii="Times New Roman" w:eastAsia="Times New Roman" w:hAnsi="Times New Roman" w:cs="Times New Roman"/>
      <w:szCs w:val="24"/>
      <w:lang w:eastAsia="en-AU"/>
    </w:rPr>
  </w:style>
  <w:style w:type="character" w:customStyle="1" w:styleId="Heading4Char">
    <w:name w:val="Heading 4 Char"/>
    <w:basedOn w:val="DefaultParagraphFont"/>
    <w:link w:val="Heading4"/>
    <w:uiPriority w:val="9"/>
    <w:semiHidden/>
    <w:rsid w:val="00C50698"/>
    <w:rPr>
      <w:rFonts w:asciiTheme="majorHAnsi" w:eastAsiaTheme="majorEastAsia" w:hAnsiTheme="majorHAnsi" w:cstheme="majorBidi"/>
      <w:i/>
      <w:iCs/>
      <w:color w:val="0F4761" w:themeColor="accent1" w:themeShade="BF"/>
      <w:sz w:val="24"/>
    </w:rPr>
  </w:style>
  <w:style w:type="paragraph" w:customStyle="1" w:styleId="recipe-ingredientslist-item">
    <w:name w:val="recipe-ingredients__list-item"/>
    <w:basedOn w:val="Normal"/>
    <w:rsid w:val="00074227"/>
    <w:pPr>
      <w:spacing w:before="100" w:beforeAutospacing="1" w:after="100" w:afterAutospacing="1" w:line="240" w:lineRule="auto"/>
    </w:pPr>
    <w:rPr>
      <w:rFonts w:ascii="Times New Roman" w:eastAsia="Times New Roman" w:hAnsi="Times New Roman" w:cs="Times New Roman"/>
      <w:szCs w:val="24"/>
      <w:lang w:eastAsia="en-AU"/>
    </w:rPr>
  </w:style>
  <w:style w:type="paragraph" w:customStyle="1" w:styleId="size-151">
    <w:name w:val="size-151"/>
    <w:basedOn w:val="Normal"/>
    <w:rsid w:val="00C73886"/>
    <w:pPr>
      <w:spacing w:before="100" w:beforeAutospacing="1" w:after="100" w:afterAutospacing="1" w:line="345" w:lineRule="atLeast"/>
    </w:pPr>
    <w:rPr>
      <w:rFonts w:ascii="Calibri" w:hAnsi="Calibri" w:cs="Calibri"/>
      <w:sz w:val="23"/>
      <w:szCs w:val="23"/>
      <w:lang w:eastAsia="en-AU"/>
    </w:rPr>
  </w:style>
  <w:style w:type="character" w:customStyle="1" w:styleId="font-arial">
    <w:name w:val="font-arial"/>
    <w:basedOn w:val="DefaultParagraphFont"/>
    <w:rsid w:val="00C73886"/>
  </w:style>
  <w:style w:type="paragraph" w:customStyle="1" w:styleId="v1v1msonormal">
    <w:name w:val="v1v1msonormal"/>
    <w:basedOn w:val="Normal"/>
    <w:rsid w:val="00786515"/>
    <w:pPr>
      <w:spacing w:before="100" w:beforeAutospacing="1" w:after="100" w:afterAutospacing="1" w:line="240" w:lineRule="auto"/>
    </w:pPr>
    <w:rPr>
      <w:rFonts w:ascii="Calibri" w:hAnsi="Calibri" w:cs="Calibri"/>
      <w:sz w:val="22"/>
      <w:lang w:eastAsia="en-AU"/>
    </w:rPr>
  </w:style>
  <w:style w:type="table" w:styleId="GridTable2-Accent6">
    <w:name w:val="Grid Table 2 Accent 6"/>
    <w:basedOn w:val="TableNormal"/>
    <w:uiPriority w:val="47"/>
    <w:rsid w:val="00904ECB"/>
    <w:pPr>
      <w:spacing w:after="0" w:line="240" w:lineRule="auto"/>
    </w:pPr>
    <w:tblPr>
      <w:tblStyleRowBandSize w:val="1"/>
      <w:tblStyleColBandSize w:val="1"/>
      <w:tblBorders>
        <w:top w:val="single" w:sz="2" w:space="0" w:color="8DD873" w:themeColor="accent6" w:themeTint="99"/>
        <w:bottom w:val="single" w:sz="2" w:space="0" w:color="8DD873" w:themeColor="accent6" w:themeTint="99"/>
        <w:insideH w:val="single" w:sz="2" w:space="0" w:color="8DD873" w:themeColor="accent6" w:themeTint="99"/>
        <w:insideV w:val="single" w:sz="2" w:space="0" w:color="8DD873" w:themeColor="accent6" w:themeTint="99"/>
      </w:tblBorders>
    </w:tblPr>
    <w:tblStylePr w:type="firstRow">
      <w:rPr>
        <w:b/>
        <w:bCs/>
      </w:rPr>
      <w:tblPr/>
      <w:tcPr>
        <w:tcBorders>
          <w:top w:val="nil"/>
          <w:bottom w:val="single" w:sz="12" w:space="0" w:color="8DD873" w:themeColor="accent6" w:themeTint="99"/>
          <w:insideH w:val="nil"/>
          <w:insideV w:val="nil"/>
        </w:tcBorders>
        <w:shd w:val="clear" w:color="auto" w:fill="FFFFFF" w:themeFill="background1"/>
      </w:tcPr>
    </w:tblStylePr>
    <w:tblStylePr w:type="lastRow">
      <w:rPr>
        <w:b/>
        <w:bCs/>
      </w:rPr>
      <w:tblPr/>
      <w:tcPr>
        <w:tcBorders>
          <w:top w:val="double" w:sz="2" w:space="0" w:color="8DD873"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paragraph" w:styleId="PlainText">
    <w:name w:val="Plain Text"/>
    <w:basedOn w:val="Normal"/>
    <w:link w:val="PlainTextChar"/>
    <w:uiPriority w:val="99"/>
    <w:semiHidden/>
    <w:unhideWhenUsed/>
    <w:rsid w:val="00D3412E"/>
    <w:pPr>
      <w:spacing w:after="0" w:line="240" w:lineRule="auto"/>
    </w:pPr>
    <w:rPr>
      <w:rFonts w:ascii="Calibri" w:hAnsi="Calibri"/>
      <w:kern w:val="2"/>
      <w:sz w:val="22"/>
      <w:szCs w:val="21"/>
      <w14:ligatures w14:val="standardContextual"/>
    </w:rPr>
  </w:style>
  <w:style w:type="character" w:customStyle="1" w:styleId="PlainTextChar">
    <w:name w:val="Plain Text Char"/>
    <w:basedOn w:val="DefaultParagraphFont"/>
    <w:link w:val="PlainText"/>
    <w:uiPriority w:val="99"/>
    <w:semiHidden/>
    <w:rsid w:val="00D3412E"/>
    <w:rPr>
      <w:rFonts w:ascii="Calibri" w:hAnsi="Calibri"/>
      <w:kern w:val="2"/>
      <w:szCs w:val="21"/>
      <w14:ligatures w14:val="standardContextual"/>
    </w:rPr>
  </w:style>
  <w:style w:type="paragraph" w:styleId="TOCHeading">
    <w:name w:val="TOC Heading"/>
    <w:basedOn w:val="Heading1"/>
    <w:next w:val="Normal"/>
    <w:uiPriority w:val="39"/>
    <w:unhideWhenUsed/>
    <w:qFormat/>
    <w:rsid w:val="00F52D96"/>
    <w:pPr>
      <w:outlineLvl w:val="9"/>
    </w:pPr>
    <w:rPr>
      <w:rFonts w:asciiTheme="majorHAnsi" w:hAnsiTheme="majorHAnsi"/>
      <w:color w:val="0F4761" w:themeColor="accent1" w:themeShade="BF"/>
      <w:lang w:val="en-US"/>
    </w:rPr>
  </w:style>
  <w:style w:type="paragraph" w:styleId="TOC1">
    <w:name w:val="toc 1"/>
    <w:basedOn w:val="TOC2"/>
    <w:next w:val="Normal"/>
    <w:autoRedefine/>
    <w:uiPriority w:val="39"/>
    <w:unhideWhenUsed/>
    <w:rsid w:val="00E157C6"/>
    <w:pPr>
      <w:spacing w:before="60"/>
      <w:ind w:left="0"/>
    </w:pPr>
    <w:rPr>
      <w:b/>
      <w:noProof/>
      <w:color w:val="147E3F"/>
      <w:sz w:val="24"/>
    </w:rPr>
  </w:style>
  <w:style w:type="paragraph" w:styleId="TOC2">
    <w:name w:val="toc 2"/>
    <w:basedOn w:val="Normal"/>
    <w:next w:val="Normal"/>
    <w:autoRedefine/>
    <w:uiPriority w:val="39"/>
    <w:unhideWhenUsed/>
    <w:rsid w:val="00335738"/>
    <w:pPr>
      <w:tabs>
        <w:tab w:val="right" w:leader="dot" w:pos="4649"/>
        <w:tab w:val="left" w:leader="dot" w:pos="9923"/>
      </w:tabs>
      <w:spacing w:after="0" w:line="264" w:lineRule="auto"/>
      <w:ind w:left="113"/>
    </w:pPr>
    <w:rPr>
      <w:sz w:val="22"/>
    </w:rPr>
  </w:style>
  <w:style w:type="paragraph" w:styleId="TOC3">
    <w:name w:val="toc 3"/>
    <w:basedOn w:val="Normal"/>
    <w:next w:val="Normal"/>
    <w:autoRedefine/>
    <w:uiPriority w:val="39"/>
    <w:unhideWhenUsed/>
    <w:rsid w:val="00AE6767"/>
    <w:pPr>
      <w:tabs>
        <w:tab w:val="right" w:pos="4649"/>
      </w:tabs>
      <w:spacing w:after="0" w:line="264" w:lineRule="auto"/>
      <w:ind w:left="227"/>
    </w:pPr>
    <w:rPr>
      <w:i/>
      <w:noProof/>
      <w:sz w:val="22"/>
    </w:rPr>
  </w:style>
  <w:style w:type="character" w:customStyle="1" w:styleId="Heading5Char">
    <w:name w:val="Heading 5 Char"/>
    <w:basedOn w:val="DefaultParagraphFont"/>
    <w:link w:val="Heading5"/>
    <w:uiPriority w:val="9"/>
    <w:rsid w:val="008847FD"/>
    <w:rPr>
      <w:rFonts w:asciiTheme="majorHAnsi" w:eastAsiaTheme="majorEastAsia" w:hAnsiTheme="majorHAnsi" w:cstheme="majorBidi"/>
      <w:color w:val="0F476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898468">
      <w:bodyDiv w:val="1"/>
      <w:marLeft w:val="0"/>
      <w:marRight w:val="0"/>
      <w:marTop w:val="0"/>
      <w:marBottom w:val="0"/>
      <w:divBdr>
        <w:top w:val="none" w:sz="0" w:space="0" w:color="auto"/>
        <w:left w:val="none" w:sz="0" w:space="0" w:color="auto"/>
        <w:bottom w:val="none" w:sz="0" w:space="0" w:color="auto"/>
        <w:right w:val="none" w:sz="0" w:space="0" w:color="auto"/>
      </w:divBdr>
    </w:div>
    <w:div w:id="18819114">
      <w:bodyDiv w:val="1"/>
      <w:marLeft w:val="0"/>
      <w:marRight w:val="0"/>
      <w:marTop w:val="0"/>
      <w:marBottom w:val="0"/>
      <w:divBdr>
        <w:top w:val="none" w:sz="0" w:space="0" w:color="auto"/>
        <w:left w:val="none" w:sz="0" w:space="0" w:color="auto"/>
        <w:bottom w:val="none" w:sz="0" w:space="0" w:color="auto"/>
        <w:right w:val="none" w:sz="0" w:space="0" w:color="auto"/>
      </w:divBdr>
    </w:div>
    <w:div w:id="21102961">
      <w:bodyDiv w:val="1"/>
      <w:marLeft w:val="0"/>
      <w:marRight w:val="0"/>
      <w:marTop w:val="0"/>
      <w:marBottom w:val="0"/>
      <w:divBdr>
        <w:top w:val="none" w:sz="0" w:space="0" w:color="auto"/>
        <w:left w:val="none" w:sz="0" w:space="0" w:color="auto"/>
        <w:bottom w:val="none" w:sz="0" w:space="0" w:color="auto"/>
        <w:right w:val="none" w:sz="0" w:space="0" w:color="auto"/>
      </w:divBdr>
    </w:div>
    <w:div w:id="49960156">
      <w:bodyDiv w:val="1"/>
      <w:marLeft w:val="0"/>
      <w:marRight w:val="0"/>
      <w:marTop w:val="0"/>
      <w:marBottom w:val="0"/>
      <w:divBdr>
        <w:top w:val="none" w:sz="0" w:space="0" w:color="auto"/>
        <w:left w:val="none" w:sz="0" w:space="0" w:color="auto"/>
        <w:bottom w:val="none" w:sz="0" w:space="0" w:color="auto"/>
        <w:right w:val="none" w:sz="0" w:space="0" w:color="auto"/>
      </w:divBdr>
    </w:div>
    <w:div w:id="52042919">
      <w:bodyDiv w:val="1"/>
      <w:marLeft w:val="0"/>
      <w:marRight w:val="0"/>
      <w:marTop w:val="0"/>
      <w:marBottom w:val="0"/>
      <w:divBdr>
        <w:top w:val="none" w:sz="0" w:space="0" w:color="auto"/>
        <w:left w:val="none" w:sz="0" w:space="0" w:color="auto"/>
        <w:bottom w:val="none" w:sz="0" w:space="0" w:color="auto"/>
        <w:right w:val="none" w:sz="0" w:space="0" w:color="auto"/>
      </w:divBdr>
    </w:div>
    <w:div w:id="54593617">
      <w:bodyDiv w:val="1"/>
      <w:marLeft w:val="0"/>
      <w:marRight w:val="0"/>
      <w:marTop w:val="0"/>
      <w:marBottom w:val="0"/>
      <w:divBdr>
        <w:top w:val="none" w:sz="0" w:space="0" w:color="auto"/>
        <w:left w:val="none" w:sz="0" w:space="0" w:color="auto"/>
        <w:bottom w:val="none" w:sz="0" w:space="0" w:color="auto"/>
        <w:right w:val="none" w:sz="0" w:space="0" w:color="auto"/>
      </w:divBdr>
    </w:div>
    <w:div w:id="99372024">
      <w:bodyDiv w:val="1"/>
      <w:marLeft w:val="0"/>
      <w:marRight w:val="0"/>
      <w:marTop w:val="0"/>
      <w:marBottom w:val="0"/>
      <w:divBdr>
        <w:top w:val="none" w:sz="0" w:space="0" w:color="auto"/>
        <w:left w:val="none" w:sz="0" w:space="0" w:color="auto"/>
        <w:bottom w:val="none" w:sz="0" w:space="0" w:color="auto"/>
        <w:right w:val="none" w:sz="0" w:space="0" w:color="auto"/>
      </w:divBdr>
    </w:div>
    <w:div w:id="99570402">
      <w:bodyDiv w:val="1"/>
      <w:marLeft w:val="0"/>
      <w:marRight w:val="0"/>
      <w:marTop w:val="0"/>
      <w:marBottom w:val="0"/>
      <w:divBdr>
        <w:top w:val="none" w:sz="0" w:space="0" w:color="auto"/>
        <w:left w:val="none" w:sz="0" w:space="0" w:color="auto"/>
        <w:bottom w:val="none" w:sz="0" w:space="0" w:color="auto"/>
        <w:right w:val="none" w:sz="0" w:space="0" w:color="auto"/>
      </w:divBdr>
    </w:div>
    <w:div w:id="101464345">
      <w:bodyDiv w:val="1"/>
      <w:marLeft w:val="0"/>
      <w:marRight w:val="0"/>
      <w:marTop w:val="0"/>
      <w:marBottom w:val="0"/>
      <w:divBdr>
        <w:top w:val="none" w:sz="0" w:space="0" w:color="auto"/>
        <w:left w:val="none" w:sz="0" w:space="0" w:color="auto"/>
        <w:bottom w:val="none" w:sz="0" w:space="0" w:color="auto"/>
        <w:right w:val="none" w:sz="0" w:space="0" w:color="auto"/>
      </w:divBdr>
    </w:div>
    <w:div w:id="118183587">
      <w:bodyDiv w:val="1"/>
      <w:marLeft w:val="0"/>
      <w:marRight w:val="0"/>
      <w:marTop w:val="0"/>
      <w:marBottom w:val="0"/>
      <w:divBdr>
        <w:top w:val="none" w:sz="0" w:space="0" w:color="auto"/>
        <w:left w:val="none" w:sz="0" w:space="0" w:color="auto"/>
        <w:bottom w:val="none" w:sz="0" w:space="0" w:color="auto"/>
        <w:right w:val="none" w:sz="0" w:space="0" w:color="auto"/>
      </w:divBdr>
    </w:div>
    <w:div w:id="149298377">
      <w:bodyDiv w:val="1"/>
      <w:marLeft w:val="0"/>
      <w:marRight w:val="0"/>
      <w:marTop w:val="0"/>
      <w:marBottom w:val="0"/>
      <w:divBdr>
        <w:top w:val="none" w:sz="0" w:space="0" w:color="auto"/>
        <w:left w:val="none" w:sz="0" w:space="0" w:color="auto"/>
        <w:bottom w:val="none" w:sz="0" w:space="0" w:color="auto"/>
        <w:right w:val="none" w:sz="0" w:space="0" w:color="auto"/>
      </w:divBdr>
    </w:div>
    <w:div w:id="152572041">
      <w:bodyDiv w:val="1"/>
      <w:marLeft w:val="0"/>
      <w:marRight w:val="0"/>
      <w:marTop w:val="0"/>
      <w:marBottom w:val="0"/>
      <w:divBdr>
        <w:top w:val="none" w:sz="0" w:space="0" w:color="auto"/>
        <w:left w:val="none" w:sz="0" w:space="0" w:color="auto"/>
        <w:bottom w:val="none" w:sz="0" w:space="0" w:color="auto"/>
        <w:right w:val="none" w:sz="0" w:space="0" w:color="auto"/>
      </w:divBdr>
    </w:div>
    <w:div w:id="171578058">
      <w:bodyDiv w:val="1"/>
      <w:marLeft w:val="0"/>
      <w:marRight w:val="0"/>
      <w:marTop w:val="0"/>
      <w:marBottom w:val="0"/>
      <w:divBdr>
        <w:top w:val="none" w:sz="0" w:space="0" w:color="auto"/>
        <w:left w:val="none" w:sz="0" w:space="0" w:color="auto"/>
        <w:bottom w:val="none" w:sz="0" w:space="0" w:color="auto"/>
        <w:right w:val="none" w:sz="0" w:space="0" w:color="auto"/>
      </w:divBdr>
    </w:div>
    <w:div w:id="187574338">
      <w:bodyDiv w:val="1"/>
      <w:marLeft w:val="0"/>
      <w:marRight w:val="0"/>
      <w:marTop w:val="0"/>
      <w:marBottom w:val="0"/>
      <w:divBdr>
        <w:top w:val="none" w:sz="0" w:space="0" w:color="auto"/>
        <w:left w:val="none" w:sz="0" w:space="0" w:color="auto"/>
        <w:bottom w:val="none" w:sz="0" w:space="0" w:color="auto"/>
        <w:right w:val="none" w:sz="0" w:space="0" w:color="auto"/>
      </w:divBdr>
    </w:div>
    <w:div w:id="189297231">
      <w:bodyDiv w:val="1"/>
      <w:marLeft w:val="0"/>
      <w:marRight w:val="0"/>
      <w:marTop w:val="0"/>
      <w:marBottom w:val="0"/>
      <w:divBdr>
        <w:top w:val="none" w:sz="0" w:space="0" w:color="auto"/>
        <w:left w:val="none" w:sz="0" w:space="0" w:color="auto"/>
        <w:bottom w:val="none" w:sz="0" w:space="0" w:color="auto"/>
        <w:right w:val="none" w:sz="0" w:space="0" w:color="auto"/>
      </w:divBdr>
    </w:div>
    <w:div w:id="213319913">
      <w:bodyDiv w:val="1"/>
      <w:marLeft w:val="0"/>
      <w:marRight w:val="0"/>
      <w:marTop w:val="0"/>
      <w:marBottom w:val="0"/>
      <w:divBdr>
        <w:top w:val="none" w:sz="0" w:space="0" w:color="auto"/>
        <w:left w:val="none" w:sz="0" w:space="0" w:color="auto"/>
        <w:bottom w:val="none" w:sz="0" w:space="0" w:color="auto"/>
        <w:right w:val="none" w:sz="0" w:space="0" w:color="auto"/>
      </w:divBdr>
    </w:div>
    <w:div w:id="222302132">
      <w:bodyDiv w:val="1"/>
      <w:marLeft w:val="0"/>
      <w:marRight w:val="0"/>
      <w:marTop w:val="0"/>
      <w:marBottom w:val="0"/>
      <w:divBdr>
        <w:top w:val="none" w:sz="0" w:space="0" w:color="auto"/>
        <w:left w:val="none" w:sz="0" w:space="0" w:color="auto"/>
        <w:bottom w:val="none" w:sz="0" w:space="0" w:color="auto"/>
        <w:right w:val="none" w:sz="0" w:space="0" w:color="auto"/>
      </w:divBdr>
    </w:div>
    <w:div w:id="222721108">
      <w:bodyDiv w:val="1"/>
      <w:marLeft w:val="0"/>
      <w:marRight w:val="0"/>
      <w:marTop w:val="0"/>
      <w:marBottom w:val="0"/>
      <w:divBdr>
        <w:top w:val="none" w:sz="0" w:space="0" w:color="auto"/>
        <w:left w:val="none" w:sz="0" w:space="0" w:color="auto"/>
        <w:bottom w:val="none" w:sz="0" w:space="0" w:color="auto"/>
        <w:right w:val="none" w:sz="0" w:space="0" w:color="auto"/>
      </w:divBdr>
    </w:div>
    <w:div w:id="258832691">
      <w:bodyDiv w:val="1"/>
      <w:marLeft w:val="0"/>
      <w:marRight w:val="0"/>
      <w:marTop w:val="0"/>
      <w:marBottom w:val="0"/>
      <w:divBdr>
        <w:top w:val="none" w:sz="0" w:space="0" w:color="auto"/>
        <w:left w:val="none" w:sz="0" w:space="0" w:color="auto"/>
        <w:bottom w:val="none" w:sz="0" w:space="0" w:color="auto"/>
        <w:right w:val="none" w:sz="0" w:space="0" w:color="auto"/>
      </w:divBdr>
    </w:div>
    <w:div w:id="271133451">
      <w:bodyDiv w:val="1"/>
      <w:marLeft w:val="0"/>
      <w:marRight w:val="0"/>
      <w:marTop w:val="0"/>
      <w:marBottom w:val="0"/>
      <w:divBdr>
        <w:top w:val="none" w:sz="0" w:space="0" w:color="auto"/>
        <w:left w:val="none" w:sz="0" w:space="0" w:color="auto"/>
        <w:bottom w:val="none" w:sz="0" w:space="0" w:color="auto"/>
        <w:right w:val="none" w:sz="0" w:space="0" w:color="auto"/>
      </w:divBdr>
    </w:div>
    <w:div w:id="284043048">
      <w:bodyDiv w:val="1"/>
      <w:marLeft w:val="0"/>
      <w:marRight w:val="0"/>
      <w:marTop w:val="0"/>
      <w:marBottom w:val="0"/>
      <w:divBdr>
        <w:top w:val="none" w:sz="0" w:space="0" w:color="auto"/>
        <w:left w:val="none" w:sz="0" w:space="0" w:color="auto"/>
        <w:bottom w:val="none" w:sz="0" w:space="0" w:color="auto"/>
        <w:right w:val="none" w:sz="0" w:space="0" w:color="auto"/>
      </w:divBdr>
    </w:div>
    <w:div w:id="284389903">
      <w:bodyDiv w:val="1"/>
      <w:marLeft w:val="0"/>
      <w:marRight w:val="0"/>
      <w:marTop w:val="0"/>
      <w:marBottom w:val="0"/>
      <w:divBdr>
        <w:top w:val="none" w:sz="0" w:space="0" w:color="auto"/>
        <w:left w:val="none" w:sz="0" w:space="0" w:color="auto"/>
        <w:bottom w:val="none" w:sz="0" w:space="0" w:color="auto"/>
        <w:right w:val="none" w:sz="0" w:space="0" w:color="auto"/>
      </w:divBdr>
    </w:div>
    <w:div w:id="294913856">
      <w:bodyDiv w:val="1"/>
      <w:marLeft w:val="0"/>
      <w:marRight w:val="0"/>
      <w:marTop w:val="0"/>
      <w:marBottom w:val="0"/>
      <w:divBdr>
        <w:top w:val="none" w:sz="0" w:space="0" w:color="auto"/>
        <w:left w:val="none" w:sz="0" w:space="0" w:color="auto"/>
        <w:bottom w:val="none" w:sz="0" w:space="0" w:color="auto"/>
        <w:right w:val="none" w:sz="0" w:space="0" w:color="auto"/>
      </w:divBdr>
    </w:div>
    <w:div w:id="295379872">
      <w:bodyDiv w:val="1"/>
      <w:marLeft w:val="0"/>
      <w:marRight w:val="0"/>
      <w:marTop w:val="0"/>
      <w:marBottom w:val="0"/>
      <w:divBdr>
        <w:top w:val="none" w:sz="0" w:space="0" w:color="auto"/>
        <w:left w:val="none" w:sz="0" w:space="0" w:color="auto"/>
        <w:bottom w:val="none" w:sz="0" w:space="0" w:color="auto"/>
        <w:right w:val="none" w:sz="0" w:space="0" w:color="auto"/>
      </w:divBdr>
    </w:div>
    <w:div w:id="314335505">
      <w:bodyDiv w:val="1"/>
      <w:marLeft w:val="0"/>
      <w:marRight w:val="0"/>
      <w:marTop w:val="0"/>
      <w:marBottom w:val="0"/>
      <w:divBdr>
        <w:top w:val="none" w:sz="0" w:space="0" w:color="auto"/>
        <w:left w:val="none" w:sz="0" w:space="0" w:color="auto"/>
        <w:bottom w:val="none" w:sz="0" w:space="0" w:color="auto"/>
        <w:right w:val="none" w:sz="0" w:space="0" w:color="auto"/>
      </w:divBdr>
    </w:div>
    <w:div w:id="318383346">
      <w:bodyDiv w:val="1"/>
      <w:marLeft w:val="0"/>
      <w:marRight w:val="0"/>
      <w:marTop w:val="0"/>
      <w:marBottom w:val="0"/>
      <w:divBdr>
        <w:top w:val="none" w:sz="0" w:space="0" w:color="auto"/>
        <w:left w:val="none" w:sz="0" w:space="0" w:color="auto"/>
        <w:bottom w:val="none" w:sz="0" w:space="0" w:color="auto"/>
        <w:right w:val="none" w:sz="0" w:space="0" w:color="auto"/>
      </w:divBdr>
    </w:div>
    <w:div w:id="319235355">
      <w:bodyDiv w:val="1"/>
      <w:marLeft w:val="0"/>
      <w:marRight w:val="0"/>
      <w:marTop w:val="0"/>
      <w:marBottom w:val="0"/>
      <w:divBdr>
        <w:top w:val="none" w:sz="0" w:space="0" w:color="auto"/>
        <w:left w:val="none" w:sz="0" w:space="0" w:color="auto"/>
        <w:bottom w:val="none" w:sz="0" w:space="0" w:color="auto"/>
        <w:right w:val="none" w:sz="0" w:space="0" w:color="auto"/>
      </w:divBdr>
    </w:div>
    <w:div w:id="322861008">
      <w:bodyDiv w:val="1"/>
      <w:marLeft w:val="0"/>
      <w:marRight w:val="0"/>
      <w:marTop w:val="0"/>
      <w:marBottom w:val="0"/>
      <w:divBdr>
        <w:top w:val="none" w:sz="0" w:space="0" w:color="auto"/>
        <w:left w:val="none" w:sz="0" w:space="0" w:color="auto"/>
        <w:bottom w:val="none" w:sz="0" w:space="0" w:color="auto"/>
        <w:right w:val="none" w:sz="0" w:space="0" w:color="auto"/>
      </w:divBdr>
    </w:div>
    <w:div w:id="336201432">
      <w:bodyDiv w:val="1"/>
      <w:marLeft w:val="0"/>
      <w:marRight w:val="0"/>
      <w:marTop w:val="0"/>
      <w:marBottom w:val="0"/>
      <w:divBdr>
        <w:top w:val="none" w:sz="0" w:space="0" w:color="auto"/>
        <w:left w:val="none" w:sz="0" w:space="0" w:color="auto"/>
        <w:bottom w:val="none" w:sz="0" w:space="0" w:color="auto"/>
        <w:right w:val="none" w:sz="0" w:space="0" w:color="auto"/>
      </w:divBdr>
    </w:div>
    <w:div w:id="338118338">
      <w:bodyDiv w:val="1"/>
      <w:marLeft w:val="0"/>
      <w:marRight w:val="0"/>
      <w:marTop w:val="0"/>
      <w:marBottom w:val="0"/>
      <w:divBdr>
        <w:top w:val="none" w:sz="0" w:space="0" w:color="auto"/>
        <w:left w:val="none" w:sz="0" w:space="0" w:color="auto"/>
        <w:bottom w:val="none" w:sz="0" w:space="0" w:color="auto"/>
        <w:right w:val="none" w:sz="0" w:space="0" w:color="auto"/>
      </w:divBdr>
    </w:div>
    <w:div w:id="348607164">
      <w:bodyDiv w:val="1"/>
      <w:marLeft w:val="0"/>
      <w:marRight w:val="0"/>
      <w:marTop w:val="0"/>
      <w:marBottom w:val="0"/>
      <w:divBdr>
        <w:top w:val="none" w:sz="0" w:space="0" w:color="auto"/>
        <w:left w:val="none" w:sz="0" w:space="0" w:color="auto"/>
        <w:bottom w:val="none" w:sz="0" w:space="0" w:color="auto"/>
        <w:right w:val="none" w:sz="0" w:space="0" w:color="auto"/>
      </w:divBdr>
    </w:div>
    <w:div w:id="357124225">
      <w:bodyDiv w:val="1"/>
      <w:marLeft w:val="0"/>
      <w:marRight w:val="0"/>
      <w:marTop w:val="0"/>
      <w:marBottom w:val="0"/>
      <w:divBdr>
        <w:top w:val="none" w:sz="0" w:space="0" w:color="auto"/>
        <w:left w:val="none" w:sz="0" w:space="0" w:color="auto"/>
        <w:bottom w:val="none" w:sz="0" w:space="0" w:color="auto"/>
        <w:right w:val="none" w:sz="0" w:space="0" w:color="auto"/>
      </w:divBdr>
    </w:div>
    <w:div w:id="385835719">
      <w:bodyDiv w:val="1"/>
      <w:marLeft w:val="0"/>
      <w:marRight w:val="0"/>
      <w:marTop w:val="0"/>
      <w:marBottom w:val="0"/>
      <w:divBdr>
        <w:top w:val="none" w:sz="0" w:space="0" w:color="auto"/>
        <w:left w:val="none" w:sz="0" w:space="0" w:color="auto"/>
        <w:bottom w:val="none" w:sz="0" w:space="0" w:color="auto"/>
        <w:right w:val="none" w:sz="0" w:space="0" w:color="auto"/>
      </w:divBdr>
    </w:div>
    <w:div w:id="386103860">
      <w:bodyDiv w:val="1"/>
      <w:marLeft w:val="0"/>
      <w:marRight w:val="0"/>
      <w:marTop w:val="0"/>
      <w:marBottom w:val="0"/>
      <w:divBdr>
        <w:top w:val="none" w:sz="0" w:space="0" w:color="auto"/>
        <w:left w:val="none" w:sz="0" w:space="0" w:color="auto"/>
        <w:bottom w:val="none" w:sz="0" w:space="0" w:color="auto"/>
        <w:right w:val="none" w:sz="0" w:space="0" w:color="auto"/>
      </w:divBdr>
    </w:div>
    <w:div w:id="391083081">
      <w:bodyDiv w:val="1"/>
      <w:marLeft w:val="0"/>
      <w:marRight w:val="0"/>
      <w:marTop w:val="0"/>
      <w:marBottom w:val="0"/>
      <w:divBdr>
        <w:top w:val="none" w:sz="0" w:space="0" w:color="auto"/>
        <w:left w:val="none" w:sz="0" w:space="0" w:color="auto"/>
        <w:bottom w:val="none" w:sz="0" w:space="0" w:color="auto"/>
        <w:right w:val="none" w:sz="0" w:space="0" w:color="auto"/>
      </w:divBdr>
    </w:div>
    <w:div w:id="395933755">
      <w:bodyDiv w:val="1"/>
      <w:marLeft w:val="0"/>
      <w:marRight w:val="0"/>
      <w:marTop w:val="0"/>
      <w:marBottom w:val="0"/>
      <w:divBdr>
        <w:top w:val="none" w:sz="0" w:space="0" w:color="auto"/>
        <w:left w:val="none" w:sz="0" w:space="0" w:color="auto"/>
        <w:bottom w:val="none" w:sz="0" w:space="0" w:color="auto"/>
        <w:right w:val="none" w:sz="0" w:space="0" w:color="auto"/>
      </w:divBdr>
    </w:div>
    <w:div w:id="401146361">
      <w:bodyDiv w:val="1"/>
      <w:marLeft w:val="0"/>
      <w:marRight w:val="0"/>
      <w:marTop w:val="0"/>
      <w:marBottom w:val="0"/>
      <w:divBdr>
        <w:top w:val="none" w:sz="0" w:space="0" w:color="auto"/>
        <w:left w:val="none" w:sz="0" w:space="0" w:color="auto"/>
        <w:bottom w:val="none" w:sz="0" w:space="0" w:color="auto"/>
        <w:right w:val="none" w:sz="0" w:space="0" w:color="auto"/>
      </w:divBdr>
    </w:div>
    <w:div w:id="411397714">
      <w:bodyDiv w:val="1"/>
      <w:marLeft w:val="0"/>
      <w:marRight w:val="0"/>
      <w:marTop w:val="0"/>
      <w:marBottom w:val="0"/>
      <w:divBdr>
        <w:top w:val="none" w:sz="0" w:space="0" w:color="auto"/>
        <w:left w:val="none" w:sz="0" w:space="0" w:color="auto"/>
        <w:bottom w:val="none" w:sz="0" w:space="0" w:color="auto"/>
        <w:right w:val="none" w:sz="0" w:space="0" w:color="auto"/>
      </w:divBdr>
    </w:div>
    <w:div w:id="415590463">
      <w:bodyDiv w:val="1"/>
      <w:marLeft w:val="0"/>
      <w:marRight w:val="0"/>
      <w:marTop w:val="0"/>
      <w:marBottom w:val="0"/>
      <w:divBdr>
        <w:top w:val="none" w:sz="0" w:space="0" w:color="auto"/>
        <w:left w:val="none" w:sz="0" w:space="0" w:color="auto"/>
        <w:bottom w:val="none" w:sz="0" w:space="0" w:color="auto"/>
        <w:right w:val="none" w:sz="0" w:space="0" w:color="auto"/>
      </w:divBdr>
    </w:div>
    <w:div w:id="431240205">
      <w:bodyDiv w:val="1"/>
      <w:marLeft w:val="0"/>
      <w:marRight w:val="0"/>
      <w:marTop w:val="0"/>
      <w:marBottom w:val="0"/>
      <w:divBdr>
        <w:top w:val="none" w:sz="0" w:space="0" w:color="auto"/>
        <w:left w:val="none" w:sz="0" w:space="0" w:color="auto"/>
        <w:bottom w:val="none" w:sz="0" w:space="0" w:color="auto"/>
        <w:right w:val="none" w:sz="0" w:space="0" w:color="auto"/>
      </w:divBdr>
    </w:div>
    <w:div w:id="443622072">
      <w:bodyDiv w:val="1"/>
      <w:marLeft w:val="0"/>
      <w:marRight w:val="0"/>
      <w:marTop w:val="0"/>
      <w:marBottom w:val="0"/>
      <w:divBdr>
        <w:top w:val="none" w:sz="0" w:space="0" w:color="auto"/>
        <w:left w:val="none" w:sz="0" w:space="0" w:color="auto"/>
        <w:bottom w:val="none" w:sz="0" w:space="0" w:color="auto"/>
        <w:right w:val="none" w:sz="0" w:space="0" w:color="auto"/>
      </w:divBdr>
    </w:div>
    <w:div w:id="449511727">
      <w:bodyDiv w:val="1"/>
      <w:marLeft w:val="0"/>
      <w:marRight w:val="0"/>
      <w:marTop w:val="0"/>
      <w:marBottom w:val="0"/>
      <w:divBdr>
        <w:top w:val="none" w:sz="0" w:space="0" w:color="auto"/>
        <w:left w:val="none" w:sz="0" w:space="0" w:color="auto"/>
        <w:bottom w:val="none" w:sz="0" w:space="0" w:color="auto"/>
        <w:right w:val="none" w:sz="0" w:space="0" w:color="auto"/>
      </w:divBdr>
    </w:div>
    <w:div w:id="454833717">
      <w:bodyDiv w:val="1"/>
      <w:marLeft w:val="0"/>
      <w:marRight w:val="0"/>
      <w:marTop w:val="0"/>
      <w:marBottom w:val="0"/>
      <w:divBdr>
        <w:top w:val="none" w:sz="0" w:space="0" w:color="auto"/>
        <w:left w:val="none" w:sz="0" w:space="0" w:color="auto"/>
        <w:bottom w:val="none" w:sz="0" w:space="0" w:color="auto"/>
        <w:right w:val="none" w:sz="0" w:space="0" w:color="auto"/>
      </w:divBdr>
    </w:div>
    <w:div w:id="461927689">
      <w:bodyDiv w:val="1"/>
      <w:marLeft w:val="0"/>
      <w:marRight w:val="0"/>
      <w:marTop w:val="0"/>
      <w:marBottom w:val="0"/>
      <w:divBdr>
        <w:top w:val="none" w:sz="0" w:space="0" w:color="auto"/>
        <w:left w:val="none" w:sz="0" w:space="0" w:color="auto"/>
        <w:bottom w:val="none" w:sz="0" w:space="0" w:color="auto"/>
        <w:right w:val="none" w:sz="0" w:space="0" w:color="auto"/>
      </w:divBdr>
    </w:div>
    <w:div w:id="466093802">
      <w:bodyDiv w:val="1"/>
      <w:marLeft w:val="0"/>
      <w:marRight w:val="0"/>
      <w:marTop w:val="0"/>
      <w:marBottom w:val="0"/>
      <w:divBdr>
        <w:top w:val="none" w:sz="0" w:space="0" w:color="auto"/>
        <w:left w:val="none" w:sz="0" w:space="0" w:color="auto"/>
        <w:bottom w:val="none" w:sz="0" w:space="0" w:color="auto"/>
        <w:right w:val="none" w:sz="0" w:space="0" w:color="auto"/>
      </w:divBdr>
    </w:div>
    <w:div w:id="477838958">
      <w:bodyDiv w:val="1"/>
      <w:marLeft w:val="0"/>
      <w:marRight w:val="0"/>
      <w:marTop w:val="0"/>
      <w:marBottom w:val="0"/>
      <w:divBdr>
        <w:top w:val="none" w:sz="0" w:space="0" w:color="auto"/>
        <w:left w:val="none" w:sz="0" w:space="0" w:color="auto"/>
        <w:bottom w:val="none" w:sz="0" w:space="0" w:color="auto"/>
        <w:right w:val="none" w:sz="0" w:space="0" w:color="auto"/>
      </w:divBdr>
    </w:div>
    <w:div w:id="506947152">
      <w:bodyDiv w:val="1"/>
      <w:marLeft w:val="0"/>
      <w:marRight w:val="0"/>
      <w:marTop w:val="0"/>
      <w:marBottom w:val="0"/>
      <w:divBdr>
        <w:top w:val="none" w:sz="0" w:space="0" w:color="auto"/>
        <w:left w:val="none" w:sz="0" w:space="0" w:color="auto"/>
        <w:bottom w:val="none" w:sz="0" w:space="0" w:color="auto"/>
        <w:right w:val="none" w:sz="0" w:space="0" w:color="auto"/>
      </w:divBdr>
    </w:div>
    <w:div w:id="519128739">
      <w:bodyDiv w:val="1"/>
      <w:marLeft w:val="0"/>
      <w:marRight w:val="0"/>
      <w:marTop w:val="0"/>
      <w:marBottom w:val="0"/>
      <w:divBdr>
        <w:top w:val="none" w:sz="0" w:space="0" w:color="auto"/>
        <w:left w:val="none" w:sz="0" w:space="0" w:color="auto"/>
        <w:bottom w:val="none" w:sz="0" w:space="0" w:color="auto"/>
        <w:right w:val="none" w:sz="0" w:space="0" w:color="auto"/>
      </w:divBdr>
    </w:div>
    <w:div w:id="581064622">
      <w:bodyDiv w:val="1"/>
      <w:marLeft w:val="0"/>
      <w:marRight w:val="0"/>
      <w:marTop w:val="0"/>
      <w:marBottom w:val="0"/>
      <w:divBdr>
        <w:top w:val="none" w:sz="0" w:space="0" w:color="auto"/>
        <w:left w:val="none" w:sz="0" w:space="0" w:color="auto"/>
        <w:bottom w:val="none" w:sz="0" w:space="0" w:color="auto"/>
        <w:right w:val="none" w:sz="0" w:space="0" w:color="auto"/>
      </w:divBdr>
      <w:divsChild>
        <w:div w:id="1700156198">
          <w:marLeft w:val="0"/>
          <w:marRight w:val="0"/>
          <w:marTop w:val="0"/>
          <w:marBottom w:val="0"/>
          <w:divBdr>
            <w:top w:val="none" w:sz="0" w:space="0" w:color="auto"/>
            <w:left w:val="none" w:sz="0" w:space="0" w:color="auto"/>
            <w:bottom w:val="none" w:sz="0" w:space="0" w:color="auto"/>
            <w:right w:val="none" w:sz="0" w:space="0" w:color="auto"/>
          </w:divBdr>
        </w:div>
        <w:div w:id="177894556">
          <w:marLeft w:val="0"/>
          <w:marRight w:val="0"/>
          <w:marTop w:val="0"/>
          <w:marBottom w:val="0"/>
          <w:divBdr>
            <w:top w:val="none" w:sz="0" w:space="0" w:color="auto"/>
            <w:left w:val="none" w:sz="0" w:space="0" w:color="auto"/>
            <w:bottom w:val="none" w:sz="0" w:space="0" w:color="auto"/>
            <w:right w:val="none" w:sz="0" w:space="0" w:color="auto"/>
          </w:divBdr>
        </w:div>
        <w:div w:id="799152941">
          <w:marLeft w:val="0"/>
          <w:marRight w:val="0"/>
          <w:marTop w:val="0"/>
          <w:marBottom w:val="0"/>
          <w:divBdr>
            <w:top w:val="none" w:sz="0" w:space="0" w:color="auto"/>
            <w:left w:val="none" w:sz="0" w:space="0" w:color="auto"/>
            <w:bottom w:val="none" w:sz="0" w:space="0" w:color="auto"/>
            <w:right w:val="none" w:sz="0" w:space="0" w:color="auto"/>
          </w:divBdr>
        </w:div>
        <w:div w:id="380175309">
          <w:marLeft w:val="0"/>
          <w:marRight w:val="0"/>
          <w:marTop w:val="0"/>
          <w:marBottom w:val="0"/>
          <w:divBdr>
            <w:top w:val="none" w:sz="0" w:space="0" w:color="auto"/>
            <w:left w:val="none" w:sz="0" w:space="0" w:color="auto"/>
            <w:bottom w:val="none" w:sz="0" w:space="0" w:color="auto"/>
            <w:right w:val="none" w:sz="0" w:space="0" w:color="auto"/>
          </w:divBdr>
        </w:div>
        <w:div w:id="1421486461">
          <w:marLeft w:val="0"/>
          <w:marRight w:val="0"/>
          <w:marTop w:val="0"/>
          <w:marBottom w:val="0"/>
          <w:divBdr>
            <w:top w:val="none" w:sz="0" w:space="0" w:color="auto"/>
            <w:left w:val="none" w:sz="0" w:space="0" w:color="auto"/>
            <w:bottom w:val="none" w:sz="0" w:space="0" w:color="auto"/>
            <w:right w:val="none" w:sz="0" w:space="0" w:color="auto"/>
          </w:divBdr>
        </w:div>
        <w:div w:id="748581578">
          <w:marLeft w:val="0"/>
          <w:marRight w:val="0"/>
          <w:marTop w:val="0"/>
          <w:marBottom w:val="0"/>
          <w:divBdr>
            <w:top w:val="none" w:sz="0" w:space="0" w:color="auto"/>
            <w:left w:val="none" w:sz="0" w:space="0" w:color="auto"/>
            <w:bottom w:val="none" w:sz="0" w:space="0" w:color="auto"/>
            <w:right w:val="none" w:sz="0" w:space="0" w:color="auto"/>
          </w:divBdr>
        </w:div>
        <w:div w:id="1405294478">
          <w:marLeft w:val="0"/>
          <w:marRight w:val="0"/>
          <w:marTop w:val="120"/>
          <w:marBottom w:val="0"/>
          <w:divBdr>
            <w:top w:val="none" w:sz="0" w:space="0" w:color="auto"/>
            <w:left w:val="none" w:sz="0" w:space="0" w:color="auto"/>
            <w:bottom w:val="none" w:sz="0" w:space="0" w:color="auto"/>
            <w:right w:val="none" w:sz="0" w:space="0" w:color="auto"/>
          </w:divBdr>
          <w:divsChild>
            <w:div w:id="120706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909792">
      <w:bodyDiv w:val="1"/>
      <w:marLeft w:val="0"/>
      <w:marRight w:val="0"/>
      <w:marTop w:val="0"/>
      <w:marBottom w:val="0"/>
      <w:divBdr>
        <w:top w:val="none" w:sz="0" w:space="0" w:color="auto"/>
        <w:left w:val="none" w:sz="0" w:space="0" w:color="auto"/>
        <w:bottom w:val="none" w:sz="0" w:space="0" w:color="auto"/>
        <w:right w:val="none" w:sz="0" w:space="0" w:color="auto"/>
      </w:divBdr>
    </w:div>
    <w:div w:id="605501656">
      <w:bodyDiv w:val="1"/>
      <w:marLeft w:val="0"/>
      <w:marRight w:val="0"/>
      <w:marTop w:val="0"/>
      <w:marBottom w:val="0"/>
      <w:divBdr>
        <w:top w:val="none" w:sz="0" w:space="0" w:color="auto"/>
        <w:left w:val="none" w:sz="0" w:space="0" w:color="auto"/>
        <w:bottom w:val="none" w:sz="0" w:space="0" w:color="auto"/>
        <w:right w:val="none" w:sz="0" w:space="0" w:color="auto"/>
      </w:divBdr>
    </w:div>
    <w:div w:id="612592015">
      <w:bodyDiv w:val="1"/>
      <w:marLeft w:val="0"/>
      <w:marRight w:val="0"/>
      <w:marTop w:val="0"/>
      <w:marBottom w:val="0"/>
      <w:divBdr>
        <w:top w:val="none" w:sz="0" w:space="0" w:color="auto"/>
        <w:left w:val="none" w:sz="0" w:space="0" w:color="auto"/>
        <w:bottom w:val="none" w:sz="0" w:space="0" w:color="auto"/>
        <w:right w:val="none" w:sz="0" w:space="0" w:color="auto"/>
      </w:divBdr>
    </w:div>
    <w:div w:id="616524830">
      <w:bodyDiv w:val="1"/>
      <w:marLeft w:val="0"/>
      <w:marRight w:val="0"/>
      <w:marTop w:val="0"/>
      <w:marBottom w:val="0"/>
      <w:divBdr>
        <w:top w:val="none" w:sz="0" w:space="0" w:color="auto"/>
        <w:left w:val="none" w:sz="0" w:space="0" w:color="auto"/>
        <w:bottom w:val="none" w:sz="0" w:space="0" w:color="auto"/>
        <w:right w:val="none" w:sz="0" w:space="0" w:color="auto"/>
      </w:divBdr>
    </w:div>
    <w:div w:id="622467496">
      <w:bodyDiv w:val="1"/>
      <w:marLeft w:val="0"/>
      <w:marRight w:val="0"/>
      <w:marTop w:val="0"/>
      <w:marBottom w:val="0"/>
      <w:divBdr>
        <w:top w:val="none" w:sz="0" w:space="0" w:color="auto"/>
        <w:left w:val="none" w:sz="0" w:space="0" w:color="auto"/>
        <w:bottom w:val="none" w:sz="0" w:space="0" w:color="auto"/>
        <w:right w:val="none" w:sz="0" w:space="0" w:color="auto"/>
      </w:divBdr>
    </w:div>
    <w:div w:id="622999727">
      <w:bodyDiv w:val="1"/>
      <w:marLeft w:val="0"/>
      <w:marRight w:val="0"/>
      <w:marTop w:val="0"/>
      <w:marBottom w:val="0"/>
      <w:divBdr>
        <w:top w:val="none" w:sz="0" w:space="0" w:color="auto"/>
        <w:left w:val="none" w:sz="0" w:space="0" w:color="auto"/>
        <w:bottom w:val="none" w:sz="0" w:space="0" w:color="auto"/>
        <w:right w:val="none" w:sz="0" w:space="0" w:color="auto"/>
      </w:divBdr>
    </w:div>
    <w:div w:id="636186908">
      <w:bodyDiv w:val="1"/>
      <w:marLeft w:val="0"/>
      <w:marRight w:val="0"/>
      <w:marTop w:val="0"/>
      <w:marBottom w:val="0"/>
      <w:divBdr>
        <w:top w:val="none" w:sz="0" w:space="0" w:color="auto"/>
        <w:left w:val="none" w:sz="0" w:space="0" w:color="auto"/>
        <w:bottom w:val="none" w:sz="0" w:space="0" w:color="auto"/>
        <w:right w:val="none" w:sz="0" w:space="0" w:color="auto"/>
      </w:divBdr>
    </w:div>
    <w:div w:id="640427148">
      <w:bodyDiv w:val="1"/>
      <w:marLeft w:val="0"/>
      <w:marRight w:val="0"/>
      <w:marTop w:val="0"/>
      <w:marBottom w:val="0"/>
      <w:divBdr>
        <w:top w:val="none" w:sz="0" w:space="0" w:color="auto"/>
        <w:left w:val="none" w:sz="0" w:space="0" w:color="auto"/>
        <w:bottom w:val="none" w:sz="0" w:space="0" w:color="auto"/>
        <w:right w:val="none" w:sz="0" w:space="0" w:color="auto"/>
      </w:divBdr>
    </w:div>
    <w:div w:id="660892267">
      <w:bodyDiv w:val="1"/>
      <w:marLeft w:val="0"/>
      <w:marRight w:val="0"/>
      <w:marTop w:val="0"/>
      <w:marBottom w:val="0"/>
      <w:divBdr>
        <w:top w:val="none" w:sz="0" w:space="0" w:color="auto"/>
        <w:left w:val="none" w:sz="0" w:space="0" w:color="auto"/>
        <w:bottom w:val="none" w:sz="0" w:space="0" w:color="auto"/>
        <w:right w:val="none" w:sz="0" w:space="0" w:color="auto"/>
      </w:divBdr>
    </w:div>
    <w:div w:id="665086466">
      <w:bodyDiv w:val="1"/>
      <w:marLeft w:val="0"/>
      <w:marRight w:val="0"/>
      <w:marTop w:val="0"/>
      <w:marBottom w:val="0"/>
      <w:divBdr>
        <w:top w:val="none" w:sz="0" w:space="0" w:color="auto"/>
        <w:left w:val="none" w:sz="0" w:space="0" w:color="auto"/>
        <w:bottom w:val="none" w:sz="0" w:space="0" w:color="auto"/>
        <w:right w:val="none" w:sz="0" w:space="0" w:color="auto"/>
      </w:divBdr>
    </w:div>
    <w:div w:id="666830935">
      <w:bodyDiv w:val="1"/>
      <w:marLeft w:val="0"/>
      <w:marRight w:val="0"/>
      <w:marTop w:val="0"/>
      <w:marBottom w:val="0"/>
      <w:divBdr>
        <w:top w:val="none" w:sz="0" w:space="0" w:color="auto"/>
        <w:left w:val="none" w:sz="0" w:space="0" w:color="auto"/>
        <w:bottom w:val="none" w:sz="0" w:space="0" w:color="auto"/>
        <w:right w:val="none" w:sz="0" w:space="0" w:color="auto"/>
      </w:divBdr>
    </w:div>
    <w:div w:id="694423177">
      <w:bodyDiv w:val="1"/>
      <w:marLeft w:val="0"/>
      <w:marRight w:val="0"/>
      <w:marTop w:val="0"/>
      <w:marBottom w:val="0"/>
      <w:divBdr>
        <w:top w:val="none" w:sz="0" w:space="0" w:color="auto"/>
        <w:left w:val="none" w:sz="0" w:space="0" w:color="auto"/>
        <w:bottom w:val="none" w:sz="0" w:space="0" w:color="auto"/>
        <w:right w:val="none" w:sz="0" w:space="0" w:color="auto"/>
      </w:divBdr>
    </w:div>
    <w:div w:id="705176381">
      <w:bodyDiv w:val="1"/>
      <w:marLeft w:val="0"/>
      <w:marRight w:val="0"/>
      <w:marTop w:val="0"/>
      <w:marBottom w:val="0"/>
      <w:divBdr>
        <w:top w:val="none" w:sz="0" w:space="0" w:color="auto"/>
        <w:left w:val="none" w:sz="0" w:space="0" w:color="auto"/>
        <w:bottom w:val="none" w:sz="0" w:space="0" w:color="auto"/>
        <w:right w:val="none" w:sz="0" w:space="0" w:color="auto"/>
      </w:divBdr>
    </w:div>
    <w:div w:id="708603810">
      <w:bodyDiv w:val="1"/>
      <w:marLeft w:val="0"/>
      <w:marRight w:val="0"/>
      <w:marTop w:val="0"/>
      <w:marBottom w:val="0"/>
      <w:divBdr>
        <w:top w:val="none" w:sz="0" w:space="0" w:color="auto"/>
        <w:left w:val="none" w:sz="0" w:space="0" w:color="auto"/>
        <w:bottom w:val="none" w:sz="0" w:space="0" w:color="auto"/>
        <w:right w:val="none" w:sz="0" w:space="0" w:color="auto"/>
      </w:divBdr>
    </w:div>
    <w:div w:id="711425523">
      <w:bodyDiv w:val="1"/>
      <w:marLeft w:val="0"/>
      <w:marRight w:val="0"/>
      <w:marTop w:val="0"/>
      <w:marBottom w:val="0"/>
      <w:divBdr>
        <w:top w:val="none" w:sz="0" w:space="0" w:color="auto"/>
        <w:left w:val="none" w:sz="0" w:space="0" w:color="auto"/>
        <w:bottom w:val="none" w:sz="0" w:space="0" w:color="auto"/>
        <w:right w:val="none" w:sz="0" w:space="0" w:color="auto"/>
      </w:divBdr>
    </w:div>
    <w:div w:id="720712415">
      <w:bodyDiv w:val="1"/>
      <w:marLeft w:val="0"/>
      <w:marRight w:val="0"/>
      <w:marTop w:val="0"/>
      <w:marBottom w:val="0"/>
      <w:divBdr>
        <w:top w:val="none" w:sz="0" w:space="0" w:color="auto"/>
        <w:left w:val="none" w:sz="0" w:space="0" w:color="auto"/>
        <w:bottom w:val="none" w:sz="0" w:space="0" w:color="auto"/>
        <w:right w:val="none" w:sz="0" w:space="0" w:color="auto"/>
      </w:divBdr>
    </w:div>
    <w:div w:id="727149483">
      <w:bodyDiv w:val="1"/>
      <w:marLeft w:val="0"/>
      <w:marRight w:val="0"/>
      <w:marTop w:val="0"/>
      <w:marBottom w:val="0"/>
      <w:divBdr>
        <w:top w:val="none" w:sz="0" w:space="0" w:color="auto"/>
        <w:left w:val="none" w:sz="0" w:space="0" w:color="auto"/>
        <w:bottom w:val="none" w:sz="0" w:space="0" w:color="auto"/>
        <w:right w:val="none" w:sz="0" w:space="0" w:color="auto"/>
      </w:divBdr>
    </w:div>
    <w:div w:id="729380569">
      <w:bodyDiv w:val="1"/>
      <w:marLeft w:val="0"/>
      <w:marRight w:val="0"/>
      <w:marTop w:val="0"/>
      <w:marBottom w:val="0"/>
      <w:divBdr>
        <w:top w:val="none" w:sz="0" w:space="0" w:color="auto"/>
        <w:left w:val="none" w:sz="0" w:space="0" w:color="auto"/>
        <w:bottom w:val="none" w:sz="0" w:space="0" w:color="auto"/>
        <w:right w:val="none" w:sz="0" w:space="0" w:color="auto"/>
      </w:divBdr>
    </w:div>
    <w:div w:id="731005181">
      <w:bodyDiv w:val="1"/>
      <w:marLeft w:val="0"/>
      <w:marRight w:val="0"/>
      <w:marTop w:val="0"/>
      <w:marBottom w:val="0"/>
      <w:divBdr>
        <w:top w:val="none" w:sz="0" w:space="0" w:color="auto"/>
        <w:left w:val="none" w:sz="0" w:space="0" w:color="auto"/>
        <w:bottom w:val="none" w:sz="0" w:space="0" w:color="auto"/>
        <w:right w:val="none" w:sz="0" w:space="0" w:color="auto"/>
      </w:divBdr>
    </w:div>
    <w:div w:id="737365200">
      <w:bodyDiv w:val="1"/>
      <w:marLeft w:val="0"/>
      <w:marRight w:val="0"/>
      <w:marTop w:val="0"/>
      <w:marBottom w:val="0"/>
      <w:divBdr>
        <w:top w:val="none" w:sz="0" w:space="0" w:color="auto"/>
        <w:left w:val="none" w:sz="0" w:space="0" w:color="auto"/>
        <w:bottom w:val="none" w:sz="0" w:space="0" w:color="auto"/>
        <w:right w:val="none" w:sz="0" w:space="0" w:color="auto"/>
      </w:divBdr>
    </w:div>
    <w:div w:id="752821417">
      <w:bodyDiv w:val="1"/>
      <w:marLeft w:val="0"/>
      <w:marRight w:val="0"/>
      <w:marTop w:val="0"/>
      <w:marBottom w:val="0"/>
      <w:divBdr>
        <w:top w:val="none" w:sz="0" w:space="0" w:color="auto"/>
        <w:left w:val="none" w:sz="0" w:space="0" w:color="auto"/>
        <w:bottom w:val="none" w:sz="0" w:space="0" w:color="auto"/>
        <w:right w:val="none" w:sz="0" w:space="0" w:color="auto"/>
      </w:divBdr>
    </w:div>
    <w:div w:id="758601170">
      <w:bodyDiv w:val="1"/>
      <w:marLeft w:val="0"/>
      <w:marRight w:val="0"/>
      <w:marTop w:val="0"/>
      <w:marBottom w:val="0"/>
      <w:divBdr>
        <w:top w:val="none" w:sz="0" w:space="0" w:color="auto"/>
        <w:left w:val="none" w:sz="0" w:space="0" w:color="auto"/>
        <w:bottom w:val="none" w:sz="0" w:space="0" w:color="auto"/>
        <w:right w:val="none" w:sz="0" w:space="0" w:color="auto"/>
      </w:divBdr>
    </w:div>
    <w:div w:id="769351724">
      <w:bodyDiv w:val="1"/>
      <w:marLeft w:val="0"/>
      <w:marRight w:val="0"/>
      <w:marTop w:val="0"/>
      <w:marBottom w:val="0"/>
      <w:divBdr>
        <w:top w:val="none" w:sz="0" w:space="0" w:color="auto"/>
        <w:left w:val="none" w:sz="0" w:space="0" w:color="auto"/>
        <w:bottom w:val="none" w:sz="0" w:space="0" w:color="auto"/>
        <w:right w:val="none" w:sz="0" w:space="0" w:color="auto"/>
      </w:divBdr>
    </w:div>
    <w:div w:id="777945047">
      <w:bodyDiv w:val="1"/>
      <w:marLeft w:val="0"/>
      <w:marRight w:val="0"/>
      <w:marTop w:val="0"/>
      <w:marBottom w:val="0"/>
      <w:divBdr>
        <w:top w:val="none" w:sz="0" w:space="0" w:color="auto"/>
        <w:left w:val="none" w:sz="0" w:space="0" w:color="auto"/>
        <w:bottom w:val="none" w:sz="0" w:space="0" w:color="auto"/>
        <w:right w:val="none" w:sz="0" w:space="0" w:color="auto"/>
      </w:divBdr>
    </w:div>
    <w:div w:id="784496698">
      <w:bodyDiv w:val="1"/>
      <w:marLeft w:val="0"/>
      <w:marRight w:val="0"/>
      <w:marTop w:val="0"/>
      <w:marBottom w:val="0"/>
      <w:divBdr>
        <w:top w:val="none" w:sz="0" w:space="0" w:color="auto"/>
        <w:left w:val="none" w:sz="0" w:space="0" w:color="auto"/>
        <w:bottom w:val="none" w:sz="0" w:space="0" w:color="auto"/>
        <w:right w:val="none" w:sz="0" w:space="0" w:color="auto"/>
      </w:divBdr>
    </w:div>
    <w:div w:id="786197084">
      <w:bodyDiv w:val="1"/>
      <w:marLeft w:val="0"/>
      <w:marRight w:val="0"/>
      <w:marTop w:val="0"/>
      <w:marBottom w:val="0"/>
      <w:divBdr>
        <w:top w:val="none" w:sz="0" w:space="0" w:color="auto"/>
        <w:left w:val="none" w:sz="0" w:space="0" w:color="auto"/>
        <w:bottom w:val="none" w:sz="0" w:space="0" w:color="auto"/>
        <w:right w:val="none" w:sz="0" w:space="0" w:color="auto"/>
      </w:divBdr>
    </w:div>
    <w:div w:id="813372055">
      <w:bodyDiv w:val="1"/>
      <w:marLeft w:val="0"/>
      <w:marRight w:val="0"/>
      <w:marTop w:val="0"/>
      <w:marBottom w:val="0"/>
      <w:divBdr>
        <w:top w:val="none" w:sz="0" w:space="0" w:color="auto"/>
        <w:left w:val="none" w:sz="0" w:space="0" w:color="auto"/>
        <w:bottom w:val="none" w:sz="0" w:space="0" w:color="auto"/>
        <w:right w:val="none" w:sz="0" w:space="0" w:color="auto"/>
      </w:divBdr>
    </w:div>
    <w:div w:id="816268110">
      <w:bodyDiv w:val="1"/>
      <w:marLeft w:val="0"/>
      <w:marRight w:val="0"/>
      <w:marTop w:val="0"/>
      <w:marBottom w:val="0"/>
      <w:divBdr>
        <w:top w:val="none" w:sz="0" w:space="0" w:color="auto"/>
        <w:left w:val="none" w:sz="0" w:space="0" w:color="auto"/>
        <w:bottom w:val="none" w:sz="0" w:space="0" w:color="auto"/>
        <w:right w:val="none" w:sz="0" w:space="0" w:color="auto"/>
      </w:divBdr>
    </w:div>
    <w:div w:id="821964182">
      <w:bodyDiv w:val="1"/>
      <w:marLeft w:val="0"/>
      <w:marRight w:val="0"/>
      <w:marTop w:val="0"/>
      <w:marBottom w:val="0"/>
      <w:divBdr>
        <w:top w:val="none" w:sz="0" w:space="0" w:color="auto"/>
        <w:left w:val="none" w:sz="0" w:space="0" w:color="auto"/>
        <w:bottom w:val="none" w:sz="0" w:space="0" w:color="auto"/>
        <w:right w:val="none" w:sz="0" w:space="0" w:color="auto"/>
      </w:divBdr>
    </w:div>
    <w:div w:id="836767013">
      <w:bodyDiv w:val="1"/>
      <w:marLeft w:val="0"/>
      <w:marRight w:val="0"/>
      <w:marTop w:val="0"/>
      <w:marBottom w:val="0"/>
      <w:divBdr>
        <w:top w:val="none" w:sz="0" w:space="0" w:color="auto"/>
        <w:left w:val="none" w:sz="0" w:space="0" w:color="auto"/>
        <w:bottom w:val="none" w:sz="0" w:space="0" w:color="auto"/>
        <w:right w:val="none" w:sz="0" w:space="0" w:color="auto"/>
      </w:divBdr>
    </w:div>
    <w:div w:id="851459247">
      <w:bodyDiv w:val="1"/>
      <w:marLeft w:val="0"/>
      <w:marRight w:val="0"/>
      <w:marTop w:val="0"/>
      <w:marBottom w:val="0"/>
      <w:divBdr>
        <w:top w:val="none" w:sz="0" w:space="0" w:color="auto"/>
        <w:left w:val="none" w:sz="0" w:space="0" w:color="auto"/>
        <w:bottom w:val="none" w:sz="0" w:space="0" w:color="auto"/>
        <w:right w:val="none" w:sz="0" w:space="0" w:color="auto"/>
      </w:divBdr>
    </w:div>
    <w:div w:id="865408943">
      <w:bodyDiv w:val="1"/>
      <w:marLeft w:val="0"/>
      <w:marRight w:val="0"/>
      <w:marTop w:val="0"/>
      <w:marBottom w:val="0"/>
      <w:divBdr>
        <w:top w:val="none" w:sz="0" w:space="0" w:color="auto"/>
        <w:left w:val="none" w:sz="0" w:space="0" w:color="auto"/>
        <w:bottom w:val="none" w:sz="0" w:space="0" w:color="auto"/>
        <w:right w:val="none" w:sz="0" w:space="0" w:color="auto"/>
      </w:divBdr>
    </w:div>
    <w:div w:id="869954407">
      <w:bodyDiv w:val="1"/>
      <w:marLeft w:val="0"/>
      <w:marRight w:val="0"/>
      <w:marTop w:val="0"/>
      <w:marBottom w:val="0"/>
      <w:divBdr>
        <w:top w:val="none" w:sz="0" w:space="0" w:color="auto"/>
        <w:left w:val="none" w:sz="0" w:space="0" w:color="auto"/>
        <w:bottom w:val="none" w:sz="0" w:space="0" w:color="auto"/>
        <w:right w:val="none" w:sz="0" w:space="0" w:color="auto"/>
      </w:divBdr>
    </w:div>
    <w:div w:id="870337387">
      <w:bodyDiv w:val="1"/>
      <w:marLeft w:val="0"/>
      <w:marRight w:val="0"/>
      <w:marTop w:val="0"/>
      <w:marBottom w:val="0"/>
      <w:divBdr>
        <w:top w:val="none" w:sz="0" w:space="0" w:color="auto"/>
        <w:left w:val="none" w:sz="0" w:space="0" w:color="auto"/>
        <w:bottom w:val="none" w:sz="0" w:space="0" w:color="auto"/>
        <w:right w:val="none" w:sz="0" w:space="0" w:color="auto"/>
      </w:divBdr>
    </w:div>
    <w:div w:id="889264045">
      <w:bodyDiv w:val="1"/>
      <w:marLeft w:val="0"/>
      <w:marRight w:val="0"/>
      <w:marTop w:val="0"/>
      <w:marBottom w:val="0"/>
      <w:divBdr>
        <w:top w:val="none" w:sz="0" w:space="0" w:color="auto"/>
        <w:left w:val="none" w:sz="0" w:space="0" w:color="auto"/>
        <w:bottom w:val="none" w:sz="0" w:space="0" w:color="auto"/>
        <w:right w:val="none" w:sz="0" w:space="0" w:color="auto"/>
      </w:divBdr>
    </w:div>
    <w:div w:id="903293391">
      <w:bodyDiv w:val="1"/>
      <w:marLeft w:val="0"/>
      <w:marRight w:val="0"/>
      <w:marTop w:val="0"/>
      <w:marBottom w:val="0"/>
      <w:divBdr>
        <w:top w:val="none" w:sz="0" w:space="0" w:color="auto"/>
        <w:left w:val="none" w:sz="0" w:space="0" w:color="auto"/>
        <w:bottom w:val="none" w:sz="0" w:space="0" w:color="auto"/>
        <w:right w:val="none" w:sz="0" w:space="0" w:color="auto"/>
      </w:divBdr>
    </w:div>
    <w:div w:id="904725712">
      <w:bodyDiv w:val="1"/>
      <w:marLeft w:val="0"/>
      <w:marRight w:val="0"/>
      <w:marTop w:val="0"/>
      <w:marBottom w:val="0"/>
      <w:divBdr>
        <w:top w:val="none" w:sz="0" w:space="0" w:color="auto"/>
        <w:left w:val="none" w:sz="0" w:space="0" w:color="auto"/>
        <w:bottom w:val="none" w:sz="0" w:space="0" w:color="auto"/>
        <w:right w:val="none" w:sz="0" w:space="0" w:color="auto"/>
      </w:divBdr>
      <w:divsChild>
        <w:div w:id="310140647">
          <w:marLeft w:val="547"/>
          <w:marRight w:val="0"/>
          <w:marTop w:val="0"/>
          <w:marBottom w:val="0"/>
          <w:divBdr>
            <w:top w:val="none" w:sz="0" w:space="0" w:color="auto"/>
            <w:left w:val="none" w:sz="0" w:space="0" w:color="auto"/>
            <w:bottom w:val="none" w:sz="0" w:space="0" w:color="auto"/>
            <w:right w:val="none" w:sz="0" w:space="0" w:color="auto"/>
          </w:divBdr>
        </w:div>
        <w:div w:id="354234317">
          <w:marLeft w:val="547"/>
          <w:marRight w:val="0"/>
          <w:marTop w:val="0"/>
          <w:marBottom w:val="0"/>
          <w:divBdr>
            <w:top w:val="none" w:sz="0" w:space="0" w:color="auto"/>
            <w:left w:val="none" w:sz="0" w:space="0" w:color="auto"/>
            <w:bottom w:val="none" w:sz="0" w:space="0" w:color="auto"/>
            <w:right w:val="none" w:sz="0" w:space="0" w:color="auto"/>
          </w:divBdr>
        </w:div>
        <w:div w:id="809902357">
          <w:marLeft w:val="547"/>
          <w:marRight w:val="0"/>
          <w:marTop w:val="0"/>
          <w:marBottom w:val="0"/>
          <w:divBdr>
            <w:top w:val="none" w:sz="0" w:space="0" w:color="auto"/>
            <w:left w:val="none" w:sz="0" w:space="0" w:color="auto"/>
            <w:bottom w:val="none" w:sz="0" w:space="0" w:color="auto"/>
            <w:right w:val="none" w:sz="0" w:space="0" w:color="auto"/>
          </w:divBdr>
        </w:div>
        <w:div w:id="13190307">
          <w:marLeft w:val="547"/>
          <w:marRight w:val="0"/>
          <w:marTop w:val="0"/>
          <w:marBottom w:val="0"/>
          <w:divBdr>
            <w:top w:val="none" w:sz="0" w:space="0" w:color="auto"/>
            <w:left w:val="none" w:sz="0" w:space="0" w:color="auto"/>
            <w:bottom w:val="none" w:sz="0" w:space="0" w:color="auto"/>
            <w:right w:val="none" w:sz="0" w:space="0" w:color="auto"/>
          </w:divBdr>
        </w:div>
      </w:divsChild>
    </w:div>
    <w:div w:id="912081118">
      <w:bodyDiv w:val="1"/>
      <w:marLeft w:val="0"/>
      <w:marRight w:val="0"/>
      <w:marTop w:val="0"/>
      <w:marBottom w:val="0"/>
      <w:divBdr>
        <w:top w:val="none" w:sz="0" w:space="0" w:color="auto"/>
        <w:left w:val="none" w:sz="0" w:space="0" w:color="auto"/>
        <w:bottom w:val="none" w:sz="0" w:space="0" w:color="auto"/>
        <w:right w:val="none" w:sz="0" w:space="0" w:color="auto"/>
      </w:divBdr>
    </w:div>
    <w:div w:id="915820214">
      <w:bodyDiv w:val="1"/>
      <w:marLeft w:val="0"/>
      <w:marRight w:val="0"/>
      <w:marTop w:val="0"/>
      <w:marBottom w:val="0"/>
      <w:divBdr>
        <w:top w:val="none" w:sz="0" w:space="0" w:color="auto"/>
        <w:left w:val="none" w:sz="0" w:space="0" w:color="auto"/>
        <w:bottom w:val="none" w:sz="0" w:space="0" w:color="auto"/>
        <w:right w:val="none" w:sz="0" w:space="0" w:color="auto"/>
      </w:divBdr>
    </w:div>
    <w:div w:id="918446319">
      <w:bodyDiv w:val="1"/>
      <w:marLeft w:val="0"/>
      <w:marRight w:val="0"/>
      <w:marTop w:val="0"/>
      <w:marBottom w:val="0"/>
      <w:divBdr>
        <w:top w:val="none" w:sz="0" w:space="0" w:color="auto"/>
        <w:left w:val="none" w:sz="0" w:space="0" w:color="auto"/>
        <w:bottom w:val="none" w:sz="0" w:space="0" w:color="auto"/>
        <w:right w:val="none" w:sz="0" w:space="0" w:color="auto"/>
      </w:divBdr>
    </w:div>
    <w:div w:id="918758692">
      <w:bodyDiv w:val="1"/>
      <w:marLeft w:val="0"/>
      <w:marRight w:val="0"/>
      <w:marTop w:val="0"/>
      <w:marBottom w:val="0"/>
      <w:divBdr>
        <w:top w:val="none" w:sz="0" w:space="0" w:color="auto"/>
        <w:left w:val="none" w:sz="0" w:space="0" w:color="auto"/>
        <w:bottom w:val="none" w:sz="0" w:space="0" w:color="auto"/>
        <w:right w:val="none" w:sz="0" w:space="0" w:color="auto"/>
      </w:divBdr>
    </w:div>
    <w:div w:id="936012928">
      <w:bodyDiv w:val="1"/>
      <w:marLeft w:val="0"/>
      <w:marRight w:val="0"/>
      <w:marTop w:val="0"/>
      <w:marBottom w:val="0"/>
      <w:divBdr>
        <w:top w:val="none" w:sz="0" w:space="0" w:color="auto"/>
        <w:left w:val="none" w:sz="0" w:space="0" w:color="auto"/>
        <w:bottom w:val="none" w:sz="0" w:space="0" w:color="auto"/>
        <w:right w:val="none" w:sz="0" w:space="0" w:color="auto"/>
      </w:divBdr>
    </w:div>
    <w:div w:id="948390133">
      <w:bodyDiv w:val="1"/>
      <w:marLeft w:val="0"/>
      <w:marRight w:val="0"/>
      <w:marTop w:val="0"/>
      <w:marBottom w:val="0"/>
      <w:divBdr>
        <w:top w:val="none" w:sz="0" w:space="0" w:color="auto"/>
        <w:left w:val="none" w:sz="0" w:space="0" w:color="auto"/>
        <w:bottom w:val="none" w:sz="0" w:space="0" w:color="auto"/>
        <w:right w:val="none" w:sz="0" w:space="0" w:color="auto"/>
      </w:divBdr>
    </w:div>
    <w:div w:id="949051928">
      <w:bodyDiv w:val="1"/>
      <w:marLeft w:val="0"/>
      <w:marRight w:val="0"/>
      <w:marTop w:val="0"/>
      <w:marBottom w:val="0"/>
      <w:divBdr>
        <w:top w:val="none" w:sz="0" w:space="0" w:color="auto"/>
        <w:left w:val="none" w:sz="0" w:space="0" w:color="auto"/>
        <w:bottom w:val="none" w:sz="0" w:space="0" w:color="auto"/>
        <w:right w:val="none" w:sz="0" w:space="0" w:color="auto"/>
      </w:divBdr>
    </w:div>
    <w:div w:id="950475189">
      <w:bodyDiv w:val="1"/>
      <w:marLeft w:val="0"/>
      <w:marRight w:val="0"/>
      <w:marTop w:val="0"/>
      <w:marBottom w:val="0"/>
      <w:divBdr>
        <w:top w:val="none" w:sz="0" w:space="0" w:color="auto"/>
        <w:left w:val="none" w:sz="0" w:space="0" w:color="auto"/>
        <w:bottom w:val="none" w:sz="0" w:space="0" w:color="auto"/>
        <w:right w:val="none" w:sz="0" w:space="0" w:color="auto"/>
      </w:divBdr>
    </w:div>
    <w:div w:id="963465734">
      <w:bodyDiv w:val="1"/>
      <w:marLeft w:val="0"/>
      <w:marRight w:val="0"/>
      <w:marTop w:val="0"/>
      <w:marBottom w:val="0"/>
      <w:divBdr>
        <w:top w:val="none" w:sz="0" w:space="0" w:color="auto"/>
        <w:left w:val="none" w:sz="0" w:space="0" w:color="auto"/>
        <w:bottom w:val="none" w:sz="0" w:space="0" w:color="auto"/>
        <w:right w:val="none" w:sz="0" w:space="0" w:color="auto"/>
      </w:divBdr>
    </w:div>
    <w:div w:id="966736660">
      <w:bodyDiv w:val="1"/>
      <w:marLeft w:val="0"/>
      <w:marRight w:val="0"/>
      <w:marTop w:val="0"/>
      <w:marBottom w:val="0"/>
      <w:divBdr>
        <w:top w:val="none" w:sz="0" w:space="0" w:color="auto"/>
        <w:left w:val="none" w:sz="0" w:space="0" w:color="auto"/>
        <w:bottom w:val="none" w:sz="0" w:space="0" w:color="auto"/>
        <w:right w:val="none" w:sz="0" w:space="0" w:color="auto"/>
      </w:divBdr>
    </w:div>
    <w:div w:id="966928701">
      <w:bodyDiv w:val="1"/>
      <w:marLeft w:val="0"/>
      <w:marRight w:val="0"/>
      <w:marTop w:val="0"/>
      <w:marBottom w:val="0"/>
      <w:divBdr>
        <w:top w:val="none" w:sz="0" w:space="0" w:color="auto"/>
        <w:left w:val="none" w:sz="0" w:space="0" w:color="auto"/>
        <w:bottom w:val="none" w:sz="0" w:space="0" w:color="auto"/>
        <w:right w:val="none" w:sz="0" w:space="0" w:color="auto"/>
      </w:divBdr>
    </w:div>
    <w:div w:id="979533442">
      <w:bodyDiv w:val="1"/>
      <w:marLeft w:val="0"/>
      <w:marRight w:val="0"/>
      <w:marTop w:val="0"/>
      <w:marBottom w:val="0"/>
      <w:divBdr>
        <w:top w:val="none" w:sz="0" w:space="0" w:color="auto"/>
        <w:left w:val="none" w:sz="0" w:space="0" w:color="auto"/>
        <w:bottom w:val="none" w:sz="0" w:space="0" w:color="auto"/>
        <w:right w:val="none" w:sz="0" w:space="0" w:color="auto"/>
      </w:divBdr>
    </w:div>
    <w:div w:id="990643391">
      <w:bodyDiv w:val="1"/>
      <w:marLeft w:val="0"/>
      <w:marRight w:val="0"/>
      <w:marTop w:val="0"/>
      <w:marBottom w:val="0"/>
      <w:divBdr>
        <w:top w:val="none" w:sz="0" w:space="0" w:color="auto"/>
        <w:left w:val="none" w:sz="0" w:space="0" w:color="auto"/>
        <w:bottom w:val="none" w:sz="0" w:space="0" w:color="auto"/>
        <w:right w:val="none" w:sz="0" w:space="0" w:color="auto"/>
      </w:divBdr>
    </w:div>
    <w:div w:id="998339084">
      <w:bodyDiv w:val="1"/>
      <w:marLeft w:val="0"/>
      <w:marRight w:val="0"/>
      <w:marTop w:val="0"/>
      <w:marBottom w:val="0"/>
      <w:divBdr>
        <w:top w:val="none" w:sz="0" w:space="0" w:color="auto"/>
        <w:left w:val="none" w:sz="0" w:space="0" w:color="auto"/>
        <w:bottom w:val="none" w:sz="0" w:space="0" w:color="auto"/>
        <w:right w:val="none" w:sz="0" w:space="0" w:color="auto"/>
      </w:divBdr>
    </w:div>
    <w:div w:id="1006711530">
      <w:bodyDiv w:val="1"/>
      <w:marLeft w:val="0"/>
      <w:marRight w:val="0"/>
      <w:marTop w:val="0"/>
      <w:marBottom w:val="0"/>
      <w:divBdr>
        <w:top w:val="none" w:sz="0" w:space="0" w:color="auto"/>
        <w:left w:val="none" w:sz="0" w:space="0" w:color="auto"/>
        <w:bottom w:val="none" w:sz="0" w:space="0" w:color="auto"/>
        <w:right w:val="none" w:sz="0" w:space="0" w:color="auto"/>
      </w:divBdr>
      <w:divsChild>
        <w:div w:id="897016493">
          <w:marLeft w:val="0"/>
          <w:marRight w:val="0"/>
          <w:marTop w:val="0"/>
          <w:marBottom w:val="75"/>
          <w:divBdr>
            <w:top w:val="none" w:sz="0" w:space="0" w:color="auto"/>
            <w:left w:val="none" w:sz="0" w:space="0" w:color="auto"/>
            <w:bottom w:val="none" w:sz="0" w:space="0" w:color="auto"/>
            <w:right w:val="none" w:sz="0" w:space="0" w:color="auto"/>
          </w:divBdr>
        </w:div>
      </w:divsChild>
    </w:div>
    <w:div w:id="1018581251">
      <w:bodyDiv w:val="1"/>
      <w:marLeft w:val="0"/>
      <w:marRight w:val="0"/>
      <w:marTop w:val="0"/>
      <w:marBottom w:val="0"/>
      <w:divBdr>
        <w:top w:val="none" w:sz="0" w:space="0" w:color="auto"/>
        <w:left w:val="none" w:sz="0" w:space="0" w:color="auto"/>
        <w:bottom w:val="none" w:sz="0" w:space="0" w:color="auto"/>
        <w:right w:val="none" w:sz="0" w:space="0" w:color="auto"/>
      </w:divBdr>
    </w:div>
    <w:div w:id="1032650891">
      <w:bodyDiv w:val="1"/>
      <w:marLeft w:val="0"/>
      <w:marRight w:val="0"/>
      <w:marTop w:val="0"/>
      <w:marBottom w:val="0"/>
      <w:divBdr>
        <w:top w:val="none" w:sz="0" w:space="0" w:color="auto"/>
        <w:left w:val="none" w:sz="0" w:space="0" w:color="auto"/>
        <w:bottom w:val="none" w:sz="0" w:space="0" w:color="auto"/>
        <w:right w:val="none" w:sz="0" w:space="0" w:color="auto"/>
      </w:divBdr>
    </w:div>
    <w:div w:id="1040475495">
      <w:bodyDiv w:val="1"/>
      <w:marLeft w:val="0"/>
      <w:marRight w:val="0"/>
      <w:marTop w:val="0"/>
      <w:marBottom w:val="0"/>
      <w:divBdr>
        <w:top w:val="none" w:sz="0" w:space="0" w:color="auto"/>
        <w:left w:val="none" w:sz="0" w:space="0" w:color="auto"/>
        <w:bottom w:val="none" w:sz="0" w:space="0" w:color="auto"/>
        <w:right w:val="none" w:sz="0" w:space="0" w:color="auto"/>
      </w:divBdr>
    </w:div>
    <w:div w:id="1045178575">
      <w:bodyDiv w:val="1"/>
      <w:marLeft w:val="0"/>
      <w:marRight w:val="0"/>
      <w:marTop w:val="0"/>
      <w:marBottom w:val="0"/>
      <w:divBdr>
        <w:top w:val="none" w:sz="0" w:space="0" w:color="auto"/>
        <w:left w:val="none" w:sz="0" w:space="0" w:color="auto"/>
        <w:bottom w:val="none" w:sz="0" w:space="0" w:color="auto"/>
        <w:right w:val="none" w:sz="0" w:space="0" w:color="auto"/>
      </w:divBdr>
    </w:div>
    <w:div w:id="1049455499">
      <w:bodyDiv w:val="1"/>
      <w:marLeft w:val="0"/>
      <w:marRight w:val="0"/>
      <w:marTop w:val="0"/>
      <w:marBottom w:val="0"/>
      <w:divBdr>
        <w:top w:val="none" w:sz="0" w:space="0" w:color="auto"/>
        <w:left w:val="none" w:sz="0" w:space="0" w:color="auto"/>
        <w:bottom w:val="none" w:sz="0" w:space="0" w:color="auto"/>
        <w:right w:val="none" w:sz="0" w:space="0" w:color="auto"/>
      </w:divBdr>
    </w:div>
    <w:div w:id="1077745992">
      <w:bodyDiv w:val="1"/>
      <w:marLeft w:val="0"/>
      <w:marRight w:val="0"/>
      <w:marTop w:val="0"/>
      <w:marBottom w:val="0"/>
      <w:divBdr>
        <w:top w:val="none" w:sz="0" w:space="0" w:color="auto"/>
        <w:left w:val="none" w:sz="0" w:space="0" w:color="auto"/>
        <w:bottom w:val="none" w:sz="0" w:space="0" w:color="auto"/>
        <w:right w:val="none" w:sz="0" w:space="0" w:color="auto"/>
      </w:divBdr>
    </w:div>
    <w:div w:id="1079446804">
      <w:bodyDiv w:val="1"/>
      <w:marLeft w:val="0"/>
      <w:marRight w:val="0"/>
      <w:marTop w:val="0"/>
      <w:marBottom w:val="0"/>
      <w:divBdr>
        <w:top w:val="none" w:sz="0" w:space="0" w:color="auto"/>
        <w:left w:val="none" w:sz="0" w:space="0" w:color="auto"/>
        <w:bottom w:val="none" w:sz="0" w:space="0" w:color="auto"/>
        <w:right w:val="none" w:sz="0" w:space="0" w:color="auto"/>
      </w:divBdr>
    </w:div>
    <w:div w:id="1081760927">
      <w:bodyDiv w:val="1"/>
      <w:marLeft w:val="0"/>
      <w:marRight w:val="0"/>
      <w:marTop w:val="0"/>
      <w:marBottom w:val="0"/>
      <w:divBdr>
        <w:top w:val="none" w:sz="0" w:space="0" w:color="auto"/>
        <w:left w:val="none" w:sz="0" w:space="0" w:color="auto"/>
        <w:bottom w:val="none" w:sz="0" w:space="0" w:color="auto"/>
        <w:right w:val="none" w:sz="0" w:space="0" w:color="auto"/>
      </w:divBdr>
    </w:div>
    <w:div w:id="1095318700">
      <w:bodyDiv w:val="1"/>
      <w:marLeft w:val="0"/>
      <w:marRight w:val="0"/>
      <w:marTop w:val="0"/>
      <w:marBottom w:val="0"/>
      <w:divBdr>
        <w:top w:val="none" w:sz="0" w:space="0" w:color="auto"/>
        <w:left w:val="none" w:sz="0" w:space="0" w:color="auto"/>
        <w:bottom w:val="none" w:sz="0" w:space="0" w:color="auto"/>
        <w:right w:val="none" w:sz="0" w:space="0" w:color="auto"/>
      </w:divBdr>
    </w:div>
    <w:div w:id="1104496755">
      <w:bodyDiv w:val="1"/>
      <w:marLeft w:val="0"/>
      <w:marRight w:val="0"/>
      <w:marTop w:val="0"/>
      <w:marBottom w:val="0"/>
      <w:divBdr>
        <w:top w:val="none" w:sz="0" w:space="0" w:color="auto"/>
        <w:left w:val="none" w:sz="0" w:space="0" w:color="auto"/>
        <w:bottom w:val="none" w:sz="0" w:space="0" w:color="auto"/>
        <w:right w:val="none" w:sz="0" w:space="0" w:color="auto"/>
      </w:divBdr>
    </w:div>
    <w:div w:id="1108502124">
      <w:bodyDiv w:val="1"/>
      <w:marLeft w:val="0"/>
      <w:marRight w:val="0"/>
      <w:marTop w:val="0"/>
      <w:marBottom w:val="0"/>
      <w:divBdr>
        <w:top w:val="none" w:sz="0" w:space="0" w:color="auto"/>
        <w:left w:val="none" w:sz="0" w:space="0" w:color="auto"/>
        <w:bottom w:val="none" w:sz="0" w:space="0" w:color="auto"/>
        <w:right w:val="none" w:sz="0" w:space="0" w:color="auto"/>
      </w:divBdr>
    </w:div>
    <w:div w:id="1111779894">
      <w:bodyDiv w:val="1"/>
      <w:marLeft w:val="0"/>
      <w:marRight w:val="0"/>
      <w:marTop w:val="0"/>
      <w:marBottom w:val="0"/>
      <w:divBdr>
        <w:top w:val="none" w:sz="0" w:space="0" w:color="auto"/>
        <w:left w:val="none" w:sz="0" w:space="0" w:color="auto"/>
        <w:bottom w:val="none" w:sz="0" w:space="0" w:color="auto"/>
        <w:right w:val="none" w:sz="0" w:space="0" w:color="auto"/>
      </w:divBdr>
    </w:div>
    <w:div w:id="1123424015">
      <w:bodyDiv w:val="1"/>
      <w:marLeft w:val="0"/>
      <w:marRight w:val="0"/>
      <w:marTop w:val="0"/>
      <w:marBottom w:val="0"/>
      <w:divBdr>
        <w:top w:val="none" w:sz="0" w:space="0" w:color="auto"/>
        <w:left w:val="none" w:sz="0" w:space="0" w:color="auto"/>
        <w:bottom w:val="none" w:sz="0" w:space="0" w:color="auto"/>
        <w:right w:val="none" w:sz="0" w:space="0" w:color="auto"/>
      </w:divBdr>
    </w:div>
    <w:div w:id="1135760368">
      <w:bodyDiv w:val="1"/>
      <w:marLeft w:val="0"/>
      <w:marRight w:val="0"/>
      <w:marTop w:val="0"/>
      <w:marBottom w:val="0"/>
      <w:divBdr>
        <w:top w:val="none" w:sz="0" w:space="0" w:color="auto"/>
        <w:left w:val="none" w:sz="0" w:space="0" w:color="auto"/>
        <w:bottom w:val="none" w:sz="0" w:space="0" w:color="auto"/>
        <w:right w:val="none" w:sz="0" w:space="0" w:color="auto"/>
      </w:divBdr>
    </w:div>
    <w:div w:id="1137141424">
      <w:bodyDiv w:val="1"/>
      <w:marLeft w:val="0"/>
      <w:marRight w:val="0"/>
      <w:marTop w:val="0"/>
      <w:marBottom w:val="0"/>
      <w:divBdr>
        <w:top w:val="none" w:sz="0" w:space="0" w:color="auto"/>
        <w:left w:val="none" w:sz="0" w:space="0" w:color="auto"/>
        <w:bottom w:val="none" w:sz="0" w:space="0" w:color="auto"/>
        <w:right w:val="none" w:sz="0" w:space="0" w:color="auto"/>
      </w:divBdr>
    </w:div>
    <w:div w:id="1137837084">
      <w:bodyDiv w:val="1"/>
      <w:marLeft w:val="0"/>
      <w:marRight w:val="0"/>
      <w:marTop w:val="0"/>
      <w:marBottom w:val="0"/>
      <w:divBdr>
        <w:top w:val="none" w:sz="0" w:space="0" w:color="auto"/>
        <w:left w:val="none" w:sz="0" w:space="0" w:color="auto"/>
        <w:bottom w:val="none" w:sz="0" w:space="0" w:color="auto"/>
        <w:right w:val="none" w:sz="0" w:space="0" w:color="auto"/>
      </w:divBdr>
    </w:div>
    <w:div w:id="1150898912">
      <w:bodyDiv w:val="1"/>
      <w:marLeft w:val="0"/>
      <w:marRight w:val="0"/>
      <w:marTop w:val="0"/>
      <w:marBottom w:val="0"/>
      <w:divBdr>
        <w:top w:val="none" w:sz="0" w:space="0" w:color="auto"/>
        <w:left w:val="none" w:sz="0" w:space="0" w:color="auto"/>
        <w:bottom w:val="none" w:sz="0" w:space="0" w:color="auto"/>
        <w:right w:val="none" w:sz="0" w:space="0" w:color="auto"/>
      </w:divBdr>
    </w:div>
    <w:div w:id="1165974117">
      <w:bodyDiv w:val="1"/>
      <w:marLeft w:val="0"/>
      <w:marRight w:val="0"/>
      <w:marTop w:val="0"/>
      <w:marBottom w:val="0"/>
      <w:divBdr>
        <w:top w:val="none" w:sz="0" w:space="0" w:color="auto"/>
        <w:left w:val="none" w:sz="0" w:space="0" w:color="auto"/>
        <w:bottom w:val="none" w:sz="0" w:space="0" w:color="auto"/>
        <w:right w:val="none" w:sz="0" w:space="0" w:color="auto"/>
      </w:divBdr>
    </w:div>
    <w:div w:id="1175536161">
      <w:bodyDiv w:val="1"/>
      <w:marLeft w:val="0"/>
      <w:marRight w:val="0"/>
      <w:marTop w:val="0"/>
      <w:marBottom w:val="0"/>
      <w:divBdr>
        <w:top w:val="none" w:sz="0" w:space="0" w:color="auto"/>
        <w:left w:val="none" w:sz="0" w:space="0" w:color="auto"/>
        <w:bottom w:val="none" w:sz="0" w:space="0" w:color="auto"/>
        <w:right w:val="none" w:sz="0" w:space="0" w:color="auto"/>
      </w:divBdr>
    </w:div>
    <w:div w:id="1176191058">
      <w:bodyDiv w:val="1"/>
      <w:marLeft w:val="0"/>
      <w:marRight w:val="0"/>
      <w:marTop w:val="0"/>
      <w:marBottom w:val="0"/>
      <w:divBdr>
        <w:top w:val="none" w:sz="0" w:space="0" w:color="auto"/>
        <w:left w:val="none" w:sz="0" w:space="0" w:color="auto"/>
        <w:bottom w:val="none" w:sz="0" w:space="0" w:color="auto"/>
        <w:right w:val="none" w:sz="0" w:space="0" w:color="auto"/>
      </w:divBdr>
    </w:div>
    <w:div w:id="1185437637">
      <w:bodyDiv w:val="1"/>
      <w:marLeft w:val="0"/>
      <w:marRight w:val="0"/>
      <w:marTop w:val="0"/>
      <w:marBottom w:val="0"/>
      <w:divBdr>
        <w:top w:val="none" w:sz="0" w:space="0" w:color="auto"/>
        <w:left w:val="none" w:sz="0" w:space="0" w:color="auto"/>
        <w:bottom w:val="none" w:sz="0" w:space="0" w:color="auto"/>
        <w:right w:val="none" w:sz="0" w:space="0" w:color="auto"/>
      </w:divBdr>
    </w:div>
    <w:div w:id="1195967242">
      <w:bodyDiv w:val="1"/>
      <w:marLeft w:val="0"/>
      <w:marRight w:val="0"/>
      <w:marTop w:val="0"/>
      <w:marBottom w:val="0"/>
      <w:divBdr>
        <w:top w:val="none" w:sz="0" w:space="0" w:color="auto"/>
        <w:left w:val="none" w:sz="0" w:space="0" w:color="auto"/>
        <w:bottom w:val="none" w:sz="0" w:space="0" w:color="auto"/>
        <w:right w:val="none" w:sz="0" w:space="0" w:color="auto"/>
      </w:divBdr>
    </w:div>
    <w:div w:id="1204556594">
      <w:bodyDiv w:val="1"/>
      <w:marLeft w:val="0"/>
      <w:marRight w:val="0"/>
      <w:marTop w:val="0"/>
      <w:marBottom w:val="0"/>
      <w:divBdr>
        <w:top w:val="none" w:sz="0" w:space="0" w:color="auto"/>
        <w:left w:val="none" w:sz="0" w:space="0" w:color="auto"/>
        <w:bottom w:val="none" w:sz="0" w:space="0" w:color="auto"/>
        <w:right w:val="none" w:sz="0" w:space="0" w:color="auto"/>
      </w:divBdr>
    </w:div>
    <w:div w:id="1237519772">
      <w:bodyDiv w:val="1"/>
      <w:marLeft w:val="0"/>
      <w:marRight w:val="0"/>
      <w:marTop w:val="0"/>
      <w:marBottom w:val="0"/>
      <w:divBdr>
        <w:top w:val="none" w:sz="0" w:space="0" w:color="auto"/>
        <w:left w:val="none" w:sz="0" w:space="0" w:color="auto"/>
        <w:bottom w:val="none" w:sz="0" w:space="0" w:color="auto"/>
        <w:right w:val="none" w:sz="0" w:space="0" w:color="auto"/>
      </w:divBdr>
    </w:div>
    <w:div w:id="1240795754">
      <w:bodyDiv w:val="1"/>
      <w:marLeft w:val="0"/>
      <w:marRight w:val="0"/>
      <w:marTop w:val="0"/>
      <w:marBottom w:val="0"/>
      <w:divBdr>
        <w:top w:val="none" w:sz="0" w:space="0" w:color="auto"/>
        <w:left w:val="none" w:sz="0" w:space="0" w:color="auto"/>
        <w:bottom w:val="none" w:sz="0" w:space="0" w:color="auto"/>
        <w:right w:val="none" w:sz="0" w:space="0" w:color="auto"/>
      </w:divBdr>
    </w:div>
    <w:div w:id="1242787639">
      <w:bodyDiv w:val="1"/>
      <w:marLeft w:val="0"/>
      <w:marRight w:val="0"/>
      <w:marTop w:val="0"/>
      <w:marBottom w:val="0"/>
      <w:divBdr>
        <w:top w:val="none" w:sz="0" w:space="0" w:color="auto"/>
        <w:left w:val="none" w:sz="0" w:space="0" w:color="auto"/>
        <w:bottom w:val="none" w:sz="0" w:space="0" w:color="auto"/>
        <w:right w:val="none" w:sz="0" w:space="0" w:color="auto"/>
      </w:divBdr>
    </w:div>
    <w:div w:id="1243494116">
      <w:bodyDiv w:val="1"/>
      <w:marLeft w:val="0"/>
      <w:marRight w:val="0"/>
      <w:marTop w:val="0"/>
      <w:marBottom w:val="0"/>
      <w:divBdr>
        <w:top w:val="none" w:sz="0" w:space="0" w:color="auto"/>
        <w:left w:val="none" w:sz="0" w:space="0" w:color="auto"/>
        <w:bottom w:val="none" w:sz="0" w:space="0" w:color="auto"/>
        <w:right w:val="none" w:sz="0" w:space="0" w:color="auto"/>
      </w:divBdr>
    </w:div>
    <w:div w:id="1264800906">
      <w:bodyDiv w:val="1"/>
      <w:marLeft w:val="0"/>
      <w:marRight w:val="0"/>
      <w:marTop w:val="0"/>
      <w:marBottom w:val="0"/>
      <w:divBdr>
        <w:top w:val="none" w:sz="0" w:space="0" w:color="auto"/>
        <w:left w:val="none" w:sz="0" w:space="0" w:color="auto"/>
        <w:bottom w:val="none" w:sz="0" w:space="0" w:color="auto"/>
        <w:right w:val="none" w:sz="0" w:space="0" w:color="auto"/>
      </w:divBdr>
    </w:div>
    <w:div w:id="1265385769">
      <w:bodyDiv w:val="1"/>
      <w:marLeft w:val="0"/>
      <w:marRight w:val="0"/>
      <w:marTop w:val="0"/>
      <w:marBottom w:val="0"/>
      <w:divBdr>
        <w:top w:val="none" w:sz="0" w:space="0" w:color="auto"/>
        <w:left w:val="none" w:sz="0" w:space="0" w:color="auto"/>
        <w:bottom w:val="none" w:sz="0" w:space="0" w:color="auto"/>
        <w:right w:val="none" w:sz="0" w:space="0" w:color="auto"/>
      </w:divBdr>
    </w:div>
    <w:div w:id="1267343390">
      <w:bodyDiv w:val="1"/>
      <w:marLeft w:val="0"/>
      <w:marRight w:val="0"/>
      <w:marTop w:val="0"/>
      <w:marBottom w:val="0"/>
      <w:divBdr>
        <w:top w:val="none" w:sz="0" w:space="0" w:color="auto"/>
        <w:left w:val="none" w:sz="0" w:space="0" w:color="auto"/>
        <w:bottom w:val="none" w:sz="0" w:space="0" w:color="auto"/>
        <w:right w:val="none" w:sz="0" w:space="0" w:color="auto"/>
      </w:divBdr>
    </w:div>
    <w:div w:id="1270239606">
      <w:bodyDiv w:val="1"/>
      <w:marLeft w:val="0"/>
      <w:marRight w:val="0"/>
      <w:marTop w:val="0"/>
      <w:marBottom w:val="0"/>
      <w:divBdr>
        <w:top w:val="none" w:sz="0" w:space="0" w:color="auto"/>
        <w:left w:val="none" w:sz="0" w:space="0" w:color="auto"/>
        <w:bottom w:val="none" w:sz="0" w:space="0" w:color="auto"/>
        <w:right w:val="none" w:sz="0" w:space="0" w:color="auto"/>
      </w:divBdr>
    </w:div>
    <w:div w:id="1270700208">
      <w:bodyDiv w:val="1"/>
      <w:marLeft w:val="0"/>
      <w:marRight w:val="0"/>
      <w:marTop w:val="0"/>
      <w:marBottom w:val="0"/>
      <w:divBdr>
        <w:top w:val="none" w:sz="0" w:space="0" w:color="auto"/>
        <w:left w:val="none" w:sz="0" w:space="0" w:color="auto"/>
        <w:bottom w:val="none" w:sz="0" w:space="0" w:color="auto"/>
        <w:right w:val="none" w:sz="0" w:space="0" w:color="auto"/>
      </w:divBdr>
    </w:div>
    <w:div w:id="1271859784">
      <w:bodyDiv w:val="1"/>
      <w:marLeft w:val="0"/>
      <w:marRight w:val="0"/>
      <w:marTop w:val="0"/>
      <w:marBottom w:val="0"/>
      <w:divBdr>
        <w:top w:val="none" w:sz="0" w:space="0" w:color="auto"/>
        <w:left w:val="none" w:sz="0" w:space="0" w:color="auto"/>
        <w:bottom w:val="none" w:sz="0" w:space="0" w:color="auto"/>
        <w:right w:val="none" w:sz="0" w:space="0" w:color="auto"/>
      </w:divBdr>
      <w:divsChild>
        <w:div w:id="238709180">
          <w:marLeft w:val="0"/>
          <w:marRight w:val="0"/>
          <w:marTop w:val="0"/>
          <w:marBottom w:val="75"/>
          <w:divBdr>
            <w:top w:val="none" w:sz="0" w:space="0" w:color="auto"/>
            <w:left w:val="none" w:sz="0" w:space="0" w:color="auto"/>
            <w:bottom w:val="none" w:sz="0" w:space="0" w:color="auto"/>
            <w:right w:val="none" w:sz="0" w:space="0" w:color="auto"/>
          </w:divBdr>
        </w:div>
        <w:div w:id="1957179427">
          <w:marLeft w:val="0"/>
          <w:marRight w:val="0"/>
          <w:marTop w:val="0"/>
          <w:marBottom w:val="75"/>
          <w:divBdr>
            <w:top w:val="none" w:sz="0" w:space="0" w:color="auto"/>
            <w:left w:val="none" w:sz="0" w:space="0" w:color="auto"/>
            <w:bottom w:val="none" w:sz="0" w:space="0" w:color="auto"/>
            <w:right w:val="none" w:sz="0" w:space="0" w:color="auto"/>
          </w:divBdr>
        </w:div>
        <w:div w:id="905526855">
          <w:marLeft w:val="0"/>
          <w:marRight w:val="0"/>
          <w:marTop w:val="0"/>
          <w:marBottom w:val="75"/>
          <w:divBdr>
            <w:top w:val="none" w:sz="0" w:space="0" w:color="auto"/>
            <w:left w:val="none" w:sz="0" w:space="0" w:color="auto"/>
            <w:bottom w:val="none" w:sz="0" w:space="0" w:color="auto"/>
            <w:right w:val="none" w:sz="0" w:space="0" w:color="auto"/>
          </w:divBdr>
        </w:div>
      </w:divsChild>
    </w:div>
    <w:div w:id="1300185249">
      <w:bodyDiv w:val="1"/>
      <w:marLeft w:val="0"/>
      <w:marRight w:val="0"/>
      <w:marTop w:val="0"/>
      <w:marBottom w:val="0"/>
      <w:divBdr>
        <w:top w:val="none" w:sz="0" w:space="0" w:color="auto"/>
        <w:left w:val="none" w:sz="0" w:space="0" w:color="auto"/>
        <w:bottom w:val="none" w:sz="0" w:space="0" w:color="auto"/>
        <w:right w:val="none" w:sz="0" w:space="0" w:color="auto"/>
      </w:divBdr>
    </w:div>
    <w:div w:id="1331787387">
      <w:bodyDiv w:val="1"/>
      <w:marLeft w:val="0"/>
      <w:marRight w:val="0"/>
      <w:marTop w:val="0"/>
      <w:marBottom w:val="0"/>
      <w:divBdr>
        <w:top w:val="none" w:sz="0" w:space="0" w:color="auto"/>
        <w:left w:val="none" w:sz="0" w:space="0" w:color="auto"/>
        <w:bottom w:val="none" w:sz="0" w:space="0" w:color="auto"/>
        <w:right w:val="none" w:sz="0" w:space="0" w:color="auto"/>
      </w:divBdr>
    </w:div>
    <w:div w:id="1342976330">
      <w:bodyDiv w:val="1"/>
      <w:marLeft w:val="0"/>
      <w:marRight w:val="0"/>
      <w:marTop w:val="0"/>
      <w:marBottom w:val="0"/>
      <w:divBdr>
        <w:top w:val="none" w:sz="0" w:space="0" w:color="auto"/>
        <w:left w:val="none" w:sz="0" w:space="0" w:color="auto"/>
        <w:bottom w:val="none" w:sz="0" w:space="0" w:color="auto"/>
        <w:right w:val="none" w:sz="0" w:space="0" w:color="auto"/>
      </w:divBdr>
    </w:div>
    <w:div w:id="1352879330">
      <w:bodyDiv w:val="1"/>
      <w:marLeft w:val="0"/>
      <w:marRight w:val="0"/>
      <w:marTop w:val="0"/>
      <w:marBottom w:val="0"/>
      <w:divBdr>
        <w:top w:val="none" w:sz="0" w:space="0" w:color="auto"/>
        <w:left w:val="none" w:sz="0" w:space="0" w:color="auto"/>
        <w:bottom w:val="none" w:sz="0" w:space="0" w:color="auto"/>
        <w:right w:val="none" w:sz="0" w:space="0" w:color="auto"/>
      </w:divBdr>
    </w:div>
    <w:div w:id="1361278956">
      <w:bodyDiv w:val="1"/>
      <w:marLeft w:val="0"/>
      <w:marRight w:val="0"/>
      <w:marTop w:val="0"/>
      <w:marBottom w:val="0"/>
      <w:divBdr>
        <w:top w:val="none" w:sz="0" w:space="0" w:color="auto"/>
        <w:left w:val="none" w:sz="0" w:space="0" w:color="auto"/>
        <w:bottom w:val="none" w:sz="0" w:space="0" w:color="auto"/>
        <w:right w:val="none" w:sz="0" w:space="0" w:color="auto"/>
      </w:divBdr>
    </w:div>
    <w:div w:id="1369721865">
      <w:bodyDiv w:val="1"/>
      <w:marLeft w:val="0"/>
      <w:marRight w:val="0"/>
      <w:marTop w:val="0"/>
      <w:marBottom w:val="0"/>
      <w:divBdr>
        <w:top w:val="none" w:sz="0" w:space="0" w:color="auto"/>
        <w:left w:val="none" w:sz="0" w:space="0" w:color="auto"/>
        <w:bottom w:val="none" w:sz="0" w:space="0" w:color="auto"/>
        <w:right w:val="none" w:sz="0" w:space="0" w:color="auto"/>
      </w:divBdr>
    </w:div>
    <w:div w:id="1378167846">
      <w:bodyDiv w:val="1"/>
      <w:marLeft w:val="0"/>
      <w:marRight w:val="0"/>
      <w:marTop w:val="0"/>
      <w:marBottom w:val="0"/>
      <w:divBdr>
        <w:top w:val="none" w:sz="0" w:space="0" w:color="auto"/>
        <w:left w:val="none" w:sz="0" w:space="0" w:color="auto"/>
        <w:bottom w:val="none" w:sz="0" w:space="0" w:color="auto"/>
        <w:right w:val="none" w:sz="0" w:space="0" w:color="auto"/>
      </w:divBdr>
    </w:div>
    <w:div w:id="1391924592">
      <w:bodyDiv w:val="1"/>
      <w:marLeft w:val="0"/>
      <w:marRight w:val="0"/>
      <w:marTop w:val="0"/>
      <w:marBottom w:val="0"/>
      <w:divBdr>
        <w:top w:val="none" w:sz="0" w:space="0" w:color="auto"/>
        <w:left w:val="none" w:sz="0" w:space="0" w:color="auto"/>
        <w:bottom w:val="none" w:sz="0" w:space="0" w:color="auto"/>
        <w:right w:val="none" w:sz="0" w:space="0" w:color="auto"/>
      </w:divBdr>
    </w:div>
    <w:div w:id="1421946254">
      <w:bodyDiv w:val="1"/>
      <w:marLeft w:val="0"/>
      <w:marRight w:val="0"/>
      <w:marTop w:val="0"/>
      <w:marBottom w:val="0"/>
      <w:divBdr>
        <w:top w:val="none" w:sz="0" w:space="0" w:color="auto"/>
        <w:left w:val="none" w:sz="0" w:space="0" w:color="auto"/>
        <w:bottom w:val="none" w:sz="0" w:space="0" w:color="auto"/>
        <w:right w:val="none" w:sz="0" w:space="0" w:color="auto"/>
      </w:divBdr>
    </w:div>
    <w:div w:id="1427075252">
      <w:bodyDiv w:val="1"/>
      <w:marLeft w:val="0"/>
      <w:marRight w:val="0"/>
      <w:marTop w:val="0"/>
      <w:marBottom w:val="0"/>
      <w:divBdr>
        <w:top w:val="none" w:sz="0" w:space="0" w:color="auto"/>
        <w:left w:val="none" w:sz="0" w:space="0" w:color="auto"/>
        <w:bottom w:val="none" w:sz="0" w:space="0" w:color="auto"/>
        <w:right w:val="none" w:sz="0" w:space="0" w:color="auto"/>
      </w:divBdr>
    </w:div>
    <w:div w:id="1447846773">
      <w:bodyDiv w:val="1"/>
      <w:marLeft w:val="0"/>
      <w:marRight w:val="0"/>
      <w:marTop w:val="0"/>
      <w:marBottom w:val="0"/>
      <w:divBdr>
        <w:top w:val="none" w:sz="0" w:space="0" w:color="auto"/>
        <w:left w:val="none" w:sz="0" w:space="0" w:color="auto"/>
        <w:bottom w:val="none" w:sz="0" w:space="0" w:color="auto"/>
        <w:right w:val="none" w:sz="0" w:space="0" w:color="auto"/>
      </w:divBdr>
    </w:div>
    <w:div w:id="1453095190">
      <w:bodyDiv w:val="1"/>
      <w:marLeft w:val="0"/>
      <w:marRight w:val="0"/>
      <w:marTop w:val="0"/>
      <w:marBottom w:val="0"/>
      <w:divBdr>
        <w:top w:val="none" w:sz="0" w:space="0" w:color="auto"/>
        <w:left w:val="none" w:sz="0" w:space="0" w:color="auto"/>
        <w:bottom w:val="none" w:sz="0" w:space="0" w:color="auto"/>
        <w:right w:val="none" w:sz="0" w:space="0" w:color="auto"/>
      </w:divBdr>
    </w:div>
    <w:div w:id="1459908664">
      <w:bodyDiv w:val="1"/>
      <w:marLeft w:val="0"/>
      <w:marRight w:val="0"/>
      <w:marTop w:val="0"/>
      <w:marBottom w:val="0"/>
      <w:divBdr>
        <w:top w:val="none" w:sz="0" w:space="0" w:color="auto"/>
        <w:left w:val="none" w:sz="0" w:space="0" w:color="auto"/>
        <w:bottom w:val="none" w:sz="0" w:space="0" w:color="auto"/>
        <w:right w:val="none" w:sz="0" w:space="0" w:color="auto"/>
      </w:divBdr>
    </w:div>
    <w:div w:id="1462572753">
      <w:bodyDiv w:val="1"/>
      <w:marLeft w:val="0"/>
      <w:marRight w:val="0"/>
      <w:marTop w:val="0"/>
      <w:marBottom w:val="0"/>
      <w:divBdr>
        <w:top w:val="none" w:sz="0" w:space="0" w:color="auto"/>
        <w:left w:val="none" w:sz="0" w:space="0" w:color="auto"/>
        <w:bottom w:val="none" w:sz="0" w:space="0" w:color="auto"/>
        <w:right w:val="none" w:sz="0" w:space="0" w:color="auto"/>
      </w:divBdr>
    </w:div>
    <w:div w:id="1470703468">
      <w:bodyDiv w:val="1"/>
      <w:marLeft w:val="0"/>
      <w:marRight w:val="0"/>
      <w:marTop w:val="0"/>
      <w:marBottom w:val="0"/>
      <w:divBdr>
        <w:top w:val="none" w:sz="0" w:space="0" w:color="auto"/>
        <w:left w:val="none" w:sz="0" w:space="0" w:color="auto"/>
        <w:bottom w:val="none" w:sz="0" w:space="0" w:color="auto"/>
        <w:right w:val="none" w:sz="0" w:space="0" w:color="auto"/>
      </w:divBdr>
    </w:div>
    <w:div w:id="1475953328">
      <w:bodyDiv w:val="1"/>
      <w:marLeft w:val="0"/>
      <w:marRight w:val="0"/>
      <w:marTop w:val="0"/>
      <w:marBottom w:val="0"/>
      <w:divBdr>
        <w:top w:val="none" w:sz="0" w:space="0" w:color="auto"/>
        <w:left w:val="none" w:sz="0" w:space="0" w:color="auto"/>
        <w:bottom w:val="none" w:sz="0" w:space="0" w:color="auto"/>
        <w:right w:val="none" w:sz="0" w:space="0" w:color="auto"/>
      </w:divBdr>
    </w:div>
    <w:div w:id="1476947970">
      <w:bodyDiv w:val="1"/>
      <w:marLeft w:val="0"/>
      <w:marRight w:val="0"/>
      <w:marTop w:val="0"/>
      <w:marBottom w:val="0"/>
      <w:divBdr>
        <w:top w:val="none" w:sz="0" w:space="0" w:color="auto"/>
        <w:left w:val="none" w:sz="0" w:space="0" w:color="auto"/>
        <w:bottom w:val="none" w:sz="0" w:space="0" w:color="auto"/>
        <w:right w:val="none" w:sz="0" w:space="0" w:color="auto"/>
      </w:divBdr>
    </w:div>
    <w:div w:id="1484153772">
      <w:bodyDiv w:val="1"/>
      <w:marLeft w:val="0"/>
      <w:marRight w:val="0"/>
      <w:marTop w:val="0"/>
      <w:marBottom w:val="0"/>
      <w:divBdr>
        <w:top w:val="none" w:sz="0" w:space="0" w:color="auto"/>
        <w:left w:val="none" w:sz="0" w:space="0" w:color="auto"/>
        <w:bottom w:val="none" w:sz="0" w:space="0" w:color="auto"/>
        <w:right w:val="none" w:sz="0" w:space="0" w:color="auto"/>
      </w:divBdr>
    </w:div>
    <w:div w:id="1491943007">
      <w:bodyDiv w:val="1"/>
      <w:marLeft w:val="0"/>
      <w:marRight w:val="0"/>
      <w:marTop w:val="0"/>
      <w:marBottom w:val="0"/>
      <w:divBdr>
        <w:top w:val="none" w:sz="0" w:space="0" w:color="auto"/>
        <w:left w:val="none" w:sz="0" w:space="0" w:color="auto"/>
        <w:bottom w:val="none" w:sz="0" w:space="0" w:color="auto"/>
        <w:right w:val="none" w:sz="0" w:space="0" w:color="auto"/>
      </w:divBdr>
    </w:div>
    <w:div w:id="1502240266">
      <w:bodyDiv w:val="1"/>
      <w:marLeft w:val="0"/>
      <w:marRight w:val="0"/>
      <w:marTop w:val="0"/>
      <w:marBottom w:val="0"/>
      <w:divBdr>
        <w:top w:val="none" w:sz="0" w:space="0" w:color="auto"/>
        <w:left w:val="none" w:sz="0" w:space="0" w:color="auto"/>
        <w:bottom w:val="none" w:sz="0" w:space="0" w:color="auto"/>
        <w:right w:val="none" w:sz="0" w:space="0" w:color="auto"/>
      </w:divBdr>
    </w:div>
    <w:div w:id="1517696345">
      <w:bodyDiv w:val="1"/>
      <w:marLeft w:val="0"/>
      <w:marRight w:val="0"/>
      <w:marTop w:val="0"/>
      <w:marBottom w:val="0"/>
      <w:divBdr>
        <w:top w:val="none" w:sz="0" w:space="0" w:color="auto"/>
        <w:left w:val="none" w:sz="0" w:space="0" w:color="auto"/>
        <w:bottom w:val="none" w:sz="0" w:space="0" w:color="auto"/>
        <w:right w:val="none" w:sz="0" w:space="0" w:color="auto"/>
      </w:divBdr>
    </w:div>
    <w:div w:id="1523476389">
      <w:bodyDiv w:val="1"/>
      <w:marLeft w:val="0"/>
      <w:marRight w:val="0"/>
      <w:marTop w:val="0"/>
      <w:marBottom w:val="0"/>
      <w:divBdr>
        <w:top w:val="none" w:sz="0" w:space="0" w:color="auto"/>
        <w:left w:val="none" w:sz="0" w:space="0" w:color="auto"/>
        <w:bottom w:val="none" w:sz="0" w:space="0" w:color="auto"/>
        <w:right w:val="none" w:sz="0" w:space="0" w:color="auto"/>
      </w:divBdr>
    </w:div>
    <w:div w:id="1538395501">
      <w:bodyDiv w:val="1"/>
      <w:marLeft w:val="0"/>
      <w:marRight w:val="0"/>
      <w:marTop w:val="0"/>
      <w:marBottom w:val="0"/>
      <w:divBdr>
        <w:top w:val="none" w:sz="0" w:space="0" w:color="auto"/>
        <w:left w:val="none" w:sz="0" w:space="0" w:color="auto"/>
        <w:bottom w:val="none" w:sz="0" w:space="0" w:color="auto"/>
        <w:right w:val="none" w:sz="0" w:space="0" w:color="auto"/>
      </w:divBdr>
    </w:div>
    <w:div w:id="1555505307">
      <w:bodyDiv w:val="1"/>
      <w:marLeft w:val="0"/>
      <w:marRight w:val="0"/>
      <w:marTop w:val="0"/>
      <w:marBottom w:val="0"/>
      <w:divBdr>
        <w:top w:val="none" w:sz="0" w:space="0" w:color="auto"/>
        <w:left w:val="none" w:sz="0" w:space="0" w:color="auto"/>
        <w:bottom w:val="none" w:sz="0" w:space="0" w:color="auto"/>
        <w:right w:val="none" w:sz="0" w:space="0" w:color="auto"/>
      </w:divBdr>
      <w:divsChild>
        <w:div w:id="616831791">
          <w:marLeft w:val="0"/>
          <w:marRight w:val="0"/>
          <w:marTop w:val="0"/>
          <w:marBottom w:val="0"/>
          <w:divBdr>
            <w:top w:val="none" w:sz="0" w:space="0" w:color="auto"/>
            <w:left w:val="none" w:sz="0" w:space="0" w:color="auto"/>
            <w:bottom w:val="none" w:sz="0" w:space="0" w:color="auto"/>
            <w:right w:val="none" w:sz="0" w:space="0" w:color="auto"/>
          </w:divBdr>
          <w:divsChild>
            <w:div w:id="1246183679">
              <w:marLeft w:val="0"/>
              <w:marRight w:val="0"/>
              <w:marTop w:val="0"/>
              <w:marBottom w:val="0"/>
              <w:divBdr>
                <w:top w:val="none" w:sz="0" w:space="0" w:color="auto"/>
                <w:left w:val="none" w:sz="0" w:space="0" w:color="auto"/>
                <w:bottom w:val="none" w:sz="0" w:space="0" w:color="auto"/>
                <w:right w:val="none" w:sz="0" w:space="0" w:color="auto"/>
              </w:divBdr>
            </w:div>
          </w:divsChild>
        </w:div>
        <w:div w:id="1122765022">
          <w:marLeft w:val="0"/>
          <w:marRight w:val="0"/>
          <w:marTop w:val="120"/>
          <w:marBottom w:val="0"/>
          <w:divBdr>
            <w:top w:val="none" w:sz="0" w:space="0" w:color="auto"/>
            <w:left w:val="none" w:sz="0" w:space="0" w:color="auto"/>
            <w:bottom w:val="none" w:sz="0" w:space="0" w:color="auto"/>
            <w:right w:val="none" w:sz="0" w:space="0" w:color="auto"/>
          </w:divBdr>
          <w:divsChild>
            <w:div w:id="2058311985">
              <w:marLeft w:val="0"/>
              <w:marRight w:val="0"/>
              <w:marTop w:val="0"/>
              <w:marBottom w:val="0"/>
              <w:divBdr>
                <w:top w:val="none" w:sz="0" w:space="0" w:color="auto"/>
                <w:left w:val="none" w:sz="0" w:space="0" w:color="auto"/>
                <w:bottom w:val="none" w:sz="0" w:space="0" w:color="auto"/>
                <w:right w:val="none" w:sz="0" w:space="0" w:color="auto"/>
              </w:divBdr>
            </w:div>
          </w:divsChild>
        </w:div>
        <w:div w:id="545527144">
          <w:marLeft w:val="0"/>
          <w:marRight w:val="0"/>
          <w:marTop w:val="120"/>
          <w:marBottom w:val="0"/>
          <w:divBdr>
            <w:top w:val="none" w:sz="0" w:space="0" w:color="auto"/>
            <w:left w:val="none" w:sz="0" w:space="0" w:color="auto"/>
            <w:bottom w:val="none" w:sz="0" w:space="0" w:color="auto"/>
            <w:right w:val="none" w:sz="0" w:space="0" w:color="auto"/>
          </w:divBdr>
          <w:divsChild>
            <w:div w:id="607933550">
              <w:marLeft w:val="0"/>
              <w:marRight w:val="0"/>
              <w:marTop w:val="0"/>
              <w:marBottom w:val="0"/>
              <w:divBdr>
                <w:top w:val="none" w:sz="0" w:space="0" w:color="auto"/>
                <w:left w:val="none" w:sz="0" w:space="0" w:color="auto"/>
                <w:bottom w:val="none" w:sz="0" w:space="0" w:color="auto"/>
                <w:right w:val="none" w:sz="0" w:space="0" w:color="auto"/>
              </w:divBdr>
            </w:div>
          </w:divsChild>
        </w:div>
        <w:div w:id="1460565233">
          <w:marLeft w:val="0"/>
          <w:marRight w:val="0"/>
          <w:marTop w:val="120"/>
          <w:marBottom w:val="0"/>
          <w:divBdr>
            <w:top w:val="none" w:sz="0" w:space="0" w:color="auto"/>
            <w:left w:val="none" w:sz="0" w:space="0" w:color="auto"/>
            <w:bottom w:val="none" w:sz="0" w:space="0" w:color="auto"/>
            <w:right w:val="none" w:sz="0" w:space="0" w:color="auto"/>
          </w:divBdr>
          <w:divsChild>
            <w:div w:id="112030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677104">
      <w:bodyDiv w:val="1"/>
      <w:marLeft w:val="0"/>
      <w:marRight w:val="0"/>
      <w:marTop w:val="0"/>
      <w:marBottom w:val="0"/>
      <w:divBdr>
        <w:top w:val="none" w:sz="0" w:space="0" w:color="auto"/>
        <w:left w:val="none" w:sz="0" w:space="0" w:color="auto"/>
        <w:bottom w:val="none" w:sz="0" w:space="0" w:color="auto"/>
        <w:right w:val="none" w:sz="0" w:space="0" w:color="auto"/>
      </w:divBdr>
    </w:div>
    <w:div w:id="1571454723">
      <w:bodyDiv w:val="1"/>
      <w:marLeft w:val="0"/>
      <w:marRight w:val="0"/>
      <w:marTop w:val="0"/>
      <w:marBottom w:val="0"/>
      <w:divBdr>
        <w:top w:val="none" w:sz="0" w:space="0" w:color="auto"/>
        <w:left w:val="none" w:sz="0" w:space="0" w:color="auto"/>
        <w:bottom w:val="none" w:sz="0" w:space="0" w:color="auto"/>
        <w:right w:val="none" w:sz="0" w:space="0" w:color="auto"/>
      </w:divBdr>
    </w:div>
    <w:div w:id="1592423574">
      <w:bodyDiv w:val="1"/>
      <w:marLeft w:val="0"/>
      <w:marRight w:val="0"/>
      <w:marTop w:val="0"/>
      <w:marBottom w:val="0"/>
      <w:divBdr>
        <w:top w:val="none" w:sz="0" w:space="0" w:color="auto"/>
        <w:left w:val="none" w:sz="0" w:space="0" w:color="auto"/>
        <w:bottom w:val="none" w:sz="0" w:space="0" w:color="auto"/>
        <w:right w:val="none" w:sz="0" w:space="0" w:color="auto"/>
      </w:divBdr>
    </w:div>
    <w:div w:id="1592816013">
      <w:bodyDiv w:val="1"/>
      <w:marLeft w:val="0"/>
      <w:marRight w:val="0"/>
      <w:marTop w:val="0"/>
      <w:marBottom w:val="0"/>
      <w:divBdr>
        <w:top w:val="none" w:sz="0" w:space="0" w:color="auto"/>
        <w:left w:val="none" w:sz="0" w:space="0" w:color="auto"/>
        <w:bottom w:val="none" w:sz="0" w:space="0" w:color="auto"/>
        <w:right w:val="none" w:sz="0" w:space="0" w:color="auto"/>
      </w:divBdr>
    </w:div>
    <w:div w:id="1606502955">
      <w:bodyDiv w:val="1"/>
      <w:marLeft w:val="0"/>
      <w:marRight w:val="0"/>
      <w:marTop w:val="0"/>
      <w:marBottom w:val="0"/>
      <w:divBdr>
        <w:top w:val="none" w:sz="0" w:space="0" w:color="auto"/>
        <w:left w:val="none" w:sz="0" w:space="0" w:color="auto"/>
        <w:bottom w:val="none" w:sz="0" w:space="0" w:color="auto"/>
        <w:right w:val="none" w:sz="0" w:space="0" w:color="auto"/>
      </w:divBdr>
    </w:div>
    <w:div w:id="1609703450">
      <w:bodyDiv w:val="1"/>
      <w:marLeft w:val="0"/>
      <w:marRight w:val="0"/>
      <w:marTop w:val="0"/>
      <w:marBottom w:val="0"/>
      <w:divBdr>
        <w:top w:val="none" w:sz="0" w:space="0" w:color="auto"/>
        <w:left w:val="none" w:sz="0" w:space="0" w:color="auto"/>
        <w:bottom w:val="none" w:sz="0" w:space="0" w:color="auto"/>
        <w:right w:val="none" w:sz="0" w:space="0" w:color="auto"/>
      </w:divBdr>
    </w:div>
    <w:div w:id="1625041110">
      <w:bodyDiv w:val="1"/>
      <w:marLeft w:val="0"/>
      <w:marRight w:val="0"/>
      <w:marTop w:val="0"/>
      <w:marBottom w:val="0"/>
      <w:divBdr>
        <w:top w:val="none" w:sz="0" w:space="0" w:color="auto"/>
        <w:left w:val="none" w:sz="0" w:space="0" w:color="auto"/>
        <w:bottom w:val="none" w:sz="0" w:space="0" w:color="auto"/>
        <w:right w:val="none" w:sz="0" w:space="0" w:color="auto"/>
      </w:divBdr>
    </w:div>
    <w:div w:id="1632246706">
      <w:bodyDiv w:val="1"/>
      <w:marLeft w:val="0"/>
      <w:marRight w:val="0"/>
      <w:marTop w:val="0"/>
      <w:marBottom w:val="0"/>
      <w:divBdr>
        <w:top w:val="none" w:sz="0" w:space="0" w:color="auto"/>
        <w:left w:val="none" w:sz="0" w:space="0" w:color="auto"/>
        <w:bottom w:val="none" w:sz="0" w:space="0" w:color="auto"/>
        <w:right w:val="none" w:sz="0" w:space="0" w:color="auto"/>
      </w:divBdr>
    </w:div>
    <w:div w:id="1633510697">
      <w:bodyDiv w:val="1"/>
      <w:marLeft w:val="0"/>
      <w:marRight w:val="0"/>
      <w:marTop w:val="0"/>
      <w:marBottom w:val="0"/>
      <w:divBdr>
        <w:top w:val="none" w:sz="0" w:space="0" w:color="auto"/>
        <w:left w:val="none" w:sz="0" w:space="0" w:color="auto"/>
        <w:bottom w:val="none" w:sz="0" w:space="0" w:color="auto"/>
        <w:right w:val="none" w:sz="0" w:space="0" w:color="auto"/>
      </w:divBdr>
    </w:div>
    <w:div w:id="1639339776">
      <w:bodyDiv w:val="1"/>
      <w:marLeft w:val="0"/>
      <w:marRight w:val="0"/>
      <w:marTop w:val="0"/>
      <w:marBottom w:val="0"/>
      <w:divBdr>
        <w:top w:val="none" w:sz="0" w:space="0" w:color="auto"/>
        <w:left w:val="none" w:sz="0" w:space="0" w:color="auto"/>
        <w:bottom w:val="none" w:sz="0" w:space="0" w:color="auto"/>
        <w:right w:val="none" w:sz="0" w:space="0" w:color="auto"/>
      </w:divBdr>
    </w:div>
    <w:div w:id="1639408503">
      <w:bodyDiv w:val="1"/>
      <w:marLeft w:val="0"/>
      <w:marRight w:val="0"/>
      <w:marTop w:val="0"/>
      <w:marBottom w:val="0"/>
      <w:divBdr>
        <w:top w:val="none" w:sz="0" w:space="0" w:color="auto"/>
        <w:left w:val="none" w:sz="0" w:space="0" w:color="auto"/>
        <w:bottom w:val="none" w:sz="0" w:space="0" w:color="auto"/>
        <w:right w:val="none" w:sz="0" w:space="0" w:color="auto"/>
      </w:divBdr>
    </w:div>
    <w:div w:id="1640724160">
      <w:bodyDiv w:val="1"/>
      <w:marLeft w:val="0"/>
      <w:marRight w:val="0"/>
      <w:marTop w:val="0"/>
      <w:marBottom w:val="0"/>
      <w:divBdr>
        <w:top w:val="none" w:sz="0" w:space="0" w:color="auto"/>
        <w:left w:val="none" w:sz="0" w:space="0" w:color="auto"/>
        <w:bottom w:val="none" w:sz="0" w:space="0" w:color="auto"/>
        <w:right w:val="none" w:sz="0" w:space="0" w:color="auto"/>
      </w:divBdr>
    </w:div>
    <w:div w:id="1689672313">
      <w:bodyDiv w:val="1"/>
      <w:marLeft w:val="0"/>
      <w:marRight w:val="0"/>
      <w:marTop w:val="0"/>
      <w:marBottom w:val="0"/>
      <w:divBdr>
        <w:top w:val="none" w:sz="0" w:space="0" w:color="auto"/>
        <w:left w:val="none" w:sz="0" w:space="0" w:color="auto"/>
        <w:bottom w:val="none" w:sz="0" w:space="0" w:color="auto"/>
        <w:right w:val="none" w:sz="0" w:space="0" w:color="auto"/>
      </w:divBdr>
    </w:div>
    <w:div w:id="1690713283">
      <w:bodyDiv w:val="1"/>
      <w:marLeft w:val="0"/>
      <w:marRight w:val="0"/>
      <w:marTop w:val="0"/>
      <w:marBottom w:val="0"/>
      <w:divBdr>
        <w:top w:val="none" w:sz="0" w:space="0" w:color="auto"/>
        <w:left w:val="none" w:sz="0" w:space="0" w:color="auto"/>
        <w:bottom w:val="none" w:sz="0" w:space="0" w:color="auto"/>
        <w:right w:val="none" w:sz="0" w:space="0" w:color="auto"/>
      </w:divBdr>
    </w:div>
    <w:div w:id="1701592188">
      <w:bodyDiv w:val="1"/>
      <w:marLeft w:val="0"/>
      <w:marRight w:val="0"/>
      <w:marTop w:val="0"/>
      <w:marBottom w:val="0"/>
      <w:divBdr>
        <w:top w:val="none" w:sz="0" w:space="0" w:color="auto"/>
        <w:left w:val="none" w:sz="0" w:space="0" w:color="auto"/>
        <w:bottom w:val="none" w:sz="0" w:space="0" w:color="auto"/>
        <w:right w:val="none" w:sz="0" w:space="0" w:color="auto"/>
      </w:divBdr>
    </w:div>
    <w:div w:id="1703557468">
      <w:bodyDiv w:val="1"/>
      <w:marLeft w:val="0"/>
      <w:marRight w:val="0"/>
      <w:marTop w:val="0"/>
      <w:marBottom w:val="0"/>
      <w:divBdr>
        <w:top w:val="none" w:sz="0" w:space="0" w:color="auto"/>
        <w:left w:val="none" w:sz="0" w:space="0" w:color="auto"/>
        <w:bottom w:val="none" w:sz="0" w:space="0" w:color="auto"/>
        <w:right w:val="none" w:sz="0" w:space="0" w:color="auto"/>
      </w:divBdr>
    </w:div>
    <w:div w:id="1737625289">
      <w:bodyDiv w:val="1"/>
      <w:marLeft w:val="0"/>
      <w:marRight w:val="0"/>
      <w:marTop w:val="0"/>
      <w:marBottom w:val="0"/>
      <w:divBdr>
        <w:top w:val="none" w:sz="0" w:space="0" w:color="auto"/>
        <w:left w:val="none" w:sz="0" w:space="0" w:color="auto"/>
        <w:bottom w:val="none" w:sz="0" w:space="0" w:color="auto"/>
        <w:right w:val="none" w:sz="0" w:space="0" w:color="auto"/>
      </w:divBdr>
    </w:div>
    <w:div w:id="1741244554">
      <w:bodyDiv w:val="1"/>
      <w:marLeft w:val="0"/>
      <w:marRight w:val="0"/>
      <w:marTop w:val="0"/>
      <w:marBottom w:val="0"/>
      <w:divBdr>
        <w:top w:val="none" w:sz="0" w:space="0" w:color="auto"/>
        <w:left w:val="none" w:sz="0" w:space="0" w:color="auto"/>
        <w:bottom w:val="none" w:sz="0" w:space="0" w:color="auto"/>
        <w:right w:val="none" w:sz="0" w:space="0" w:color="auto"/>
      </w:divBdr>
    </w:div>
    <w:div w:id="1757550536">
      <w:bodyDiv w:val="1"/>
      <w:marLeft w:val="0"/>
      <w:marRight w:val="0"/>
      <w:marTop w:val="0"/>
      <w:marBottom w:val="0"/>
      <w:divBdr>
        <w:top w:val="none" w:sz="0" w:space="0" w:color="auto"/>
        <w:left w:val="none" w:sz="0" w:space="0" w:color="auto"/>
        <w:bottom w:val="none" w:sz="0" w:space="0" w:color="auto"/>
        <w:right w:val="none" w:sz="0" w:space="0" w:color="auto"/>
      </w:divBdr>
    </w:div>
    <w:div w:id="1781681544">
      <w:bodyDiv w:val="1"/>
      <w:marLeft w:val="0"/>
      <w:marRight w:val="0"/>
      <w:marTop w:val="0"/>
      <w:marBottom w:val="0"/>
      <w:divBdr>
        <w:top w:val="none" w:sz="0" w:space="0" w:color="auto"/>
        <w:left w:val="none" w:sz="0" w:space="0" w:color="auto"/>
        <w:bottom w:val="none" w:sz="0" w:space="0" w:color="auto"/>
        <w:right w:val="none" w:sz="0" w:space="0" w:color="auto"/>
      </w:divBdr>
    </w:div>
    <w:div w:id="1783569738">
      <w:bodyDiv w:val="1"/>
      <w:marLeft w:val="0"/>
      <w:marRight w:val="0"/>
      <w:marTop w:val="0"/>
      <w:marBottom w:val="0"/>
      <w:divBdr>
        <w:top w:val="none" w:sz="0" w:space="0" w:color="auto"/>
        <w:left w:val="none" w:sz="0" w:space="0" w:color="auto"/>
        <w:bottom w:val="none" w:sz="0" w:space="0" w:color="auto"/>
        <w:right w:val="none" w:sz="0" w:space="0" w:color="auto"/>
      </w:divBdr>
    </w:div>
    <w:div w:id="1787457256">
      <w:bodyDiv w:val="1"/>
      <w:marLeft w:val="0"/>
      <w:marRight w:val="0"/>
      <w:marTop w:val="0"/>
      <w:marBottom w:val="0"/>
      <w:divBdr>
        <w:top w:val="none" w:sz="0" w:space="0" w:color="auto"/>
        <w:left w:val="none" w:sz="0" w:space="0" w:color="auto"/>
        <w:bottom w:val="none" w:sz="0" w:space="0" w:color="auto"/>
        <w:right w:val="none" w:sz="0" w:space="0" w:color="auto"/>
      </w:divBdr>
    </w:div>
    <w:div w:id="1796366301">
      <w:bodyDiv w:val="1"/>
      <w:marLeft w:val="0"/>
      <w:marRight w:val="0"/>
      <w:marTop w:val="0"/>
      <w:marBottom w:val="0"/>
      <w:divBdr>
        <w:top w:val="none" w:sz="0" w:space="0" w:color="auto"/>
        <w:left w:val="none" w:sz="0" w:space="0" w:color="auto"/>
        <w:bottom w:val="none" w:sz="0" w:space="0" w:color="auto"/>
        <w:right w:val="none" w:sz="0" w:space="0" w:color="auto"/>
      </w:divBdr>
    </w:div>
    <w:div w:id="1840534498">
      <w:bodyDiv w:val="1"/>
      <w:marLeft w:val="0"/>
      <w:marRight w:val="0"/>
      <w:marTop w:val="0"/>
      <w:marBottom w:val="0"/>
      <w:divBdr>
        <w:top w:val="none" w:sz="0" w:space="0" w:color="auto"/>
        <w:left w:val="none" w:sz="0" w:space="0" w:color="auto"/>
        <w:bottom w:val="none" w:sz="0" w:space="0" w:color="auto"/>
        <w:right w:val="none" w:sz="0" w:space="0" w:color="auto"/>
      </w:divBdr>
    </w:div>
    <w:div w:id="1842620629">
      <w:bodyDiv w:val="1"/>
      <w:marLeft w:val="0"/>
      <w:marRight w:val="0"/>
      <w:marTop w:val="0"/>
      <w:marBottom w:val="0"/>
      <w:divBdr>
        <w:top w:val="none" w:sz="0" w:space="0" w:color="auto"/>
        <w:left w:val="none" w:sz="0" w:space="0" w:color="auto"/>
        <w:bottom w:val="none" w:sz="0" w:space="0" w:color="auto"/>
        <w:right w:val="none" w:sz="0" w:space="0" w:color="auto"/>
      </w:divBdr>
    </w:div>
    <w:div w:id="1845123338">
      <w:bodyDiv w:val="1"/>
      <w:marLeft w:val="0"/>
      <w:marRight w:val="0"/>
      <w:marTop w:val="0"/>
      <w:marBottom w:val="0"/>
      <w:divBdr>
        <w:top w:val="none" w:sz="0" w:space="0" w:color="auto"/>
        <w:left w:val="none" w:sz="0" w:space="0" w:color="auto"/>
        <w:bottom w:val="none" w:sz="0" w:space="0" w:color="auto"/>
        <w:right w:val="none" w:sz="0" w:space="0" w:color="auto"/>
      </w:divBdr>
    </w:div>
    <w:div w:id="1856268435">
      <w:bodyDiv w:val="1"/>
      <w:marLeft w:val="0"/>
      <w:marRight w:val="0"/>
      <w:marTop w:val="0"/>
      <w:marBottom w:val="0"/>
      <w:divBdr>
        <w:top w:val="none" w:sz="0" w:space="0" w:color="auto"/>
        <w:left w:val="none" w:sz="0" w:space="0" w:color="auto"/>
        <w:bottom w:val="none" w:sz="0" w:space="0" w:color="auto"/>
        <w:right w:val="none" w:sz="0" w:space="0" w:color="auto"/>
      </w:divBdr>
    </w:div>
    <w:div w:id="1892839586">
      <w:bodyDiv w:val="1"/>
      <w:marLeft w:val="0"/>
      <w:marRight w:val="0"/>
      <w:marTop w:val="0"/>
      <w:marBottom w:val="0"/>
      <w:divBdr>
        <w:top w:val="none" w:sz="0" w:space="0" w:color="auto"/>
        <w:left w:val="none" w:sz="0" w:space="0" w:color="auto"/>
        <w:bottom w:val="none" w:sz="0" w:space="0" w:color="auto"/>
        <w:right w:val="none" w:sz="0" w:space="0" w:color="auto"/>
      </w:divBdr>
    </w:div>
    <w:div w:id="1918664636">
      <w:bodyDiv w:val="1"/>
      <w:marLeft w:val="0"/>
      <w:marRight w:val="0"/>
      <w:marTop w:val="0"/>
      <w:marBottom w:val="0"/>
      <w:divBdr>
        <w:top w:val="none" w:sz="0" w:space="0" w:color="auto"/>
        <w:left w:val="none" w:sz="0" w:space="0" w:color="auto"/>
        <w:bottom w:val="none" w:sz="0" w:space="0" w:color="auto"/>
        <w:right w:val="none" w:sz="0" w:space="0" w:color="auto"/>
      </w:divBdr>
    </w:div>
    <w:div w:id="1928659545">
      <w:bodyDiv w:val="1"/>
      <w:marLeft w:val="0"/>
      <w:marRight w:val="0"/>
      <w:marTop w:val="0"/>
      <w:marBottom w:val="0"/>
      <w:divBdr>
        <w:top w:val="none" w:sz="0" w:space="0" w:color="auto"/>
        <w:left w:val="none" w:sz="0" w:space="0" w:color="auto"/>
        <w:bottom w:val="none" w:sz="0" w:space="0" w:color="auto"/>
        <w:right w:val="none" w:sz="0" w:space="0" w:color="auto"/>
      </w:divBdr>
    </w:div>
    <w:div w:id="1933006946">
      <w:bodyDiv w:val="1"/>
      <w:marLeft w:val="0"/>
      <w:marRight w:val="0"/>
      <w:marTop w:val="0"/>
      <w:marBottom w:val="0"/>
      <w:divBdr>
        <w:top w:val="none" w:sz="0" w:space="0" w:color="auto"/>
        <w:left w:val="none" w:sz="0" w:space="0" w:color="auto"/>
        <w:bottom w:val="none" w:sz="0" w:space="0" w:color="auto"/>
        <w:right w:val="none" w:sz="0" w:space="0" w:color="auto"/>
      </w:divBdr>
    </w:div>
    <w:div w:id="1938830401">
      <w:bodyDiv w:val="1"/>
      <w:marLeft w:val="0"/>
      <w:marRight w:val="0"/>
      <w:marTop w:val="0"/>
      <w:marBottom w:val="0"/>
      <w:divBdr>
        <w:top w:val="none" w:sz="0" w:space="0" w:color="auto"/>
        <w:left w:val="none" w:sz="0" w:space="0" w:color="auto"/>
        <w:bottom w:val="none" w:sz="0" w:space="0" w:color="auto"/>
        <w:right w:val="none" w:sz="0" w:space="0" w:color="auto"/>
      </w:divBdr>
    </w:div>
    <w:div w:id="1941182889">
      <w:bodyDiv w:val="1"/>
      <w:marLeft w:val="0"/>
      <w:marRight w:val="0"/>
      <w:marTop w:val="0"/>
      <w:marBottom w:val="0"/>
      <w:divBdr>
        <w:top w:val="none" w:sz="0" w:space="0" w:color="auto"/>
        <w:left w:val="none" w:sz="0" w:space="0" w:color="auto"/>
        <w:bottom w:val="none" w:sz="0" w:space="0" w:color="auto"/>
        <w:right w:val="none" w:sz="0" w:space="0" w:color="auto"/>
      </w:divBdr>
    </w:div>
    <w:div w:id="1942637841">
      <w:bodyDiv w:val="1"/>
      <w:marLeft w:val="0"/>
      <w:marRight w:val="0"/>
      <w:marTop w:val="0"/>
      <w:marBottom w:val="0"/>
      <w:divBdr>
        <w:top w:val="none" w:sz="0" w:space="0" w:color="auto"/>
        <w:left w:val="none" w:sz="0" w:space="0" w:color="auto"/>
        <w:bottom w:val="none" w:sz="0" w:space="0" w:color="auto"/>
        <w:right w:val="none" w:sz="0" w:space="0" w:color="auto"/>
      </w:divBdr>
    </w:div>
    <w:div w:id="1943148963">
      <w:bodyDiv w:val="1"/>
      <w:marLeft w:val="0"/>
      <w:marRight w:val="0"/>
      <w:marTop w:val="0"/>
      <w:marBottom w:val="0"/>
      <w:divBdr>
        <w:top w:val="none" w:sz="0" w:space="0" w:color="auto"/>
        <w:left w:val="none" w:sz="0" w:space="0" w:color="auto"/>
        <w:bottom w:val="none" w:sz="0" w:space="0" w:color="auto"/>
        <w:right w:val="none" w:sz="0" w:space="0" w:color="auto"/>
      </w:divBdr>
    </w:div>
    <w:div w:id="1948002455">
      <w:bodyDiv w:val="1"/>
      <w:marLeft w:val="0"/>
      <w:marRight w:val="0"/>
      <w:marTop w:val="0"/>
      <w:marBottom w:val="0"/>
      <w:divBdr>
        <w:top w:val="none" w:sz="0" w:space="0" w:color="auto"/>
        <w:left w:val="none" w:sz="0" w:space="0" w:color="auto"/>
        <w:bottom w:val="none" w:sz="0" w:space="0" w:color="auto"/>
        <w:right w:val="none" w:sz="0" w:space="0" w:color="auto"/>
      </w:divBdr>
    </w:div>
    <w:div w:id="1948392974">
      <w:bodyDiv w:val="1"/>
      <w:marLeft w:val="0"/>
      <w:marRight w:val="0"/>
      <w:marTop w:val="0"/>
      <w:marBottom w:val="0"/>
      <w:divBdr>
        <w:top w:val="none" w:sz="0" w:space="0" w:color="auto"/>
        <w:left w:val="none" w:sz="0" w:space="0" w:color="auto"/>
        <w:bottom w:val="none" w:sz="0" w:space="0" w:color="auto"/>
        <w:right w:val="none" w:sz="0" w:space="0" w:color="auto"/>
      </w:divBdr>
    </w:div>
    <w:div w:id="1948922758">
      <w:bodyDiv w:val="1"/>
      <w:marLeft w:val="0"/>
      <w:marRight w:val="0"/>
      <w:marTop w:val="0"/>
      <w:marBottom w:val="0"/>
      <w:divBdr>
        <w:top w:val="none" w:sz="0" w:space="0" w:color="auto"/>
        <w:left w:val="none" w:sz="0" w:space="0" w:color="auto"/>
        <w:bottom w:val="none" w:sz="0" w:space="0" w:color="auto"/>
        <w:right w:val="none" w:sz="0" w:space="0" w:color="auto"/>
      </w:divBdr>
    </w:div>
    <w:div w:id="1956134631">
      <w:bodyDiv w:val="1"/>
      <w:marLeft w:val="0"/>
      <w:marRight w:val="0"/>
      <w:marTop w:val="0"/>
      <w:marBottom w:val="0"/>
      <w:divBdr>
        <w:top w:val="none" w:sz="0" w:space="0" w:color="auto"/>
        <w:left w:val="none" w:sz="0" w:space="0" w:color="auto"/>
        <w:bottom w:val="none" w:sz="0" w:space="0" w:color="auto"/>
        <w:right w:val="none" w:sz="0" w:space="0" w:color="auto"/>
      </w:divBdr>
    </w:div>
    <w:div w:id="1964068773">
      <w:bodyDiv w:val="1"/>
      <w:marLeft w:val="0"/>
      <w:marRight w:val="0"/>
      <w:marTop w:val="0"/>
      <w:marBottom w:val="0"/>
      <w:divBdr>
        <w:top w:val="none" w:sz="0" w:space="0" w:color="auto"/>
        <w:left w:val="none" w:sz="0" w:space="0" w:color="auto"/>
        <w:bottom w:val="none" w:sz="0" w:space="0" w:color="auto"/>
        <w:right w:val="none" w:sz="0" w:space="0" w:color="auto"/>
      </w:divBdr>
    </w:div>
    <w:div w:id="1999650895">
      <w:bodyDiv w:val="1"/>
      <w:marLeft w:val="0"/>
      <w:marRight w:val="0"/>
      <w:marTop w:val="0"/>
      <w:marBottom w:val="0"/>
      <w:divBdr>
        <w:top w:val="none" w:sz="0" w:space="0" w:color="auto"/>
        <w:left w:val="none" w:sz="0" w:space="0" w:color="auto"/>
        <w:bottom w:val="none" w:sz="0" w:space="0" w:color="auto"/>
        <w:right w:val="none" w:sz="0" w:space="0" w:color="auto"/>
      </w:divBdr>
    </w:div>
    <w:div w:id="2045249856">
      <w:bodyDiv w:val="1"/>
      <w:marLeft w:val="0"/>
      <w:marRight w:val="0"/>
      <w:marTop w:val="0"/>
      <w:marBottom w:val="0"/>
      <w:divBdr>
        <w:top w:val="none" w:sz="0" w:space="0" w:color="auto"/>
        <w:left w:val="none" w:sz="0" w:space="0" w:color="auto"/>
        <w:bottom w:val="none" w:sz="0" w:space="0" w:color="auto"/>
        <w:right w:val="none" w:sz="0" w:space="0" w:color="auto"/>
      </w:divBdr>
    </w:div>
    <w:div w:id="2048141866">
      <w:bodyDiv w:val="1"/>
      <w:marLeft w:val="0"/>
      <w:marRight w:val="0"/>
      <w:marTop w:val="0"/>
      <w:marBottom w:val="0"/>
      <w:divBdr>
        <w:top w:val="none" w:sz="0" w:space="0" w:color="auto"/>
        <w:left w:val="none" w:sz="0" w:space="0" w:color="auto"/>
        <w:bottom w:val="none" w:sz="0" w:space="0" w:color="auto"/>
        <w:right w:val="none" w:sz="0" w:space="0" w:color="auto"/>
      </w:divBdr>
    </w:div>
    <w:div w:id="2065719266">
      <w:bodyDiv w:val="1"/>
      <w:marLeft w:val="0"/>
      <w:marRight w:val="0"/>
      <w:marTop w:val="0"/>
      <w:marBottom w:val="0"/>
      <w:divBdr>
        <w:top w:val="none" w:sz="0" w:space="0" w:color="auto"/>
        <w:left w:val="none" w:sz="0" w:space="0" w:color="auto"/>
        <w:bottom w:val="none" w:sz="0" w:space="0" w:color="auto"/>
        <w:right w:val="none" w:sz="0" w:space="0" w:color="auto"/>
      </w:divBdr>
    </w:div>
    <w:div w:id="2073458948">
      <w:bodyDiv w:val="1"/>
      <w:marLeft w:val="0"/>
      <w:marRight w:val="0"/>
      <w:marTop w:val="0"/>
      <w:marBottom w:val="0"/>
      <w:divBdr>
        <w:top w:val="none" w:sz="0" w:space="0" w:color="auto"/>
        <w:left w:val="none" w:sz="0" w:space="0" w:color="auto"/>
        <w:bottom w:val="none" w:sz="0" w:space="0" w:color="auto"/>
        <w:right w:val="none" w:sz="0" w:space="0" w:color="auto"/>
      </w:divBdr>
    </w:div>
    <w:div w:id="2078821699">
      <w:bodyDiv w:val="1"/>
      <w:marLeft w:val="0"/>
      <w:marRight w:val="0"/>
      <w:marTop w:val="0"/>
      <w:marBottom w:val="0"/>
      <w:divBdr>
        <w:top w:val="none" w:sz="0" w:space="0" w:color="auto"/>
        <w:left w:val="none" w:sz="0" w:space="0" w:color="auto"/>
        <w:bottom w:val="none" w:sz="0" w:space="0" w:color="auto"/>
        <w:right w:val="none" w:sz="0" w:space="0" w:color="auto"/>
      </w:divBdr>
    </w:div>
    <w:div w:id="2097701147">
      <w:bodyDiv w:val="1"/>
      <w:marLeft w:val="0"/>
      <w:marRight w:val="0"/>
      <w:marTop w:val="0"/>
      <w:marBottom w:val="0"/>
      <w:divBdr>
        <w:top w:val="none" w:sz="0" w:space="0" w:color="auto"/>
        <w:left w:val="none" w:sz="0" w:space="0" w:color="auto"/>
        <w:bottom w:val="none" w:sz="0" w:space="0" w:color="auto"/>
        <w:right w:val="none" w:sz="0" w:space="0" w:color="auto"/>
      </w:divBdr>
    </w:div>
    <w:div w:id="2115051299">
      <w:bodyDiv w:val="1"/>
      <w:marLeft w:val="0"/>
      <w:marRight w:val="0"/>
      <w:marTop w:val="0"/>
      <w:marBottom w:val="0"/>
      <w:divBdr>
        <w:top w:val="none" w:sz="0" w:space="0" w:color="auto"/>
        <w:left w:val="none" w:sz="0" w:space="0" w:color="auto"/>
        <w:bottom w:val="none" w:sz="0" w:space="0" w:color="auto"/>
        <w:right w:val="none" w:sz="0" w:space="0" w:color="auto"/>
      </w:divBdr>
    </w:div>
    <w:div w:id="2123839267">
      <w:bodyDiv w:val="1"/>
      <w:marLeft w:val="0"/>
      <w:marRight w:val="0"/>
      <w:marTop w:val="0"/>
      <w:marBottom w:val="0"/>
      <w:divBdr>
        <w:top w:val="none" w:sz="0" w:space="0" w:color="auto"/>
        <w:left w:val="none" w:sz="0" w:space="0" w:color="auto"/>
        <w:bottom w:val="none" w:sz="0" w:space="0" w:color="auto"/>
        <w:right w:val="none" w:sz="0" w:space="0" w:color="auto"/>
      </w:divBdr>
    </w:div>
    <w:div w:id="2130005288">
      <w:bodyDiv w:val="1"/>
      <w:marLeft w:val="0"/>
      <w:marRight w:val="0"/>
      <w:marTop w:val="0"/>
      <w:marBottom w:val="0"/>
      <w:divBdr>
        <w:top w:val="none" w:sz="0" w:space="0" w:color="auto"/>
        <w:left w:val="none" w:sz="0" w:space="0" w:color="auto"/>
        <w:bottom w:val="none" w:sz="0" w:space="0" w:color="auto"/>
        <w:right w:val="none" w:sz="0" w:space="0" w:color="auto"/>
      </w:divBdr>
    </w:div>
    <w:div w:id="2142308185">
      <w:bodyDiv w:val="1"/>
      <w:marLeft w:val="0"/>
      <w:marRight w:val="0"/>
      <w:marTop w:val="0"/>
      <w:marBottom w:val="0"/>
      <w:divBdr>
        <w:top w:val="none" w:sz="0" w:space="0" w:color="auto"/>
        <w:left w:val="none" w:sz="0" w:space="0" w:color="auto"/>
        <w:bottom w:val="none" w:sz="0" w:space="0" w:color="auto"/>
        <w:right w:val="none" w:sz="0" w:space="0" w:color="auto"/>
      </w:divBdr>
      <w:divsChild>
        <w:div w:id="2105370426">
          <w:marLeft w:val="0"/>
          <w:marRight w:val="0"/>
          <w:marTop w:val="0"/>
          <w:marBottom w:val="0"/>
          <w:divBdr>
            <w:top w:val="none" w:sz="0" w:space="0" w:color="auto"/>
            <w:left w:val="none" w:sz="0" w:space="0" w:color="auto"/>
            <w:bottom w:val="none" w:sz="0" w:space="0" w:color="auto"/>
            <w:right w:val="none" w:sz="0" w:space="0" w:color="auto"/>
          </w:divBdr>
          <w:divsChild>
            <w:div w:id="2021001773">
              <w:marLeft w:val="0"/>
              <w:marRight w:val="0"/>
              <w:marTop w:val="0"/>
              <w:marBottom w:val="0"/>
              <w:divBdr>
                <w:top w:val="none" w:sz="0" w:space="0" w:color="auto"/>
                <w:left w:val="none" w:sz="0" w:space="0" w:color="auto"/>
                <w:bottom w:val="none" w:sz="0" w:space="0" w:color="auto"/>
                <w:right w:val="none" w:sz="0" w:space="0" w:color="auto"/>
              </w:divBdr>
            </w:div>
          </w:divsChild>
        </w:div>
        <w:div w:id="1841658112">
          <w:marLeft w:val="0"/>
          <w:marRight w:val="0"/>
          <w:marTop w:val="120"/>
          <w:marBottom w:val="0"/>
          <w:divBdr>
            <w:top w:val="none" w:sz="0" w:space="0" w:color="auto"/>
            <w:left w:val="none" w:sz="0" w:space="0" w:color="auto"/>
            <w:bottom w:val="none" w:sz="0" w:space="0" w:color="auto"/>
            <w:right w:val="none" w:sz="0" w:space="0" w:color="auto"/>
          </w:divBdr>
          <w:divsChild>
            <w:div w:id="870848079">
              <w:marLeft w:val="0"/>
              <w:marRight w:val="0"/>
              <w:marTop w:val="0"/>
              <w:marBottom w:val="0"/>
              <w:divBdr>
                <w:top w:val="none" w:sz="0" w:space="0" w:color="auto"/>
                <w:left w:val="none" w:sz="0" w:space="0" w:color="auto"/>
                <w:bottom w:val="none" w:sz="0" w:space="0" w:color="auto"/>
                <w:right w:val="none" w:sz="0" w:space="0" w:color="auto"/>
              </w:divBdr>
            </w:div>
          </w:divsChild>
        </w:div>
        <w:div w:id="435095903">
          <w:marLeft w:val="0"/>
          <w:marRight w:val="0"/>
          <w:marTop w:val="120"/>
          <w:marBottom w:val="0"/>
          <w:divBdr>
            <w:top w:val="none" w:sz="0" w:space="0" w:color="auto"/>
            <w:left w:val="none" w:sz="0" w:space="0" w:color="auto"/>
            <w:bottom w:val="none" w:sz="0" w:space="0" w:color="auto"/>
            <w:right w:val="none" w:sz="0" w:space="0" w:color="auto"/>
          </w:divBdr>
          <w:divsChild>
            <w:div w:id="649483344">
              <w:marLeft w:val="0"/>
              <w:marRight w:val="0"/>
              <w:marTop w:val="0"/>
              <w:marBottom w:val="0"/>
              <w:divBdr>
                <w:top w:val="none" w:sz="0" w:space="0" w:color="auto"/>
                <w:left w:val="none" w:sz="0" w:space="0" w:color="auto"/>
                <w:bottom w:val="none" w:sz="0" w:space="0" w:color="auto"/>
                <w:right w:val="none" w:sz="0" w:space="0" w:color="auto"/>
              </w:divBdr>
            </w:div>
          </w:divsChild>
        </w:div>
        <w:div w:id="516504630">
          <w:marLeft w:val="0"/>
          <w:marRight w:val="0"/>
          <w:marTop w:val="120"/>
          <w:marBottom w:val="0"/>
          <w:divBdr>
            <w:top w:val="none" w:sz="0" w:space="0" w:color="auto"/>
            <w:left w:val="none" w:sz="0" w:space="0" w:color="auto"/>
            <w:bottom w:val="none" w:sz="0" w:space="0" w:color="auto"/>
            <w:right w:val="none" w:sz="0" w:space="0" w:color="auto"/>
          </w:divBdr>
          <w:divsChild>
            <w:div w:id="45410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3.png"/><Relationship Id="rId47" Type="http://schemas.openxmlformats.org/officeDocument/2006/relationships/image" Target="media/image38.png"/><Relationship Id="rId63" Type="http://schemas.microsoft.com/office/2007/relationships/hdphoto" Target="media/hdphoto2.wdp"/><Relationship Id="rId68" Type="http://schemas.openxmlformats.org/officeDocument/2006/relationships/hyperlink" Target="mailto:admin@u3apinerivers.org.au" TargetMode="External"/><Relationship Id="rId84" Type="http://schemas.openxmlformats.org/officeDocument/2006/relationships/image" Target="media/image60.png"/><Relationship Id="rId16" Type="http://schemas.openxmlformats.org/officeDocument/2006/relationships/image" Target="media/image8.jpeg"/><Relationship Id="rId11" Type="http://schemas.openxmlformats.org/officeDocument/2006/relationships/footer" Target="footer1.xml"/><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1.jpeg"/><Relationship Id="rId58" Type="http://schemas.microsoft.com/office/2007/relationships/hdphoto" Target="media/hdphoto1.wdp"/><Relationship Id="rId74" Type="http://schemas.openxmlformats.org/officeDocument/2006/relationships/image" Target="media/image57.png"/><Relationship Id="rId79" Type="http://schemas.openxmlformats.org/officeDocument/2006/relationships/hyperlink" Target="mailto:treasurer@u3apinerivers.org.au" TargetMode="External"/><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hyperlink" Target="mailto:trips@u3apinerivers.org.au" TargetMode="External"/><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hyperlink" Target="https://askbobrankin.com/heres_how_to_take_better_smartphone_photos.html" TargetMode="External"/><Relationship Id="rId64" Type="http://schemas.openxmlformats.org/officeDocument/2006/relationships/image" Target="media/image49.png"/><Relationship Id="rId69" Type="http://schemas.openxmlformats.org/officeDocument/2006/relationships/image" Target="media/image53.png"/><Relationship Id="rId77" Type="http://schemas.openxmlformats.org/officeDocument/2006/relationships/hyperlink" Target="mailto:vicepresident@u3apinerivers.org.au" TargetMode="External"/><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55.png"/><Relationship Id="rId80" Type="http://schemas.openxmlformats.org/officeDocument/2006/relationships/hyperlink" Target="mailto:courses@u3apinerivers.org.au" TargetMode="Externa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45.png"/><Relationship Id="rId67" Type="http://schemas.openxmlformats.org/officeDocument/2006/relationships/image" Target="media/image52.sv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2.jpeg"/><Relationship Id="rId62" Type="http://schemas.openxmlformats.org/officeDocument/2006/relationships/image" Target="media/image48.png"/><Relationship Id="rId70" Type="http://schemas.openxmlformats.org/officeDocument/2006/relationships/image" Target="media/image54.svg"/><Relationship Id="rId75" Type="http://schemas.openxmlformats.org/officeDocument/2006/relationships/image" Target="media/image58.svg"/><Relationship Id="rId83" Type="http://schemas.openxmlformats.org/officeDocument/2006/relationships/hyperlink" Target="https://www.facebook.com/u3apineriversinc/"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hyperlink" Target="mailto:treasurer@u3apinerivers.org.au?subject=Online%20payment%20made" TargetMode="External"/><Relationship Id="rId57" Type="http://schemas.openxmlformats.org/officeDocument/2006/relationships/image" Target="media/image44.png"/><Relationship Id="rId10" Type="http://schemas.openxmlformats.org/officeDocument/2006/relationships/hyperlink" Target="https://www.u3apinerivers.org.au/" TargetMode="Externa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hyperlink" Target="https://checkout.square.site/merchant/ML3PF5JRGVQET/checkout/TYFQUN2HWEQZBUV5ZEHK2UE4" TargetMode="External"/><Relationship Id="rId60" Type="http://schemas.openxmlformats.org/officeDocument/2006/relationships/image" Target="media/image46.png"/><Relationship Id="rId65" Type="http://schemas.openxmlformats.org/officeDocument/2006/relationships/image" Target="media/image50.svg"/><Relationship Id="rId73" Type="http://schemas.openxmlformats.org/officeDocument/2006/relationships/image" Target="media/image56.svg"/><Relationship Id="rId78" Type="http://schemas.openxmlformats.org/officeDocument/2006/relationships/hyperlink" Target="mailto:secretary@u3apinerivers.org.au" TargetMode="External"/><Relationship Id="rId81" Type="http://schemas.openxmlformats.org/officeDocument/2006/relationships/hyperlink" Target="mailto:membership@u3apinerivers.org.au" TargetMode="External"/><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jpeg"/><Relationship Id="rId34" Type="http://schemas.openxmlformats.org/officeDocument/2006/relationships/image" Target="media/image25.png"/><Relationship Id="rId50" Type="http://schemas.openxmlformats.org/officeDocument/2006/relationships/hyperlink" Target="mailto:treasurer@u3apinerivers.org.au?subject=Online%20payment%20made" TargetMode="External"/><Relationship Id="rId55" Type="http://schemas.openxmlformats.org/officeDocument/2006/relationships/image" Target="media/image43.png"/><Relationship Id="rId76" Type="http://schemas.openxmlformats.org/officeDocument/2006/relationships/hyperlink" Target="mailto:president@u3apinerivers.org.au" TargetMode="External"/><Relationship Id="rId7" Type="http://schemas.openxmlformats.org/officeDocument/2006/relationships/endnotes" Target="endnotes.xml"/><Relationship Id="rId71" Type="http://schemas.openxmlformats.org/officeDocument/2006/relationships/hyperlink" Target="https://u3apinerivers.org.au" TargetMode="Externa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6.jpeg"/><Relationship Id="rId40" Type="http://schemas.openxmlformats.org/officeDocument/2006/relationships/image" Target="media/image31.jpg"/><Relationship Id="rId45" Type="http://schemas.openxmlformats.org/officeDocument/2006/relationships/image" Target="media/image36.jpeg"/><Relationship Id="rId66" Type="http://schemas.openxmlformats.org/officeDocument/2006/relationships/image" Target="media/image51.png"/><Relationship Id="rId61" Type="http://schemas.openxmlformats.org/officeDocument/2006/relationships/image" Target="media/image47.png"/><Relationship Id="rId82" Type="http://schemas.openxmlformats.org/officeDocument/2006/relationships/image" Target="media/image59.jpg"/></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hyperlink" Target="#_top"/></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yro\OneDrive\Documents\U3A%20documents\Monthly%20update%20template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5395C2-7383-4CAE-9C08-7863FE5998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Monthly update template2.dotx</Template>
  <TotalTime>5</TotalTime>
  <Pages>15</Pages>
  <Words>3872</Words>
  <Characters>22073</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Joy Royce</dc:creator>
  <cp:keywords/>
  <dc:description/>
  <cp:lastModifiedBy>Joy Royce</cp:lastModifiedBy>
  <cp:revision>7</cp:revision>
  <cp:lastPrinted>2024-09-30T09:36:00Z</cp:lastPrinted>
  <dcterms:created xsi:type="dcterms:W3CDTF">2024-09-30T09:31:00Z</dcterms:created>
  <dcterms:modified xsi:type="dcterms:W3CDTF">2024-09-30T09:36:00Z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ies>
</file>